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14AFE" w14:textId="54D792C3" w:rsidR="00F05247" w:rsidRDefault="00F05247" w:rsidP="00A07ED6">
      <w:pPr>
        <w:spacing w:line="276" w:lineRule="auto"/>
        <w:rPr>
          <w:rFonts w:ascii="Source Sans Pro" w:hAnsi="Source Sans Pro" w:cs="Tahoma"/>
          <w:b/>
          <w:sz w:val="20"/>
          <w:szCs w:val="22"/>
        </w:rPr>
      </w:pPr>
    </w:p>
    <w:p w14:paraId="2A464774" w14:textId="77777777" w:rsidR="00A07ED6" w:rsidRPr="000B62F4" w:rsidRDefault="00A07ED6" w:rsidP="00A07ED6">
      <w:pPr>
        <w:rPr>
          <w:rFonts w:ascii="Source Sans Pro" w:hAnsi="Source Sans Pro"/>
          <w:sz w:val="20"/>
          <w:szCs w:val="20"/>
        </w:rPr>
      </w:pPr>
    </w:p>
    <w:tbl>
      <w:tblPr>
        <w:tblW w:w="752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"/>
        <w:gridCol w:w="195"/>
        <w:gridCol w:w="371"/>
        <w:gridCol w:w="20"/>
        <w:gridCol w:w="194"/>
        <w:gridCol w:w="195"/>
        <w:gridCol w:w="195"/>
        <w:gridCol w:w="196"/>
        <w:gridCol w:w="195"/>
        <w:gridCol w:w="196"/>
        <w:gridCol w:w="197"/>
        <w:gridCol w:w="197"/>
        <w:gridCol w:w="198"/>
        <w:gridCol w:w="199"/>
        <w:gridCol w:w="198"/>
        <w:gridCol w:w="198"/>
        <w:gridCol w:w="198"/>
        <w:gridCol w:w="198"/>
        <w:gridCol w:w="198"/>
        <w:gridCol w:w="198"/>
        <w:gridCol w:w="198"/>
        <w:gridCol w:w="198"/>
        <w:gridCol w:w="198"/>
        <w:gridCol w:w="198"/>
        <w:gridCol w:w="198"/>
        <w:gridCol w:w="197"/>
        <w:gridCol w:w="197"/>
        <w:gridCol w:w="197"/>
        <w:gridCol w:w="197"/>
        <w:gridCol w:w="197"/>
        <w:gridCol w:w="197"/>
        <w:gridCol w:w="197"/>
        <w:gridCol w:w="197"/>
        <w:gridCol w:w="195"/>
        <w:gridCol w:w="59"/>
        <w:gridCol w:w="60"/>
        <w:gridCol w:w="95"/>
        <w:gridCol w:w="20"/>
        <w:gridCol w:w="20"/>
        <w:gridCol w:w="20"/>
        <w:gridCol w:w="20"/>
        <w:gridCol w:w="20"/>
        <w:gridCol w:w="20"/>
        <w:gridCol w:w="20"/>
        <w:gridCol w:w="20"/>
        <w:gridCol w:w="20"/>
        <w:gridCol w:w="10"/>
        <w:gridCol w:w="20"/>
        <w:gridCol w:w="13"/>
        <w:gridCol w:w="7"/>
        <w:gridCol w:w="23"/>
        <w:gridCol w:w="25"/>
        <w:gridCol w:w="25"/>
        <w:gridCol w:w="25"/>
        <w:gridCol w:w="25"/>
        <w:gridCol w:w="25"/>
        <w:gridCol w:w="22"/>
        <w:gridCol w:w="37"/>
        <w:gridCol w:w="22"/>
        <w:gridCol w:w="20"/>
        <w:gridCol w:w="20"/>
        <w:gridCol w:w="20"/>
        <w:gridCol w:w="44"/>
        <w:gridCol w:w="25"/>
        <w:gridCol w:w="28"/>
      </w:tblGrid>
      <w:tr w:rsidR="00A07ED6" w:rsidRPr="000B62F4" w14:paraId="7532F9B9" w14:textId="77777777" w:rsidTr="00CB31DB">
        <w:trPr>
          <w:trHeight w:val="342"/>
          <w:jc w:val="center"/>
        </w:trPr>
        <w:tc>
          <w:tcPr>
            <w:tcW w:w="199" w:type="dxa"/>
            <w:tcMar>
              <w:top w:w="0" w:type="dxa"/>
            </w:tcMar>
            <w:vAlign w:val="bottom"/>
          </w:tcPr>
          <w:p w14:paraId="652FF29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7B7AC00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78" w:type="dxa"/>
            <w:tcMar>
              <w:top w:w="0" w:type="dxa"/>
            </w:tcMar>
            <w:vAlign w:val="bottom"/>
          </w:tcPr>
          <w:p w14:paraId="2F25D4B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595D3F6C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69570A1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4B2C12B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74D6CCF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6F81514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4F180A4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684E240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tcMar>
              <w:top w:w="0" w:type="dxa"/>
            </w:tcMar>
            <w:vAlign w:val="bottom"/>
          </w:tcPr>
          <w:p w14:paraId="18C8CDC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tcMar>
              <w:top w:w="0" w:type="dxa"/>
            </w:tcMar>
            <w:vAlign w:val="bottom"/>
          </w:tcPr>
          <w:p w14:paraId="6A8C003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tcMar>
              <w:top w:w="0" w:type="dxa"/>
            </w:tcMar>
            <w:vAlign w:val="bottom"/>
          </w:tcPr>
          <w:p w14:paraId="17F160E1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tcMar>
              <w:top w:w="0" w:type="dxa"/>
            </w:tcMar>
            <w:vAlign w:val="bottom"/>
          </w:tcPr>
          <w:p w14:paraId="221E46DF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tcMar>
              <w:top w:w="0" w:type="dxa"/>
            </w:tcMar>
            <w:vAlign w:val="bottom"/>
          </w:tcPr>
          <w:p w14:paraId="7E91962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tcMar>
              <w:top w:w="0" w:type="dxa"/>
            </w:tcMar>
            <w:vAlign w:val="bottom"/>
          </w:tcPr>
          <w:p w14:paraId="323A386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tcMar>
              <w:top w:w="0" w:type="dxa"/>
            </w:tcMar>
            <w:vAlign w:val="bottom"/>
          </w:tcPr>
          <w:p w14:paraId="7E927FFC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tcMar>
              <w:top w:w="0" w:type="dxa"/>
            </w:tcMar>
            <w:vAlign w:val="bottom"/>
          </w:tcPr>
          <w:p w14:paraId="5544EC11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tcMar>
              <w:top w:w="0" w:type="dxa"/>
            </w:tcMar>
            <w:vAlign w:val="bottom"/>
          </w:tcPr>
          <w:p w14:paraId="50213C6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tcMar>
              <w:top w:w="0" w:type="dxa"/>
            </w:tcMar>
            <w:vAlign w:val="bottom"/>
          </w:tcPr>
          <w:p w14:paraId="2616979B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tcMar>
              <w:top w:w="0" w:type="dxa"/>
            </w:tcMar>
            <w:vAlign w:val="bottom"/>
          </w:tcPr>
          <w:p w14:paraId="4BC2CF8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tcMar>
              <w:top w:w="0" w:type="dxa"/>
            </w:tcMar>
            <w:vAlign w:val="bottom"/>
          </w:tcPr>
          <w:p w14:paraId="0BA04D0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tcMar>
              <w:top w:w="0" w:type="dxa"/>
            </w:tcMar>
            <w:vAlign w:val="bottom"/>
          </w:tcPr>
          <w:p w14:paraId="1FB8D1DA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tcMar>
              <w:top w:w="0" w:type="dxa"/>
            </w:tcMar>
            <w:vAlign w:val="bottom"/>
          </w:tcPr>
          <w:p w14:paraId="105761C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tcMar>
              <w:top w:w="0" w:type="dxa"/>
            </w:tcMar>
            <w:vAlign w:val="bottom"/>
          </w:tcPr>
          <w:p w14:paraId="034ED10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tcMar>
              <w:top w:w="0" w:type="dxa"/>
            </w:tcMar>
            <w:vAlign w:val="bottom"/>
          </w:tcPr>
          <w:p w14:paraId="01B4F8AC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tcMar>
              <w:top w:w="0" w:type="dxa"/>
            </w:tcMar>
            <w:vAlign w:val="bottom"/>
          </w:tcPr>
          <w:p w14:paraId="16B481C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tcMar>
              <w:top w:w="0" w:type="dxa"/>
            </w:tcMar>
            <w:vAlign w:val="bottom"/>
          </w:tcPr>
          <w:p w14:paraId="25E38EF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tcMar>
              <w:top w:w="0" w:type="dxa"/>
            </w:tcMar>
            <w:vAlign w:val="bottom"/>
          </w:tcPr>
          <w:p w14:paraId="25F0B6F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tcMar>
              <w:top w:w="0" w:type="dxa"/>
            </w:tcMar>
            <w:vAlign w:val="bottom"/>
          </w:tcPr>
          <w:p w14:paraId="1EA75D6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tcMar>
              <w:top w:w="0" w:type="dxa"/>
            </w:tcMar>
            <w:vAlign w:val="bottom"/>
          </w:tcPr>
          <w:p w14:paraId="15B6D2B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tcMar>
              <w:top w:w="0" w:type="dxa"/>
            </w:tcMar>
            <w:vAlign w:val="bottom"/>
          </w:tcPr>
          <w:p w14:paraId="21BEAD5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tcMar>
              <w:top w:w="0" w:type="dxa"/>
            </w:tcMar>
            <w:vAlign w:val="bottom"/>
          </w:tcPr>
          <w:p w14:paraId="2B0BD96A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00A07AF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1" w:type="dxa"/>
            <w:tcMar>
              <w:top w:w="0" w:type="dxa"/>
            </w:tcMar>
            <w:vAlign w:val="bottom"/>
          </w:tcPr>
          <w:p w14:paraId="27995BAD" w14:textId="77777777" w:rsidR="00A07ED6" w:rsidRPr="000B62F4" w:rsidRDefault="00A07ED6" w:rsidP="00CB31DB">
            <w:pPr>
              <w:pStyle w:val="opispol"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60" w:type="dxa"/>
            <w:gridSpan w:val="5"/>
            <w:tcMar>
              <w:top w:w="0" w:type="dxa"/>
            </w:tcMar>
            <w:vAlign w:val="bottom"/>
          </w:tcPr>
          <w:p w14:paraId="415EB37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6916F93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3163783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5007A98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0" w:type="dxa"/>
            <w:gridSpan w:val="3"/>
            <w:tcMar>
              <w:top w:w="0" w:type="dxa"/>
            </w:tcMar>
            <w:vAlign w:val="bottom"/>
          </w:tcPr>
          <w:p w14:paraId="50FF67D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713EE3F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14BB69AC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3" w:type="dxa"/>
            <w:tcMar>
              <w:top w:w="0" w:type="dxa"/>
            </w:tcMar>
            <w:vAlign w:val="bottom"/>
          </w:tcPr>
          <w:p w14:paraId="74D1AC2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2AC5FE4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08B8C6EF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tcMar>
              <w:top w:w="0" w:type="dxa"/>
            </w:tcMar>
            <w:vAlign w:val="bottom"/>
          </w:tcPr>
          <w:p w14:paraId="33B469D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2B4CF44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tcMar>
              <w:top w:w="0" w:type="dxa"/>
            </w:tcMar>
            <w:vAlign w:val="bottom"/>
          </w:tcPr>
          <w:p w14:paraId="424366B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2EC73831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47" w:type="dxa"/>
            <w:gridSpan w:val="2"/>
            <w:tcMar>
              <w:top w:w="0" w:type="dxa"/>
            </w:tcMar>
            <w:vAlign w:val="bottom"/>
          </w:tcPr>
          <w:p w14:paraId="2BC389D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078CC9D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9" w:type="dxa"/>
            <w:gridSpan w:val="2"/>
            <w:tcMar>
              <w:top w:w="0" w:type="dxa"/>
            </w:tcMar>
            <w:vAlign w:val="bottom"/>
          </w:tcPr>
          <w:p w14:paraId="3F28F05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42" w:type="dxa"/>
            <w:tcMar>
              <w:top w:w="0" w:type="dxa"/>
            </w:tcMar>
            <w:vAlign w:val="bottom"/>
          </w:tcPr>
          <w:p w14:paraId="2097FC6A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tcMar>
              <w:top w:w="0" w:type="dxa"/>
            </w:tcMar>
            <w:vAlign w:val="bottom"/>
          </w:tcPr>
          <w:p w14:paraId="01BB2FB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05219A8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</w:tr>
      <w:tr w:rsidR="00A07ED6" w:rsidRPr="000B62F4" w14:paraId="12BDEFBA" w14:textId="77777777" w:rsidTr="00CB31DB">
        <w:trPr>
          <w:trHeight w:val="342"/>
          <w:jc w:val="center"/>
        </w:trPr>
        <w:tc>
          <w:tcPr>
            <w:tcW w:w="6805" w:type="dxa"/>
            <w:gridSpan w:val="35"/>
            <w:tcMar>
              <w:top w:w="0" w:type="dxa"/>
            </w:tcMar>
            <w:vAlign w:val="bottom"/>
          </w:tcPr>
          <w:p w14:paraId="3FA3319F" w14:textId="77777777" w:rsidR="00A07ED6" w:rsidRPr="000B62F4" w:rsidRDefault="00A07ED6" w:rsidP="00CB31DB">
            <w:pPr>
              <w:pStyle w:val="tytul-bold"/>
              <w:jc w:val="center"/>
              <w:rPr>
                <w:rFonts w:ascii="Source Sans Pro" w:hAnsi="Source Sans Pr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sz w:val="20"/>
                <w:szCs w:val="20"/>
              </w:rPr>
              <w:t xml:space="preserve">DANE </w:t>
            </w:r>
            <w:r w:rsidRPr="000B62F4">
              <w:rPr>
                <w:rFonts w:ascii="Source Sans Pro" w:hAnsi="Source Sans Pro"/>
                <w:sz w:val="20"/>
                <w:szCs w:val="20"/>
                <w:lang w:val="pl-PL"/>
              </w:rPr>
              <w:t xml:space="preserve">OSOBOWE </w:t>
            </w:r>
            <w:r w:rsidRPr="000B62F4">
              <w:rPr>
                <w:rFonts w:ascii="Source Sans Pro" w:hAnsi="Source Sans Pro"/>
                <w:sz w:val="20"/>
                <w:szCs w:val="20"/>
              </w:rPr>
              <w:t>DO POSTĘPOWANIA KWALIFIKACYJNEGO</w:t>
            </w:r>
          </w:p>
          <w:p w14:paraId="72B38264" w14:textId="37CF7735" w:rsidR="00A07ED6" w:rsidRPr="000B62F4" w:rsidRDefault="00A07ED6" w:rsidP="00CB31DB">
            <w:pPr>
              <w:pStyle w:val="tytul-bold"/>
              <w:jc w:val="center"/>
              <w:rPr>
                <w:rFonts w:ascii="Source Sans Pro" w:hAnsi="Source Sans Pr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sz w:val="20"/>
                <w:szCs w:val="20"/>
              </w:rPr>
              <w:t xml:space="preserve">NA STANOWISKO </w:t>
            </w:r>
            <w:r>
              <w:rPr>
                <w:rFonts w:ascii="Source Sans Pro" w:hAnsi="Source Sans Pro"/>
                <w:sz w:val="20"/>
                <w:szCs w:val="20"/>
              </w:rPr>
              <w:t>członka/członkini</w:t>
            </w:r>
            <w:r w:rsidRPr="000B62F4">
              <w:rPr>
                <w:rFonts w:ascii="Source Sans Pro" w:hAnsi="Source Sans Pro"/>
                <w:sz w:val="20"/>
                <w:szCs w:val="20"/>
              </w:rPr>
              <w:t xml:space="preserve"> </w:t>
            </w:r>
            <w:r>
              <w:rPr>
                <w:rFonts w:ascii="Source Sans Pro" w:hAnsi="Source Sans Pro"/>
                <w:sz w:val="20"/>
                <w:szCs w:val="20"/>
              </w:rPr>
              <w:br/>
            </w:r>
            <w:r w:rsidRPr="000B62F4">
              <w:rPr>
                <w:rFonts w:ascii="Source Sans Pro" w:hAnsi="Source Sans Pro"/>
                <w:sz w:val="20"/>
                <w:szCs w:val="20"/>
              </w:rPr>
              <w:t xml:space="preserve">ZARZĄDU </w:t>
            </w:r>
            <w:r>
              <w:rPr>
                <w:rFonts w:ascii="Source Sans Pro" w:hAnsi="Source Sans Pro"/>
                <w:bCs/>
                <w:sz w:val="20"/>
                <w:szCs w:val="20"/>
                <w:lang w:val="pl-PL"/>
              </w:rPr>
              <w:t>fundacji pzu</w:t>
            </w:r>
          </w:p>
          <w:p w14:paraId="6B9E2A2A" w14:textId="77777777" w:rsidR="00A07ED6" w:rsidRPr="00EB475F" w:rsidRDefault="00A07ED6" w:rsidP="00CB31DB">
            <w:pPr>
              <w:pStyle w:val="opispol"/>
              <w:jc w:val="both"/>
              <w:rPr>
                <w:rFonts w:ascii="Source Sans Pro" w:hAnsi="Source Sans Pro"/>
                <w:b/>
                <w:sz w:val="20"/>
                <w:szCs w:val="20"/>
                <w:lang w:val="x-none"/>
              </w:rPr>
            </w:pPr>
          </w:p>
          <w:p w14:paraId="2DC48691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b/>
                <w:sz w:val="20"/>
                <w:szCs w:val="20"/>
              </w:rPr>
              <w:t xml:space="preserve">           </w:t>
            </w:r>
          </w:p>
          <w:p w14:paraId="676B4583" w14:textId="77777777" w:rsidR="00A07ED6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color w:val="auto"/>
                <w:sz w:val="20"/>
                <w:szCs w:val="20"/>
              </w:rPr>
              <w:t>Imię i nazwisko ………</w:t>
            </w:r>
            <w:r>
              <w:rPr>
                <w:rFonts w:ascii="Source Sans Pro" w:hAnsi="Source Sans Pro"/>
                <w:color w:val="auto"/>
                <w:sz w:val="20"/>
                <w:szCs w:val="20"/>
              </w:rPr>
              <w:t>………………………………………………………………...</w:t>
            </w:r>
          </w:p>
          <w:p w14:paraId="19568E74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</w:p>
          <w:p w14:paraId="28A3C625" w14:textId="77777777" w:rsidR="00A07ED6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color w:val="auto"/>
                <w:sz w:val="20"/>
                <w:szCs w:val="20"/>
              </w:rPr>
              <w:t>Numer telefonu</w:t>
            </w:r>
            <w:r>
              <w:rPr>
                <w:rFonts w:ascii="Source Sans Pro" w:hAnsi="Source Sans Pro"/>
                <w:color w:val="auto"/>
                <w:sz w:val="20"/>
                <w:szCs w:val="20"/>
              </w:rPr>
              <w:t>………………………………………………………………………...</w:t>
            </w:r>
          </w:p>
          <w:p w14:paraId="2DF5304A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</w:p>
          <w:p w14:paraId="324A5F39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color w:val="auto"/>
                <w:sz w:val="20"/>
                <w:szCs w:val="20"/>
              </w:rPr>
              <w:t>Adres e-mail…</w:t>
            </w:r>
            <w:r>
              <w:rPr>
                <w:rFonts w:ascii="Source Sans Pro" w:hAnsi="Source Sans Pro"/>
                <w:color w:val="auto"/>
                <w:sz w:val="20"/>
                <w:szCs w:val="20"/>
              </w:rPr>
              <w:t>……………………………………………………………………….....</w:t>
            </w:r>
          </w:p>
          <w:p w14:paraId="6A33ED77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</w:p>
          <w:p w14:paraId="6529CD50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</w:p>
          <w:p w14:paraId="0FB66329" w14:textId="1105EAE6" w:rsidR="00A07ED6" w:rsidRPr="000B62F4" w:rsidRDefault="00A07ED6" w:rsidP="00CB31DB">
            <w:pPr>
              <w:pStyle w:val="opispol"/>
              <w:ind w:right="138"/>
              <w:jc w:val="both"/>
              <w:rPr>
                <w:rFonts w:ascii="Source Sans Pro" w:hAnsi="Source Sans Pro"/>
                <w:i/>
                <w:color w:val="aut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Wyrażam zgodę na przetwarzanie przez </w:t>
            </w:r>
            <w:r w:rsidR="0060437B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>Fundację PZU</w:t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 moich danych osobowych wykraczających poza zakres wskazany w art. 22</w:t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  <w:vertAlign w:val="superscript"/>
              </w:rPr>
              <w:t xml:space="preserve">1 </w:t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ustawy z dnia 26 czerwca 1974 r. kodeks pracy zawartych w przekazanych przeze mnie dokumentach </w:t>
            </w:r>
            <w:r>
              <w:rPr>
                <w:rFonts w:ascii="Source Sans Pro" w:hAnsi="Source Sans Pro"/>
                <w:i/>
                <w:color w:val="auto"/>
                <w:sz w:val="20"/>
                <w:szCs w:val="20"/>
              </w:rPr>
              <w:br/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w postępowaniu kwalifikacyjnym na </w:t>
            </w:r>
            <w:r w:rsidR="0060437B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Członka/Członkinie </w:t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>Zarządu</w:t>
            </w:r>
            <w:r w:rsidR="0060437B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 Fundacji PZU</w:t>
            </w:r>
            <w:r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>.</w:t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, a także we wszystkich zgromadzonych materiałach pozyskanych przez </w:t>
            </w:r>
            <w:r w:rsidR="0060437B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>Fundację PZU</w:t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 w celu przeprowadzenia postępowania kwalifikacyjnego.</w:t>
            </w:r>
          </w:p>
          <w:p w14:paraId="6306E15A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i/>
                <w:color w:val="auto"/>
                <w:sz w:val="20"/>
                <w:szCs w:val="20"/>
              </w:rPr>
            </w:pPr>
          </w:p>
          <w:p w14:paraId="1A002226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i/>
                <w:color w:val="auto"/>
                <w:sz w:val="20"/>
                <w:szCs w:val="20"/>
              </w:rPr>
            </w:pPr>
          </w:p>
          <w:tbl>
            <w:tblPr>
              <w:tblStyle w:val="Tabela-Siatka"/>
              <w:tblW w:w="696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83"/>
              <w:gridCol w:w="3478"/>
            </w:tblGrid>
            <w:tr w:rsidR="00A07ED6" w:rsidRPr="000B62F4" w14:paraId="7C646D7F" w14:textId="77777777" w:rsidTr="00CB31DB">
              <w:trPr>
                <w:trHeight w:val="144"/>
              </w:trPr>
              <w:tc>
                <w:tcPr>
                  <w:tcW w:w="3483" w:type="dxa"/>
                </w:tcPr>
                <w:p w14:paraId="122AC73A" w14:textId="77777777" w:rsidR="00A07ED6" w:rsidRPr="000B62F4" w:rsidRDefault="00A07ED6" w:rsidP="00CB31DB">
                  <w:pPr>
                    <w:pStyle w:val="opispol"/>
                    <w:ind w:left="-52"/>
                    <w:jc w:val="both"/>
                    <w:rPr>
                      <w:rFonts w:ascii="Source Sans Pro" w:hAnsi="Source Sans Pro"/>
                      <w:i/>
                      <w:color w:val="auto"/>
                      <w:sz w:val="20"/>
                      <w:szCs w:val="20"/>
                    </w:rPr>
                  </w:pPr>
                  <w:r w:rsidRPr="000B62F4">
                    <w:rPr>
                      <w:rFonts w:ascii="Source Sans Pro" w:hAnsi="Source Sans Pro"/>
                      <w:color w:val="auto"/>
                      <w:sz w:val="20"/>
                      <w:szCs w:val="20"/>
                    </w:rPr>
                    <w:t xml:space="preserve">Warszawa, dnia …………………… r.                                                                   </w:t>
                  </w:r>
                </w:p>
              </w:tc>
              <w:tc>
                <w:tcPr>
                  <w:tcW w:w="3478" w:type="dxa"/>
                </w:tcPr>
                <w:p w14:paraId="0E29B11F" w14:textId="77777777" w:rsidR="00A07ED6" w:rsidRPr="000B62F4" w:rsidRDefault="00A07ED6" w:rsidP="00CB31DB">
                  <w:pPr>
                    <w:pStyle w:val="opispol"/>
                    <w:spacing w:line="120" w:lineRule="exact"/>
                    <w:jc w:val="both"/>
                    <w:rPr>
                      <w:rFonts w:ascii="Source Sans Pro" w:hAnsi="Source Sans Pro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Source Sans Pro" w:hAnsi="Source Sans Pro"/>
                      <w:color w:val="auto"/>
                      <w:sz w:val="20"/>
                      <w:szCs w:val="20"/>
                    </w:rPr>
                    <w:t>…………………………………………</w:t>
                  </w:r>
                </w:p>
                <w:p w14:paraId="707CBCD0" w14:textId="77777777" w:rsidR="00A07ED6" w:rsidRPr="000B62F4" w:rsidRDefault="00A07ED6" w:rsidP="00CB31DB">
                  <w:pPr>
                    <w:pStyle w:val="opispol"/>
                    <w:spacing w:line="120" w:lineRule="exact"/>
                    <w:jc w:val="both"/>
                    <w:rPr>
                      <w:rFonts w:ascii="Source Sans Pro" w:hAnsi="Source Sans Pro"/>
                      <w:i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A07ED6" w:rsidRPr="000B62F4" w14:paraId="40F97A4D" w14:textId="77777777" w:rsidTr="00CB31DB">
              <w:trPr>
                <w:trHeight w:val="217"/>
              </w:trPr>
              <w:tc>
                <w:tcPr>
                  <w:tcW w:w="3483" w:type="dxa"/>
                </w:tcPr>
                <w:p w14:paraId="33C99DBE" w14:textId="77777777" w:rsidR="00A07ED6" w:rsidRPr="000B62F4" w:rsidRDefault="00A07ED6" w:rsidP="00CB31DB">
                  <w:pPr>
                    <w:pStyle w:val="opispol"/>
                    <w:jc w:val="both"/>
                    <w:rPr>
                      <w:rFonts w:ascii="Source Sans Pro" w:hAnsi="Source Sans Pro"/>
                      <w:i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478" w:type="dxa"/>
                </w:tcPr>
                <w:p w14:paraId="58B55E8F" w14:textId="77777777" w:rsidR="00A07ED6" w:rsidRPr="000B62F4" w:rsidRDefault="00A07ED6" w:rsidP="00CB31DB">
                  <w:pPr>
                    <w:pStyle w:val="opispol"/>
                    <w:spacing w:line="120" w:lineRule="exact"/>
                    <w:jc w:val="both"/>
                    <w:rPr>
                      <w:rFonts w:ascii="Source Sans Pro" w:hAnsi="Source Sans Pro"/>
                      <w:i/>
                      <w:color w:val="auto"/>
                      <w:sz w:val="20"/>
                      <w:szCs w:val="20"/>
                    </w:rPr>
                  </w:pPr>
                  <w:r w:rsidRPr="000B62F4">
                    <w:rPr>
                      <w:rFonts w:ascii="Source Sans Pro" w:hAnsi="Source Sans Pro"/>
                      <w:color w:val="auto"/>
                      <w:sz w:val="20"/>
                      <w:szCs w:val="20"/>
                    </w:rPr>
                    <w:t>Podpis</w:t>
                  </w:r>
                </w:p>
              </w:tc>
            </w:tr>
          </w:tbl>
          <w:p w14:paraId="3DD5BA75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color w:val="auto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14:paraId="4B5EF637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color w:val="auto"/>
                <w:sz w:val="20"/>
                <w:szCs w:val="20"/>
              </w:rPr>
              <w:t>Podanie danych osobowych jest dobrowolne. Kandydatowi przysługuje prawo dostępu do treści swoich danych oraz ich poprawiania.</w:t>
            </w:r>
          </w:p>
          <w:p w14:paraId="15188269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sz w:val="20"/>
                <w:szCs w:val="20"/>
              </w:rPr>
            </w:pPr>
          </w:p>
          <w:p w14:paraId="684FB53B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sz w:val="20"/>
                <w:szCs w:val="20"/>
              </w:rPr>
            </w:pPr>
          </w:p>
          <w:p w14:paraId="54E89663" w14:textId="77777777" w:rsidR="00A07ED6" w:rsidRPr="000B62F4" w:rsidRDefault="00A07ED6" w:rsidP="00CB31DB">
            <w:pPr>
              <w:pStyle w:val="opispol"/>
              <w:ind w:right="-3960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sz w:val="20"/>
                <w:szCs w:val="20"/>
              </w:rPr>
              <w:t>*******************************************************************************************************</w:t>
            </w:r>
          </w:p>
          <w:p w14:paraId="79DE3AC3" w14:textId="77777777" w:rsidR="00A07ED6" w:rsidRPr="000B62F4" w:rsidRDefault="00A07ED6" w:rsidP="00CB31DB">
            <w:pPr>
              <w:pStyle w:val="tytul-bold"/>
              <w:jc w:val="both"/>
              <w:rPr>
                <w:rFonts w:ascii="Source Sans Pro" w:hAnsi="Source Sans Pro"/>
                <w:sz w:val="20"/>
                <w:szCs w:val="20"/>
                <w:lang w:val="pl-PL"/>
              </w:rPr>
            </w:pPr>
          </w:p>
          <w:p w14:paraId="5D815322" w14:textId="2B113CD5" w:rsidR="00A07ED6" w:rsidRPr="000B62F4" w:rsidRDefault="00A07ED6" w:rsidP="00CB31DB">
            <w:pPr>
              <w:pStyle w:val="tytul-bold"/>
              <w:jc w:val="center"/>
              <w:rPr>
                <w:rFonts w:ascii="Source Sans Pro" w:hAnsi="Source Sans Pr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sz w:val="20"/>
                <w:szCs w:val="20"/>
              </w:rPr>
              <w:t xml:space="preserve">Informacja Administratora danych osobowych dla KandydatÓW W POSTĘPOWANIU KWALIFIKACYJNYM NA stanowisko </w:t>
            </w:r>
            <w:r>
              <w:rPr>
                <w:rFonts w:ascii="Source Sans Pro" w:hAnsi="Source Sans Pro"/>
                <w:sz w:val="20"/>
                <w:szCs w:val="20"/>
              </w:rPr>
              <w:t>członka/członkini</w:t>
            </w:r>
            <w:r w:rsidRPr="000B62F4">
              <w:rPr>
                <w:rFonts w:ascii="Source Sans Pro" w:hAnsi="Source Sans Pro"/>
                <w:sz w:val="20"/>
                <w:szCs w:val="20"/>
              </w:rPr>
              <w:t xml:space="preserve"> zARZĄDU </w:t>
            </w:r>
            <w:r>
              <w:rPr>
                <w:rFonts w:ascii="Source Sans Pro" w:hAnsi="Source Sans Pro"/>
                <w:bCs/>
                <w:sz w:val="20"/>
                <w:szCs w:val="20"/>
              </w:rPr>
              <w:t>fundacji pzu</w:t>
            </w:r>
          </w:p>
        </w:tc>
        <w:tc>
          <w:tcPr>
            <w:tcW w:w="158" w:type="dxa"/>
            <w:gridSpan w:val="3"/>
            <w:tcMar>
              <w:top w:w="0" w:type="dxa"/>
            </w:tcMar>
            <w:vAlign w:val="bottom"/>
          </w:tcPr>
          <w:p w14:paraId="455F28C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6EAC239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5CDD8A9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3A1B2BC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0" w:type="dxa"/>
            <w:gridSpan w:val="3"/>
            <w:tcMar>
              <w:top w:w="0" w:type="dxa"/>
            </w:tcMar>
            <w:vAlign w:val="bottom"/>
          </w:tcPr>
          <w:p w14:paraId="3F6C735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3E9109C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5D31BE5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3" w:type="dxa"/>
            <w:gridSpan w:val="5"/>
            <w:tcMar>
              <w:top w:w="0" w:type="dxa"/>
            </w:tcMar>
            <w:vAlign w:val="bottom"/>
          </w:tcPr>
          <w:p w14:paraId="5860B4C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tcMar>
              <w:top w:w="0" w:type="dxa"/>
            </w:tcMar>
            <w:vAlign w:val="bottom"/>
          </w:tcPr>
          <w:p w14:paraId="1104ED1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05089CA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tcMar>
              <w:top w:w="0" w:type="dxa"/>
            </w:tcMar>
            <w:vAlign w:val="bottom"/>
          </w:tcPr>
          <w:p w14:paraId="366E212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39FA023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tcMar>
              <w:top w:w="0" w:type="dxa"/>
            </w:tcMar>
            <w:vAlign w:val="bottom"/>
          </w:tcPr>
          <w:p w14:paraId="47341BA0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2" w:type="dxa"/>
            <w:tcMar>
              <w:top w:w="0" w:type="dxa"/>
            </w:tcMar>
            <w:vAlign w:val="bottom"/>
          </w:tcPr>
          <w:p w14:paraId="3514979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9" w:type="dxa"/>
            <w:gridSpan w:val="2"/>
            <w:tcMar>
              <w:top w:w="0" w:type="dxa"/>
            </w:tcMar>
            <w:vAlign w:val="bottom"/>
          </w:tcPr>
          <w:p w14:paraId="7207C30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8" w:type="dxa"/>
            <w:gridSpan w:val="2"/>
            <w:tcMar>
              <w:top w:w="0" w:type="dxa"/>
            </w:tcMar>
            <w:vAlign w:val="bottom"/>
          </w:tcPr>
          <w:p w14:paraId="2ED2FC6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6F2AC3A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44" w:type="dxa"/>
            <w:tcMar>
              <w:top w:w="0" w:type="dxa"/>
            </w:tcMar>
            <w:vAlign w:val="bottom"/>
          </w:tcPr>
          <w:p w14:paraId="56A1BB2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1594E7CA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0C8CDB1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</w:tr>
      <w:tr w:rsidR="00A07ED6" w:rsidRPr="000B62F4" w14:paraId="45327B8D" w14:textId="77777777" w:rsidTr="00CB31DB">
        <w:trPr>
          <w:trHeight w:val="342"/>
          <w:jc w:val="center"/>
        </w:trPr>
        <w:tc>
          <w:tcPr>
            <w:tcW w:w="196" w:type="dxa"/>
            <w:tcMar>
              <w:top w:w="0" w:type="dxa"/>
            </w:tcMar>
            <w:vAlign w:val="bottom"/>
          </w:tcPr>
          <w:p w14:paraId="1BA27B6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6" w:type="dxa"/>
            <w:tcMar>
              <w:top w:w="0" w:type="dxa"/>
            </w:tcMar>
            <w:vAlign w:val="bottom"/>
          </w:tcPr>
          <w:p w14:paraId="4364E72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73" w:type="dxa"/>
            <w:tcMar>
              <w:top w:w="0" w:type="dxa"/>
            </w:tcMar>
            <w:vAlign w:val="bottom"/>
          </w:tcPr>
          <w:p w14:paraId="11056B2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17EBE3A0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6" w:type="dxa"/>
            <w:tcMar>
              <w:top w:w="0" w:type="dxa"/>
            </w:tcMar>
            <w:vAlign w:val="bottom"/>
          </w:tcPr>
          <w:p w14:paraId="4F8836A8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tcMar>
              <w:top w:w="0" w:type="dxa"/>
            </w:tcMar>
            <w:vAlign w:val="bottom"/>
          </w:tcPr>
          <w:p w14:paraId="37A5BA7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tcMar>
              <w:top w:w="0" w:type="dxa"/>
            </w:tcMar>
            <w:vAlign w:val="bottom"/>
          </w:tcPr>
          <w:p w14:paraId="6BEEAB6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tcMar>
              <w:top w:w="0" w:type="dxa"/>
            </w:tcMar>
            <w:vAlign w:val="bottom"/>
          </w:tcPr>
          <w:p w14:paraId="3E33C37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tcMar>
              <w:top w:w="0" w:type="dxa"/>
            </w:tcMar>
            <w:vAlign w:val="bottom"/>
          </w:tcPr>
          <w:p w14:paraId="62DEE66D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tcMar>
              <w:top w:w="0" w:type="dxa"/>
            </w:tcMar>
            <w:vAlign w:val="bottom"/>
          </w:tcPr>
          <w:p w14:paraId="1C3ACBE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16AD0A6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0774CEB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272AE5E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2" w:type="dxa"/>
            <w:tcMar>
              <w:top w:w="0" w:type="dxa"/>
            </w:tcMar>
            <w:vAlign w:val="bottom"/>
          </w:tcPr>
          <w:p w14:paraId="33C3655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6A1406A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1D4F65F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0A08A5C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08CBA6D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07CC7C1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4AC267F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1F1B12C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6CABF791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1C45540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2AB4C4F1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73F420D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779C1F3B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3B671FE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7E3EE7E8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4E53A21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797D70DD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5C5FD6C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63C074E0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69509F9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55088654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0" w:type="dxa"/>
            <w:tcMar>
              <w:top w:w="0" w:type="dxa"/>
            </w:tcMar>
            <w:vAlign w:val="bottom"/>
          </w:tcPr>
          <w:p w14:paraId="4316301D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58" w:type="dxa"/>
            <w:gridSpan w:val="2"/>
            <w:tcMar>
              <w:top w:w="0" w:type="dxa"/>
            </w:tcMar>
            <w:vAlign w:val="bottom"/>
          </w:tcPr>
          <w:p w14:paraId="45409C1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5AB0996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43FA2B6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6F611671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0" w:type="dxa"/>
            <w:gridSpan w:val="3"/>
            <w:tcMar>
              <w:top w:w="0" w:type="dxa"/>
            </w:tcMar>
            <w:vAlign w:val="bottom"/>
          </w:tcPr>
          <w:p w14:paraId="7AA6D41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6D22D3D0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6C24B69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3" w:type="dxa"/>
            <w:gridSpan w:val="4"/>
            <w:tcMar>
              <w:top w:w="0" w:type="dxa"/>
            </w:tcMar>
            <w:vAlign w:val="bottom"/>
          </w:tcPr>
          <w:p w14:paraId="577DAB9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2"/>
            <w:tcMar>
              <w:top w:w="0" w:type="dxa"/>
            </w:tcMar>
            <w:vAlign w:val="bottom"/>
          </w:tcPr>
          <w:p w14:paraId="0B2C15D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354DF6F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tcMar>
              <w:top w:w="0" w:type="dxa"/>
            </w:tcMar>
            <w:vAlign w:val="bottom"/>
          </w:tcPr>
          <w:p w14:paraId="0B07A411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3F2DE73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tcMar>
              <w:top w:w="0" w:type="dxa"/>
            </w:tcMar>
            <w:vAlign w:val="bottom"/>
          </w:tcPr>
          <w:p w14:paraId="5F0BBD9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2" w:type="dxa"/>
            <w:tcMar>
              <w:top w:w="0" w:type="dxa"/>
            </w:tcMar>
            <w:vAlign w:val="bottom"/>
          </w:tcPr>
          <w:p w14:paraId="6074FB7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9" w:type="dxa"/>
            <w:gridSpan w:val="2"/>
            <w:tcMar>
              <w:top w:w="0" w:type="dxa"/>
            </w:tcMar>
            <w:vAlign w:val="bottom"/>
          </w:tcPr>
          <w:p w14:paraId="02DF9AC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8" w:type="dxa"/>
            <w:gridSpan w:val="2"/>
            <w:tcMar>
              <w:top w:w="0" w:type="dxa"/>
            </w:tcMar>
            <w:vAlign w:val="bottom"/>
          </w:tcPr>
          <w:p w14:paraId="5741DE5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14FBC13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2" w:type="dxa"/>
            <w:gridSpan w:val="2"/>
            <w:tcMar>
              <w:top w:w="0" w:type="dxa"/>
            </w:tcMar>
            <w:vAlign w:val="bottom"/>
          </w:tcPr>
          <w:p w14:paraId="192F62E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49F0D85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8" w:type="dxa"/>
            <w:tcMar>
              <w:top w:w="0" w:type="dxa"/>
            </w:tcMar>
            <w:vAlign w:val="bottom"/>
          </w:tcPr>
          <w:p w14:paraId="37A80E1F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</w:tr>
      <w:tr w:rsidR="00A07ED6" w:rsidRPr="000B62F4" w14:paraId="1B75A264" w14:textId="77777777" w:rsidTr="00CB31DB">
        <w:trPr>
          <w:gridAfter w:val="30"/>
          <w:wAfter w:w="717" w:type="dxa"/>
          <w:trHeight w:val="342"/>
          <w:jc w:val="center"/>
        </w:trPr>
        <w:tc>
          <w:tcPr>
            <w:tcW w:w="6805" w:type="dxa"/>
            <w:gridSpan w:val="35"/>
            <w:tcMar>
              <w:top w:w="0" w:type="dxa"/>
            </w:tcMar>
            <w:vAlign w:val="bottom"/>
          </w:tcPr>
          <w:p w14:paraId="3CBAA438" w14:textId="77777777" w:rsidR="00A07ED6" w:rsidRPr="000B62F4" w:rsidRDefault="00A07ED6" w:rsidP="00CB31DB">
            <w:pPr>
              <w:autoSpaceDE w:val="0"/>
              <w:adjustRightInd w:val="0"/>
              <w:spacing w:after="60"/>
              <w:jc w:val="both"/>
              <w:rPr>
                <w:rFonts w:ascii="Source Sans Pro" w:hAnsi="Source Sans Pro" w:cs="Tahoma"/>
                <w:b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b/>
                <w:sz w:val="20"/>
                <w:szCs w:val="20"/>
              </w:rPr>
              <w:t>[Administrator]</w:t>
            </w:r>
          </w:p>
          <w:p w14:paraId="5F3AC392" w14:textId="4F578651" w:rsidR="00A07ED6" w:rsidRPr="000B62F4" w:rsidRDefault="00A07ED6" w:rsidP="00CB31DB">
            <w:pPr>
              <w:autoSpaceDE w:val="0"/>
              <w:adjustRightInd w:val="0"/>
              <w:spacing w:after="12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Administratorem Pani/a danych osobowych jest </w:t>
            </w:r>
            <w:r>
              <w:rPr>
                <w:rFonts w:ascii="Source Sans Pro" w:hAnsi="Source Sans Pro" w:cs="Tahoma"/>
                <w:sz w:val="20"/>
                <w:szCs w:val="20"/>
              </w:rPr>
              <w:t>Fundacja PZU.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Kontakt </w:t>
            </w:r>
            <w:r>
              <w:rPr>
                <w:rFonts w:ascii="Source Sans Pro" w:hAnsi="Source Sans Pro" w:cs="Tahoma"/>
                <w:sz w:val="20"/>
                <w:szCs w:val="20"/>
              </w:rPr>
              <w:br/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z administratorem jest możliwy za pośrednictwem adresu e-mail</w:t>
            </w:r>
            <w:r>
              <w:rPr>
                <w:rFonts w:ascii="Source Sans Pro" w:hAnsi="Source Sans Pro" w:cs="Tahoma"/>
                <w:sz w:val="20"/>
                <w:szCs w:val="20"/>
              </w:rPr>
              <w:t>: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</w:t>
            </w:r>
            <w:r>
              <w:rPr>
                <w:rFonts w:ascii="Source Sans Pro" w:hAnsi="Source Sans Pro" w:cs="Tahoma"/>
                <w:sz w:val="20"/>
                <w:szCs w:val="20"/>
              </w:rPr>
              <w:t>fundacja@pzu.pl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lub pisemnie na niżej wskazany adres siedziby administratora. We wszystkich sprawach z zakresu ochrony danych osobowych może Pani/Pan kontaktować się z wyznaczonym przez administratora Inspektorem Ochrony Danych. Taki kontakt może się odbyć drogą elektroniczną na adres e-mail lub pisemnie na adres korespondencyjny wskazany poniżej. </w:t>
            </w:r>
          </w:p>
          <w:p w14:paraId="6C6D9FF6" w14:textId="77777777" w:rsidR="00A07ED6" w:rsidRPr="000B62F4" w:rsidRDefault="00A07ED6" w:rsidP="00CB31DB">
            <w:pPr>
              <w:autoSpaceDE w:val="0"/>
              <w:adjustRightInd w:val="0"/>
              <w:spacing w:after="60"/>
              <w:jc w:val="both"/>
              <w:rPr>
                <w:rFonts w:ascii="Source Sans Pro" w:hAnsi="Source Sans Pro" w:cs="Tahoma"/>
                <w:b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b/>
                <w:sz w:val="20"/>
                <w:szCs w:val="20"/>
              </w:rPr>
              <w:t>[Przetwarzanie danych]</w:t>
            </w:r>
          </w:p>
          <w:p w14:paraId="449E9E19" w14:textId="0C56BF86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Administrator może przetwarzać Pani/Pana dane w celu przeprowadzenia bieżącego postępowania kwalifikacyjnego na </w:t>
            </w:r>
            <w:r w:rsidR="0060437B">
              <w:rPr>
                <w:rFonts w:ascii="Source Sans Pro" w:hAnsi="Source Sans Pro" w:cs="Tahoma"/>
                <w:sz w:val="20"/>
                <w:szCs w:val="20"/>
              </w:rPr>
              <w:t xml:space="preserve">Członka/ Członkinie 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Zarządu </w:t>
            </w:r>
            <w:r w:rsidR="0060437B">
              <w:rPr>
                <w:rFonts w:ascii="Source Sans Pro" w:hAnsi="Source Sans Pro" w:cs="Tahoma"/>
                <w:sz w:val="20"/>
                <w:szCs w:val="20"/>
              </w:rPr>
              <w:t>Fundacji PZU</w:t>
            </w:r>
            <w:r>
              <w:rPr>
                <w:rFonts w:ascii="Source Sans Pro" w:hAnsi="Source Sans Pro" w:cs="Tahoma"/>
                <w:sz w:val="20"/>
                <w:szCs w:val="20"/>
              </w:rPr>
              <w:t>.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Podstawą prawną przetwarzania jest niezbędność do podjęcia działań na Pani/a żądanie przed zawarciem umowy oraz uzasadniony interes administratora danych polegający na rzetelnym przeprowadzeniu postępowania w celu wyboru kandydata, z którym zawarta zostanie umowa, a</w:t>
            </w:r>
            <w:r>
              <w:rPr>
                <w:rFonts w:ascii="Source Sans Pro" w:hAnsi="Source Sans Pro" w:cs="Tahoma"/>
                <w:sz w:val="20"/>
                <w:szCs w:val="20"/>
              </w:rPr>
              <w:t> 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w</w:t>
            </w:r>
            <w:r>
              <w:rPr>
                <w:rFonts w:ascii="Source Sans Pro" w:hAnsi="Source Sans Pro" w:cs="Tahoma"/>
                <w:sz w:val="20"/>
                <w:szCs w:val="20"/>
              </w:rPr>
              <w:t> 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przypadku zatrudnienia w oparciu o przepisy ustawy z dnia 26 czerwca 1974 r. kodeks pracy – również zgoda na przetwarzanie danych osobowych w zakresie wykraczającym poza zakres</w:t>
            </w:r>
            <w:r w:rsidRPr="000B62F4">
              <w:rPr>
                <w:rFonts w:ascii="Source Sans Pro" w:hAnsi="Source Sans Pro"/>
                <w:sz w:val="20"/>
                <w:szCs w:val="20"/>
              </w:rPr>
              <w:t xml:space="preserve"> 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wskazany w art. 22</w:t>
            </w:r>
            <w:r w:rsidRPr="000B62F4">
              <w:rPr>
                <w:rFonts w:ascii="Source Sans Pro" w:hAnsi="Source Sans Pro" w:cs="Tahoma"/>
                <w:sz w:val="20"/>
                <w:szCs w:val="20"/>
                <w:vertAlign w:val="superscript"/>
              </w:rPr>
              <w:t>1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tej ustawy. </w:t>
            </w:r>
          </w:p>
          <w:p w14:paraId="1423F722" w14:textId="77777777" w:rsidR="00A07ED6" w:rsidRPr="000B62F4" w:rsidRDefault="00A07ED6" w:rsidP="00CB31DB">
            <w:pPr>
              <w:autoSpaceDE w:val="0"/>
              <w:adjustRightInd w:val="0"/>
              <w:spacing w:after="12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lastRenderedPageBreak/>
              <w:t>Podanie danych osobowych jest dobrowolne, ale niezbędne do realizacji powyższych celów.</w:t>
            </w:r>
          </w:p>
          <w:p w14:paraId="42CC82DB" w14:textId="77777777" w:rsidR="00A07ED6" w:rsidRPr="000B62F4" w:rsidRDefault="00A07ED6" w:rsidP="00CB31DB">
            <w:pPr>
              <w:autoSpaceDE w:val="0"/>
              <w:adjustRightInd w:val="0"/>
              <w:spacing w:after="60"/>
              <w:jc w:val="both"/>
              <w:rPr>
                <w:rFonts w:ascii="Source Sans Pro" w:hAnsi="Source Sans Pro" w:cs="Tahoma"/>
                <w:b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b/>
                <w:sz w:val="20"/>
                <w:szCs w:val="20"/>
              </w:rPr>
              <w:t>[Okres przechowywania danych]</w:t>
            </w:r>
          </w:p>
          <w:p w14:paraId="3AC4EB8B" w14:textId="77777777" w:rsidR="00A07ED6" w:rsidRPr="000B62F4" w:rsidRDefault="00A07ED6" w:rsidP="00CB31DB">
            <w:pPr>
              <w:autoSpaceDE w:val="0"/>
              <w:adjustRightInd w:val="0"/>
              <w:spacing w:after="12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W przypadku, gdy nie zostanie Pani/Pan wybrana/y do objęcia stanowiska, którego dotyczy niniejsza rekrutacja, Pani/Pana dane osobowe będą przechowywane do 14 dni od dnia zakończenia postępowania rekrutacyjnego. </w:t>
            </w:r>
          </w:p>
          <w:p w14:paraId="2F8D0120" w14:textId="77777777" w:rsidR="00A07ED6" w:rsidRPr="000B62F4" w:rsidRDefault="00A07ED6" w:rsidP="00CB31DB">
            <w:pPr>
              <w:autoSpaceDE w:val="0"/>
              <w:adjustRightInd w:val="0"/>
              <w:spacing w:after="60"/>
              <w:jc w:val="both"/>
              <w:rPr>
                <w:rFonts w:ascii="Source Sans Pro" w:hAnsi="Source Sans Pro" w:cs="Tahoma"/>
                <w:b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b/>
                <w:sz w:val="20"/>
                <w:szCs w:val="20"/>
              </w:rPr>
              <w:t>[Przekazywanie danych]</w:t>
            </w:r>
          </w:p>
          <w:p w14:paraId="4F70E2FE" w14:textId="59558A60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Pani/Pana dane mogą być przekazane PZU SA w celu przedstawienia opinii o</w:t>
            </w:r>
            <w:r>
              <w:rPr>
                <w:rFonts w:ascii="Source Sans Pro" w:hAnsi="Source Sans Pro" w:cs="Tahoma"/>
                <w:sz w:val="20"/>
                <w:szCs w:val="20"/>
              </w:rPr>
              <w:t> 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kandydacie na </w:t>
            </w:r>
            <w:r w:rsidR="0060437B">
              <w:rPr>
                <w:rFonts w:ascii="Source Sans Pro" w:hAnsi="Source Sans Pro" w:cs="Tahoma"/>
                <w:sz w:val="20"/>
                <w:szCs w:val="20"/>
              </w:rPr>
              <w:t xml:space="preserve">Członka/Członkinie 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Zarządu </w:t>
            </w:r>
            <w:r w:rsidR="0060437B">
              <w:rPr>
                <w:rFonts w:ascii="Source Sans Pro" w:hAnsi="Source Sans Pro" w:cs="Tahoma"/>
                <w:sz w:val="20"/>
                <w:szCs w:val="20"/>
              </w:rPr>
              <w:t xml:space="preserve">Fundacji PZU 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w związku z nadzorem właścicielskim w Grupie PZU.</w:t>
            </w:r>
          </w:p>
          <w:p w14:paraId="38C11738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Pani/Pana dane osobowe mogą być udostępnione podmiotom i organom upoważnionym do przetwarzania tych danych na podstawie przepisów prawa. </w:t>
            </w:r>
          </w:p>
          <w:p w14:paraId="62A49D3A" w14:textId="77777777" w:rsidR="00A07ED6" w:rsidRPr="000B62F4" w:rsidRDefault="00A07ED6" w:rsidP="00CB31DB">
            <w:pPr>
              <w:autoSpaceDE w:val="0"/>
              <w:adjustRightInd w:val="0"/>
              <w:spacing w:after="12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Pani/Pana dane osobowe mogą być przekazywane podmiotom przetwarzającym dane osobowe na zlecenie administratora, m.in. dostawcom usług IT, przy czym takie podmioty przetwarzają dane na podstawie umowy z administratorem i</w:t>
            </w:r>
            <w:r>
              <w:rPr>
                <w:rFonts w:ascii="Source Sans Pro" w:hAnsi="Source Sans Pro" w:cs="Tahoma"/>
                <w:sz w:val="20"/>
                <w:szCs w:val="20"/>
              </w:rPr>
              <w:t> 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wyłącznie zgodnie z poleceniami administratora.</w:t>
            </w:r>
          </w:p>
          <w:p w14:paraId="6030AAC3" w14:textId="77777777" w:rsidR="00A07ED6" w:rsidRPr="000B62F4" w:rsidRDefault="00A07ED6" w:rsidP="00CB31DB">
            <w:pPr>
              <w:autoSpaceDE w:val="0"/>
              <w:adjustRightInd w:val="0"/>
              <w:spacing w:after="60"/>
              <w:jc w:val="both"/>
              <w:rPr>
                <w:rFonts w:ascii="Source Sans Pro" w:hAnsi="Source Sans Pro" w:cs="Tahoma"/>
                <w:b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b/>
                <w:sz w:val="20"/>
                <w:szCs w:val="20"/>
              </w:rPr>
              <w:t>[Pani/Pana prawa]</w:t>
            </w:r>
          </w:p>
          <w:p w14:paraId="4613DBD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Przysługuje Pani/Panu prawo dostępu do swoich danych osobowych oraz prawo żądania ich sprostowania, ich usunięcia lub ograniczenia ich przetwarzania.</w:t>
            </w:r>
          </w:p>
          <w:p w14:paraId="02E6DC7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Przysługuje Pani/Panu prawo do przenoszenia danych osobowych, tj. do otrzymania od administratora</w:t>
            </w:r>
            <w:r>
              <w:rPr>
                <w:rFonts w:ascii="Source Sans Pro" w:hAnsi="Source Sans Pro" w:cs="Tahoma"/>
                <w:sz w:val="20"/>
                <w:szCs w:val="20"/>
              </w:rPr>
              <w:t xml:space="preserve"> Pani/Pana danych osobowych, 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w</w:t>
            </w:r>
            <w:r>
              <w:rPr>
                <w:rFonts w:ascii="Source Sans Pro" w:hAnsi="Source Sans Pro" w:cs="Tahoma"/>
                <w:sz w:val="20"/>
                <w:szCs w:val="20"/>
              </w:rPr>
              <w:t> 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ustrukturyzowanym, powszechnie używanym formacie nadającym się do odczytu maszynowego. </w:t>
            </w:r>
          </w:p>
          <w:p w14:paraId="6DA4B4F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W zakresie, w jakim podstawą przetwarzania Pani/Pana danych osobowych jest przesłanka prawnie uzasadnionego interesu administratora, przysługuje Pani/Panu prawo wniesienia sprzeciwu wobec przetwarzania Pani/Pana danych osobowych. </w:t>
            </w:r>
          </w:p>
          <w:p w14:paraId="62C06677" w14:textId="73796D75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W zakresie, w jakim podstawą przetwarzania Pani/Pana danych osobowych jest zgoda, ma Pani/Pan prawo jej wycofania. Zgodę można odwołać w każdym czasie w oddziale lub wysyłając e-mail na adres </w:t>
            </w:r>
            <w:r>
              <w:rPr>
                <w:rFonts w:ascii="Source Sans Pro" w:hAnsi="Source Sans Pro" w:cs="Tahoma"/>
                <w:sz w:val="20"/>
                <w:szCs w:val="20"/>
              </w:rPr>
              <w:t xml:space="preserve"> </w:t>
            </w:r>
            <w:hyperlink r:id="rId8" w:history="1">
              <w:r w:rsidRPr="002969E3">
                <w:rPr>
                  <w:rStyle w:val="Hipercze"/>
                  <w:rFonts w:ascii="Source Sans Pro" w:hAnsi="Source Sans Pro" w:cs="Tahoma"/>
                  <w:sz w:val="20"/>
                  <w:szCs w:val="20"/>
                </w:rPr>
                <w:t>RodoFundacja@pzu.pl</w:t>
              </w:r>
            </w:hyperlink>
            <w:r>
              <w:rPr>
                <w:rStyle w:val="Hipercze"/>
                <w:rFonts w:ascii="Source Sans Pro" w:hAnsi="Source Sans Pro" w:cs="Tahoma"/>
                <w:sz w:val="20"/>
                <w:szCs w:val="20"/>
              </w:rPr>
              <w:t xml:space="preserve"> 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albo pismo na adres</w:t>
            </w:r>
            <w:r>
              <w:rPr>
                <w:rFonts w:ascii="Source Sans Pro" w:hAnsi="Source Sans Pro" w:cs="Tahoma"/>
                <w:sz w:val="20"/>
                <w:szCs w:val="20"/>
              </w:rPr>
              <w:t>: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</w:t>
            </w:r>
            <w:r>
              <w:rPr>
                <w:rFonts w:ascii="Source Sans Pro" w:hAnsi="Source Sans Pro" w:cs="Tahoma"/>
                <w:sz w:val="20"/>
                <w:szCs w:val="20"/>
              </w:rPr>
              <w:t>rondo Ignacego Daszyńskiego 4, 00-843 Warszawa.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Wycofanie zgody nie wpływa na zgodność z prawem przetwarzania dokonanego na podstawie zgody przed jej wycofaniem.</w:t>
            </w:r>
          </w:p>
          <w:p w14:paraId="0A27CD4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W celu skorzystania z powyższych praw należy skontaktować się z</w:t>
            </w:r>
            <w:r>
              <w:rPr>
                <w:rFonts w:ascii="Source Sans Pro" w:hAnsi="Source Sans Pro" w:cs="Tahoma"/>
                <w:sz w:val="20"/>
                <w:szCs w:val="20"/>
              </w:rPr>
              <w:t> 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administratorem lub z wyznaczonym przez spółkę Inspektorem Ochrony Danych, korzystając ze wskazanych poniżej danych kontaktowych.</w:t>
            </w:r>
          </w:p>
          <w:p w14:paraId="33FA1147" w14:textId="77777777" w:rsidR="00A07ED6" w:rsidRPr="000B62F4" w:rsidRDefault="00A07ED6" w:rsidP="00CB31DB">
            <w:pPr>
              <w:autoSpaceDE w:val="0"/>
              <w:adjustRightInd w:val="0"/>
              <w:spacing w:after="6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Przysługuje Pani/Panu prawo wniesienia skargi do organu nadzorczego zajmującego się ochroną danych osobowych w Polsce.</w:t>
            </w:r>
          </w:p>
        </w:tc>
      </w:tr>
      <w:tr w:rsidR="00A07ED6" w:rsidRPr="000B62F4" w14:paraId="5ACDA018" w14:textId="77777777" w:rsidTr="00CB31DB">
        <w:trPr>
          <w:gridAfter w:val="8"/>
          <w:wAfter w:w="187" w:type="dxa"/>
          <w:trHeight w:val="342"/>
          <w:jc w:val="center"/>
        </w:trPr>
        <w:tc>
          <w:tcPr>
            <w:tcW w:w="7335" w:type="dxa"/>
            <w:gridSpan w:val="57"/>
            <w:tcMar>
              <w:top w:w="0" w:type="dxa"/>
            </w:tcMar>
            <w:vAlign w:val="bottom"/>
          </w:tcPr>
          <w:p w14:paraId="0AE3A8C1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b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b/>
                <w:sz w:val="20"/>
                <w:szCs w:val="20"/>
              </w:rPr>
              <w:lastRenderedPageBreak/>
              <w:t>[Administrator i dane kontaktowe administratora i Inspektora Ochrony Danych]</w:t>
            </w:r>
          </w:p>
        </w:tc>
      </w:tr>
      <w:tr w:rsidR="00A07ED6" w:rsidRPr="000B62F4" w14:paraId="3167F813" w14:textId="77777777" w:rsidTr="00CB31DB">
        <w:trPr>
          <w:trHeight w:val="170"/>
          <w:jc w:val="center"/>
        </w:trPr>
        <w:tc>
          <w:tcPr>
            <w:tcW w:w="196" w:type="dxa"/>
            <w:tcMar>
              <w:top w:w="0" w:type="dxa"/>
            </w:tcMar>
            <w:vAlign w:val="bottom"/>
          </w:tcPr>
          <w:p w14:paraId="1D83AA7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6" w:type="dxa"/>
            <w:tcMar>
              <w:top w:w="0" w:type="dxa"/>
            </w:tcMar>
            <w:vAlign w:val="bottom"/>
          </w:tcPr>
          <w:p w14:paraId="5F2F405D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73" w:type="dxa"/>
            <w:tcMar>
              <w:top w:w="0" w:type="dxa"/>
            </w:tcMar>
            <w:vAlign w:val="bottom"/>
          </w:tcPr>
          <w:p w14:paraId="32C5254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5033C11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6" w:type="dxa"/>
            <w:tcMar>
              <w:top w:w="0" w:type="dxa"/>
            </w:tcMar>
            <w:vAlign w:val="bottom"/>
          </w:tcPr>
          <w:p w14:paraId="6C82DD2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tcMar>
              <w:top w:w="0" w:type="dxa"/>
            </w:tcMar>
            <w:vAlign w:val="bottom"/>
          </w:tcPr>
          <w:p w14:paraId="736B068B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tcMar>
              <w:top w:w="0" w:type="dxa"/>
            </w:tcMar>
            <w:vAlign w:val="bottom"/>
          </w:tcPr>
          <w:p w14:paraId="6BE6F98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tcMar>
              <w:top w:w="0" w:type="dxa"/>
            </w:tcMar>
            <w:vAlign w:val="bottom"/>
          </w:tcPr>
          <w:p w14:paraId="1700AE8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tcMar>
              <w:top w:w="0" w:type="dxa"/>
            </w:tcMar>
            <w:vAlign w:val="bottom"/>
          </w:tcPr>
          <w:p w14:paraId="10353BB4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tcMar>
              <w:top w:w="0" w:type="dxa"/>
            </w:tcMar>
            <w:vAlign w:val="bottom"/>
          </w:tcPr>
          <w:p w14:paraId="6540321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6ACF9EE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3A102DB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19B6434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2" w:type="dxa"/>
            <w:tcMar>
              <w:top w:w="0" w:type="dxa"/>
            </w:tcMar>
            <w:vAlign w:val="bottom"/>
          </w:tcPr>
          <w:p w14:paraId="0040FD4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58413C8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59BBAF34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103D53E8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1BC8A1FB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7AFAE49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0620367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1CD75E1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0D4225F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3DB6A39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22AE6FD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19051D04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7436E5B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791861D8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376E81B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257453FB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7AC6849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2CDAA9B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5BACD4B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1069ACD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4118F36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0" w:type="dxa"/>
            <w:tcMar>
              <w:top w:w="0" w:type="dxa"/>
            </w:tcMar>
            <w:vAlign w:val="bottom"/>
          </w:tcPr>
          <w:p w14:paraId="753E5F7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58" w:type="dxa"/>
            <w:gridSpan w:val="2"/>
            <w:tcMar>
              <w:top w:w="0" w:type="dxa"/>
            </w:tcMar>
            <w:vAlign w:val="bottom"/>
          </w:tcPr>
          <w:p w14:paraId="74E1B9D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12A343F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1C7288D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70F83F20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0" w:type="dxa"/>
            <w:gridSpan w:val="3"/>
            <w:tcMar>
              <w:top w:w="0" w:type="dxa"/>
            </w:tcMar>
            <w:vAlign w:val="bottom"/>
          </w:tcPr>
          <w:p w14:paraId="7E9A901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0A9741C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67C39E1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3" w:type="dxa"/>
            <w:gridSpan w:val="4"/>
            <w:tcMar>
              <w:top w:w="0" w:type="dxa"/>
            </w:tcMar>
            <w:vAlign w:val="bottom"/>
          </w:tcPr>
          <w:p w14:paraId="56951C5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2"/>
            <w:tcMar>
              <w:top w:w="0" w:type="dxa"/>
            </w:tcMar>
            <w:vAlign w:val="bottom"/>
          </w:tcPr>
          <w:p w14:paraId="316E229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69317F3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tcMar>
              <w:top w:w="0" w:type="dxa"/>
            </w:tcMar>
            <w:vAlign w:val="bottom"/>
          </w:tcPr>
          <w:p w14:paraId="2AE9B5E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62F4016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tcMar>
              <w:top w:w="0" w:type="dxa"/>
            </w:tcMar>
            <w:vAlign w:val="bottom"/>
          </w:tcPr>
          <w:p w14:paraId="45E5FBB8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2" w:type="dxa"/>
            <w:tcMar>
              <w:top w:w="0" w:type="dxa"/>
            </w:tcMar>
            <w:vAlign w:val="bottom"/>
          </w:tcPr>
          <w:p w14:paraId="22F6A9F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9" w:type="dxa"/>
            <w:gridSpan w:val="2"/>
            <w:tcMar>
              <w:top w:w="0" w:type="dxa"/>
            </w:tcMar>
            <w:vAlign w:val="bottom"/>
          </w:tcPr>
          <w:p w14:paraId="6BE4618B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8" w:type="dxa"/>
            <w:gridSpan w:val="2"/>
            <w:tcMar>
              <w:top w:w="0" w:type="dxa"/>
            </w:tcMar>
            <w:vAlign w:val="bottom"/>
          </w:tcPr>
          <w:p w14:paraId="337EFD6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29CBD4C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2" w:type="dxa"/>
            <w:gridSpan w:val="2"/>
            <w:tcMar>
              <w:top w:w="0" w:type="dxa"/>
            </w:tcMar>
            <w:vAlign w:val="bottom"/>
          </w:tcPr>
          <w:p w14:paraId="0BAD810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1A3C852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8" w:type="dxa"/>
            <w:tcMar>
              <w:top w:w="0" w:type="dxa"/>
            </w:tcMar>
            <w:vAlign w:val="bottom"/>
          </w:tcPr>
          <w:p w14:paraId="1ECCC9D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</w:tr>
      <w:tr w:rsidR="00A07ED6" w:rsidRPr="000B62F4" w14:paraId="2EE99090" w14:textId="77777777" w:rsidTr="00CB31DB">
        <w:trPr>
          <w:gridAfter w:val="8"/>
          <w:wAfter w:w="187" w:type="dxa"/>
          <w:trHeight w:hRule="exact" w:val="938"/>
          <w:jc w:val="center"/>
        </w:trPr>
        <w:tc>
          <w:tcPr>
            <w:tcW w:w="1575" w:type="dxa"/>
            <w:gridSpan w:val="8"/>
            <w:tcBorders>
              <w:right w:val="single" w:sz="4" w:space="0" w:color="003C7D"/>
            </w:tcBorders>
            <w:tcMar>
              <w:top w:w="0" w:type="dxa"/>
            </w:tcMar>
            <w:vAlign w:val="center"/>
          </w:tcPr>
          <w:p w14:paraId="7CA4C8DD" w14:textId="77777777" w:rsidR="00A07ED6" w:rsidRPr="000B62F4" w:rsidRDefault="00A07ED6" w:rsidP="00CB31DB">
            <w:pPr>
              <w:autoSpaceDE w:val="0"/>
              <w:adjustRightInd w:val="0"/>
              <w:ind w:left="57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>
              <w:rPr>
                <w:rFonts w:ascii="Source Sans Pro" w:hAnsi="Source Sans Pro" w:cs="Tahoma"/>
                <w:sz w:val="20"/>
                <w:szCs w:val="20"/>
              </w:rPr>
              <w:t>Fundacja PZU</w:t>
            </w:r>
          </w:p>
        </w:tc>
        <w:tc>
          <w:tcPr>
            <w:tcW w:w="1191" w:type="dxa"/>
            <w:gridSpan w:val="6"/>
            <w:tcBorders>
              <w:left w:val="single" w:sz="4" w:space="0" w:color="003C7D"/>
              <w:right w:val="single" w:sz="4" w:space="0" w:color="003C7D"/>
            </w:tcBorders>
            <w:tcMar>
              <w:top w:w="0" w:type="dxa"/>
            </w:tcMar>
            <w:vAlign w:val="center"/>
          </w:tcPr>
          <w:p w14:paraId="58BACFED" w14:textId="77777777" w:rsidR="00A07ED6" w:rsidRPr="000B62F4" w:rsidRDefault="00A07ED6" w:rsidP="00CB31DB">
            <w:pPr>
              <w:autoSpaceDE w:val="0"/>
              <w:adjustRightInd w:val="0"/>
              <w:jc w:val="center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administrator</w:t>
            </w:r>
          </w:p>
        </w:tc>
        <w:tc>
          <w:tcPr>
            <w:tcW w:w="4569" w:type="dxa"/>
            <w:gridSpan w:val="43"/>
            <w:tcBorders>
              <w:left w:val="single" w:sz="4" w:space="0" w:color="003C7D"/>
            </w:tcBorders>
            <w:tcMar>
              <w:top w:w="0" w:type="dxa"/>
            </w:tcMar>
            <w:vAlign w:val="center"/>
          </w:tcPr>
          <w:p w14:paraId="11C7AADD" w14:textId="77777777" w:rsidR="00A07ED6" w:rsidRPr="000B62F4" w:rsidRDefault="00A07ED6" w:rsidP="00CB31DB">
            <w:pPr>
              <w:autoSpaceDE w:val="0"/>
              <w:adjustRightInd w:val="0"/>
              <w:ind w:left="57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>
              <w:rPr>
                <w:rFonts w:ascii="Source Sans Pro" w:hAnsi="Source Sans Pro" w:cs="Tahoma"/>
                <w:sz w:val="20"/>
                <w:szCs w:val="20"/>
              </w:rPr>
              <w:t>rondo Ignacego Daszyńskiego 4, 00-843 Warszawa</w:t>
            </w:r>
          </w:p>
          <w:p w14:paraId="33F2AC1D" w14:textId="77777777" w:rsidR="00A07ED6" w:rsidRPr="000B62F4" w:rsidRDefault="00A07ED6" w:rsidP="00CB31DB">
            <w:pPr>
              <w:autoSpaceDE w:val="0"/>
              <w:adjustRightInd w:val="0"/>
              <w:ind w:left="57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>
              <w:rPr>
                <w:rFonts w:ascii="Source Sans Pro" w:hAnsi="Source Sans Pro" w:cs="Tahoma"/>
                <w:sz w:val="20"/>
                <w:szCs w:val="20"/>
              </w:rPr>
              <w:t>KO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D</w:t>
            </w:r>
            <w:r>
              <w:rPr>
                <w:rFonts w:ascii="Source Sans Pro" w:hAnsi="Source Sans Pro" w:cs="Tahoma"/>
                <w:sz w:val="20"/>
                <w:szCs w:val="20"/>
              </w:rPr>
              <w:t>O (</w:t>
            </w:r>
            <w:r w:rsidRPr="002969E3">
              <w:rPr>
                <w:rFonts w:ascii="Source Sans Pro" w:hAnsi="Source Sans Pro" w:cs="Tahoma"/>
                <w:sz w:val="20"/>
                <w:szCs w:val="20"/>
              </w:rPr>
              <w:t>Koordynator ds. RODO</w:t>
            </w:r>
            <w:r>
              <w:rPr>
                <w:rFonts w:ascii="Source Sans Pro" w:hAnsi="Source Sans Pro" w:cs="Tahoma"/>
                <w:sz w:val="20"/>
                <w:szCs w:val="20"/>
              </w:rPr>
              <w:t>):</w:t>
            </w:r>
          </w:p>
          <w:p w14:paraId="7FC1A77A" w14:textId="77777777" w:rsidR="00A07ED6" w:rsidRDefault="00A07ED6" w:rsidP="00CB31DB">
            <w:pPr>
              <w:autoSpaceDE w:val="0"/>
              <w:adjustRightInd w:val="0"/>
              <w:ind w:left="57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e-mail: </w:t>
            </w:r>
            <w:hyperlink r:id="rId9" w:history="1">
              <w:r w:rsidRPr="002969E3">
                <w:rPr>
                  <w:rStyle w:val="Hipercze"/>
                  <w:rFonts w:ascii="Source Sans Pro" w:hAnsi="Source Sans Pro" w:cs="Tahoma"/>
                  <w:sz w:val="20"/>
                  <w:szCs w:val="20"/>
                </w:rPr>
                <w:t>RodoFundacja@pzu.pl</w:t>
              </w:r>
            </w:hyperlink>
          </w:p>
          <w:p w14:paraId="4342F672" w14:textId="77777777" w:rsidR="00A07ED6" w:rsidRDefault="00A07ED6" w:rsidP="00CB31DB">
            <w:pPr>
              <w:autoSpaceDE w:val="0"/>
              <w:adjustRightInd w:val="0"/>
              <w:ind w:left="57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  <w:p w14:paraId="7AF54874" w14:textId="77777777" w:rsidR="00A07ED6" w:rsidRPr="000B62F4" w:rsidRDefault="00A07ED6" w:rsidP="00CB31DB">
            <w:pPr>
              <w:autoSpaceDE w:val="0"/>
              <w:adjustRightInd w:val="0"/>
              <w:ind w:left="57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</w:tr>
      <w:tr w:rsidR="00A07ED6" w:rsidRPr="000B62F4" w14:paraId="39552C2D" w14:textId="77777777" w:rsidTr="00CB31DB">
        <w:trPr>
          <w:trHeight w:val="342"/>
          <w:jc w:val="center"/>
        </w:trPr>
        <w:tc>
          <w:tcPr>
            <w:tcW w:w="196" w:type="dxa"/>
            <w:tcMar>
              <w:top w:w="0" w:type="dxa"/>
            </w:tcMar>
            <w:vAlign w:val="bottom"/>
          </w:tcPr>
          <w:p w14:paraId="515BB90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6" w:type="dxa"/>
            <w:tcMar>
              <w:top w:w="0" w:type="dxa"/>
            </w:tcMar>
            <w:vAlign w:val="bottom"/>
          </w:tcPr>
          <w:p w14:paraId="46D738A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73" w:type="dxa"/>
            <w:tcMar>
              <w:top w:w="0" w:type="dxa"/>
            </w:tcMar>
            <w:vAlign w:val="bottom"/>
          </w:tcPr>
          <w:p w14:paraId="49A483E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47661C9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6" w:type="dxa"/>
            <w:tcMar>
              <w:top w:w="0" w:type="dxa"/>
            </w:tcMar>
            <w:vAlign w:val="bottom"/>
          </w:tcPr>
          <w:p w14:paraId="3363087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tcMar>
              <w:top w:w="0" w:type="dxa"/>
            </w:tcMar>
            <w:vAlign w:val="bottom"/>
          </w:tcPr>
          <w:p w14:paraId="7947DD7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tcMar>
              <w:top w:w="0" w:type="dxa"/>
            </w:tcMar>
            <w:vAlign w:val="bottom"/>
          </w:tcPr>
          <w:p w14:paraId="55083F8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tcMar>
              <w:top w:w="0" w:type="dxa"/>
            </w:tcMar>
            <w:vAlign w:val="bottom"/>
          </w:tcPr>
          <w:p w14:paraId="387AE0E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tcMar>
              <w:top w:w="0" w:type="dxa"/>
            </w:tcMar>
            <w:vAlign w:val="bottom"/>
          </w:tcPr>
          <w:p w14:paraId="5D13189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tcMar>
              <w:top w:w="0" w:type="dxa"/>
            </w:tcMar>
            <w:vAlign w:val="bottom"/>
          </w:tcPr>
          <w:p w14:paraId="40A26F4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3293F99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71DC01C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203D384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2" w:type="dxa"/>
            <w:tcMar>
              <w:top w:w="0" w:type="dxa"/>
            </w:tcMar>
            <w:vAlign w:val="bottom"/>
          </w:tcPr>
          <w:p w14:paraId="67A43DA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22DEFFCC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600808C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2F469C8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42F0C5A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29DAADB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45474BD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5B34D1A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145B615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10B100A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717297D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tcMar>
              <w:top w:w="0" w:type="dxa"/>
            </w:tcMar>
            <w:vAlign w:val="bottom"/>
          </w:tcPr>
          <w:p w14:paraId="54376A5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6CF7930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70CF497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5B41DB0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087D81E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51EE32C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3A1E88F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4078ED3B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7A31BC2F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tcMar>
              <w:top w:w="0" w:type="dxa"/>
            </w:tcMar>
            <w:vAlign w:val="bottom"/>
          </w:tcPr>
          <w:p w14:paraId="610D496A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0" w:type="dxa"/>
            <w:tcMar>
              <w:top w:w="0" w:type="dxa"/>
            </w:tcMar>
            <w:vAlign w:val="bottom"/>
          </w:tcPr>
          <w:p w14:paraId="55C6488A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58" w:type="dxa"/>
            <w:gridSpan w:val="2"/>
            <w:tcMar>
              <w:top w:w="0" w:type="dxa"/>
            </w:tcMar>
            <w:vAlign w:val="bottom"/>
          </w:tcPr>
          <w:p w14:paraId="32D9B89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658B4641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2B131DC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176B3AC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0" w:type="dxa"/>
            <w:gridSpan w:val="3"/>
            <w:tcMar>
              <w:top w:w="0" w:type="dxa"/>
            </w:tcMar>
            <w:vAlign w:val="bottom"/>
          </w:tcPr>
          <w:p w14:paraId="07BAE76C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284CC8C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24BED95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3" w:type="dxa"/>
            <w:gridSpan w:val="4"/>
            <w:tcMar>
              <w:top w:w="0" w:type="dxa"/>
            </w:tcMar>
            <w:vAlign w:val="bottom"/>
          </w:tcPr>
          <w:p w14:paraId="48A421F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2"/>
            <w:tcMar>
              <w:top w:w="0" w:type="dxa"/>
            </w:tcMar>
            <w:vAlign w:val="bottom"/>
          </w:tcPr>
          <w:p w14:paraId="5BB8C2C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5A14F3E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tcMar>
              <w:top w:w="0" w:type="dxa"/>
            </w:tcMar>
            <w:vAlign w:val="bottom"/>
          </w:tcPr>
          <w:p w14:paraId="70DECEAB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2EAB74D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tcMar>
              <w:top w:w="0" w:type="dxa"/>
            </w:tcMar>
            <w:vAlign w:val="bottom"/>
          </w:tcPr>
          <w:p w14:paraId="02ADA27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2" w:type="dxa"/>
            <w:tcMar>
              <w:top w:w="0" w:type="dxa"/>
            </w:tcMar>
            <w:vAlign w:val="bottom"/>
          </w:tcPr>
          <w:p w14:paraId="5A3F551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9" w:type="dxa"/>
            <w:gridSpan w:val="2"/>
            <w:tcMar>
              <w:top w:w="0" w:type="dxa"/>
            </w:tcMar>
            <w:vAlign w:val="bottom"/>
          </w:tcPr>
          <w:p w14:paraId="4AB0890F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8" w:type="dxa"/>
            <w:gridSpan w:val="2"/>
            <w:tcMar>
              <w:top w:w="0" w:type="dxa"/>
            </w:tcMar>
            <w:vAlign w:val="bottom"/>
          </w:tcPr>
          <w:p w14:paraId="7186E14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5E7D8961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2" w:type="dxa"/>
            <w:gridSpan w:val="2"/>
            <w:tcMar>
              <w:top w:w="0" w:type="dxa"/>
            </w:tcMar>
            <w:vAlign w:val="bottom"/>
          </w:tcPr>
          <w:p w14:paraId="110C42C1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1E69AAE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8" w:type="dxa"/>
            <w:tcMar>
              <w:top w:w="0" w:type="dxa"/>
            </w:tcMar>
            <w:vAlign w:val="bottom"/>
          </w:tcPr>
          <w:p w14:paraId="56CE09A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</w:tr>
    </w:tbl>
    <w:p w14:paraId="138C9264" w14:textId="77777777" w:rsidR="00A07ED6" w:rsidRPr="000B62F4" w:rsidRDefault="00A07ED6" w:rsidP="00A07ED6">
      <w:pPr>
        <w:pStyle w:val="opispol"/>
        <w:rPr>
          <w:rFonts w:ascii="Source Sans Pro" w:hAnsi="Source Sans Pro"/>
          <w:sz w:val="20"/>
          <w:szCs w:val="20"/>
        </w:rPr>
      </w:pPr>
    </w:p>
    <w:p w14:paraId="5EEF4848" w14:textId="77777777" w:rsidR="00F05247" w:rsidRPr="00694793" w:rsidRDefault="00F05247" w:rsidP="008D610A">
      <w:pPr>
        <w:spacing w:after="80" w:line="280" w:lineRule="exact"/>
        <w:jc w:val="both"/>
        <w:rPr>
          <w:rFonts w:ascii="Source Sans Pro" w:hAnsi="Source Sans Pro" w:cs="Tahoma"/>
          <w:color w:val="000000"/>
          <w:sz w:val="20"/>
          <w:szCs w:val="20"/>
        </w:rPr>
      </w:pPr>
    </w:p>
    <w:sectPr w:rsidR="00F05247" w:rsidRPr="00694793" w:rsidSect="00D06AD7">
      <w:footerReference w:type="default" r:id="rId10"/>
      <w:headerReference w:type="first" r:id="rId11"/>
      <w:pgSz w:w="11906" w:h="16838"/>
      <w:pgMar w:top="1560" w:right="1417" w:bottom="1843" w:left="1417" w:header="454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64499" w14:textId="77777777" w:rsidR="00D409F8" w:rsidRDefault="00D409F8">
      <w:r>
        <w:separator/>
      </w:r>
    </w:p>
  </w:endnote>
  <w:endnote w:type="continuationSeparator" w:id="0">
    <w:p w14:paraId="1507103E" w14:textId="77777777" w:rsidR="00D409F8" w:rsidRDefault="00D40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.AppleSystemUIFont">
    <w:altName w:val="Cambria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79387" w14:textId="168AFCC2" w:rsidR="00A26627" w:rsidRPr="00A64A29" w:rsidRDefault="00A26627" w:rsidP="00461E94">
    <w:pPr>
      <w:pStyle w:val="Stopka"/>
      <w:jc w:val="center"/>
      <w:rPr>
        <w:rFonts w:ascii="Source Sans Pro" w:hAnsi="Source Sans Pro"/>
        <w:sz w:val="20"/>
        <w:szCs w:val="20"/>
      </w:rPr>
    </w:pPr>
    <w:r w:rsidRPr="00A64A29">
      <w:rPr>
        <w:rFonts w:ascii="Source Sans Pro" w:hAnsi="Source Sans Pro"/>
        <w:sz w:val="20"/>
        <w:szCs w:val="20"/>
      </w:rPr>
      <w:fldChar w:fldCharType="begin"/>
    </w:r>
    <w:r w:rsidRPr="00A64A29">
      <w:rPr>
        <w:rFonts w:ascii="Source Sans Pro" w:hAnsi="Source Sans Pro"/>
        <w:sz w:val="20"/>
        <w:szCs w:val="20"/>
      </w:rPr>
      <w:instrText>PAGE   \* MERGEFORMAT</w:instrText>
    </w:r>
    <w:r w:rsidRPr="00A64A29">
      <w:rPr>
        <w:rFonts w:ascii="Source Sans Pro" w:hAnsi="Source Sans Pro"/>
        <w:sz w:val="20"/>
        <w:szCs w:val="20"/>
      </w:rPr>
      <w:fldChar w:fldCharType="separate"/>
    </w:r>
    <w:r w:rsidR="00122A96">
      <w:rPr>
        <w:rFonts w:ascii="Source Sans Pro" w:hAnsi="Source Sans Pro"/>
        <w:noProof/>
        <w:sz w:val="20"/>
        <w:szCs w:val="20"/>
      </w:rPr>
      <w:t>1</w:t>
    </w:r>
    <w:r w:rsidRPr="00A64A29">
      <w:rPr>
        <w:rFonts w:ascii="Source Sans Pro" w:hAnsi="Source Sans Pro"/>
        <w:sz w:val="20"/>
        <w:szCs w:val="20"/>
      </w:rPr>
      <w:fldChar w:fldCharType="end"/>
    </w:r>
  </w:p>
  <w:p w14:paraId="2843827A" w14:textId="77777777" w:rsidR="00A26627" w:rsidRDefault="00A266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EEB38" w14:textId="77777777" w:rsidR="00D409F8" w:rsidRDefault="00D409F8">
      <w:r>
        <w:rPr>
          <w:color w:val="000000"/>
        </w:rPr>
        <w:separator/>
      </w:r>
    </w:p>
  </w:footnote>
  <w:footnote w:type="continuationSeparator" w:id="0">
    <w:p w14:paraId="34C6E391" w14:textId="77777777" w:rsidR="00D409F8" w:rsidRDefault="00D40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4B01B" w14:textId="52B75EE3" w:rsidR="00D06AD7" w:rsidRDefault="00D06AD7" w:rsidP="00A07ED6">
    <w:pPr>
      <w:pStyle w:val="Nagwek"/>
      <w:jc w:val="right"/>
    </w:pPr>
    <w:r>
      <w:rPr>
        <w:noProof/>
      </w:rPr>
      <w:drawing>
        <wp:inline distT="0" distB="0" distL="0" distR="0" wp14:anchorId="622D6CB3" wp14:editId="0A954E56">
          <wp:extent cx="2030095" cy="1057275"/>
          <wp:effectExtent l="0" t="0" r="825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009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F5403"/>
    <w:multiLevelType w:val="multilevel"/>
    <w:tmpl w:val="3C087EEC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432" w:hanging="432"/>
      </w:pPr>
    </w:lvl>
    <w:lvl w:ilvl="2">
      <w:start w:val="1"/>
      <w:numFmt w:val="decimal"/>
      <w:lvlText w:val="%3."/>
      <w:lvlJc w:val="left"/>
      <w:pPr>
        <w:ind w:left="1082" w:hanging="504"/>
      </w:pPr>
    </w:lvl>
    <w:lvl w:ilvl="3">
      <w:start w:val="1"/>
      <w:numFmt w:val="decimal"/>
      <w:lvlText w:val="%1.%2.%3.%4."/>
      <w:lvlJc w:val="left"/>
      <w:pPr>
        <w:ind w:left="1586" w:hanging="648"/>
      </w:pPr>
    </w:lvl>
    <w:lvl w:ilvl="4">
      <w:start w:val="1"/>
      <w:numFmt w:val="decimal"/>
      <w:lvlText w:val="%1.%2.%3.%4.%5."/>
      <w:lvlJc w:val="left"/>
      <w:pPr>
        <w:ind w:left="2090" w:hanging="792"/>
      </w:pPr>
    </w:lvl>
    <w:lvl w:ilvl="5">
      <w:start w:val="1"/>
      <w:numFmt w:val="decimal"/>
      <w:lvlText w:val="%1.%2.%3.%4.%5.%6."/>
      <w:lvlJc w:val="left"/>
      <w:pPr>
        <w:ind w:left="2594" w:hanging="936"/>
      </w:pPr>
    </w:lvl>
    <w:lvl w:ilvl="6">
      <w:start w:val="1"/>
      <w:numFmt w:val="decimal"/>
      <w:lvlText w:val="%1.%2.%3.%4.%5.%6.%7."/>
      <w:lvlJc w:val="left"/>
      <w:pPr>
        <w:ind w:left="3098" w:hanging="1080"/>
      </w:pPr>
    </w:lvl>
    <w:lvl w:ilvl="7">
      <w:start w:val="1"/>
      <w:numFmt w:val="decimal"/>
      <w:lvlText w:val="%1.%2.%3.%4.%5.%6.%7.%8."/>
      <w:lvlJc w:val="left"/>
      <w:pPr>
        <w:ind w:left="3602" w:hanging="1224"/>
      </w:pPr>
    </w:lvl>
    <w:lvl w:ilvl="8">
      <w:start w:val="1"/>
      <w:numFmt w:val="decimal"/>
      <w:lvlText w:val="%1.%2.%3.%4.%5.%6.%7.%8.%9."/>
      <w:lvlJc w:val="left"/>
      <w:pPr>
        <w:ind w:left="4178" w:hanging="1440"/>
      </w:pPr>
    </w:lvl>
  </w:abstractNum>
  <w:abstractNum w:abstractNumId="1" w15:restartNumberingAfterBreak="0">
    <w:nsid w:val="065237BE"/>
    <w:multiLevelType w:val="multilevel"/>
    <w:tmpl w:val="4B30FB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ahoma" w:hAnsi="Tahoma" w:cs="Tahoma" w:hint="default"/>
        <w:sz w:val="20"/>
        <w:szCs w:val="20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491CDF"/>
    <w:multiLevelType w:val="multilevel"/>
    <w:tmpl w:val="71B002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305E7"/>
    <w:multiLevelType w:val="multilevel"/>
    <w:tmpl w:val="2F448A72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Tahoma" w:hint="default"/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263810"/>
    <w:multiLevelType w:val="multilevel"/>
    <w:tmpl w:val="B268BA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EA605E"/>
    <w:multiLevelType w:val="multilevel"/>
    <w:tmpl w:val="71B002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7D7A6F"/>
    <w:multiLevelType w:val="multilevel"/>
    <w:tmpl w:val="5AFCE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 w15:restartNumberingAfterBreak="0">
    <w:nsid w:val="1D0A35D5"/>
    <w:multiLevelType w:val="multilevel"/>
    <w:tmpl w:val="D47E8F5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C52ADA"/>
    <w:multiLevelType w:val="multilevel"/>
    <w:tmpl w:val="A03822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574C4"/>
    <w:multiLevelType w:val="hybridMultilevel"/>
    <w:tmpl w:val="2B582C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D34D5B"/>
    <w:multiLevelType w:val="multilevel"/>
    <w:tmpl w:val="F2D67DD0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Tahoma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ind w:left="432" w:hanging="432"/>
      </w:pPr>
    </w:lvl>
    <w:lvl w:ilvl="2">
      <w:start w:val="1"/>
      <w:numFmt w:val="decimal"/>
      <w:lvlText w:val="%3."/>
      <w:lvlJc w:val="left"/>
      <w:pPr>
        <w:ind w:left="1082" w:hanging="504"/>
      </w:pPr>
    </w:lvl>
    <w:lvl w:ilvl="3">
      <w:start w:val="1"/>
      <w:numFmt w:val="decimal"/>
      <w:lvlText w:val="%1.%2.%3.%4."/>
      <w:lvlJc w:val="left"/>
      <w:pPr>
        <w:ind w:left="1586" w:hanging="648"/>
      </w:pPr>
    </w:lvl>
    <w:lvl w:ilvl="4">
      <w:start w:val="1"/>
      <w:numFmt w:val="decimal"/>
      <w:lvlText w:val="%1.%2.%3.%4.%5."/>
      <w:lvlJc w:val="left"/>
      <w:pPr>
        <w:ind w:left="2090" w:hanging="792"/>
      </w:pPr>
    </w:lvl>
    <w:lvl w:ilvl="5">
      <w:start w:val="1"/>
      <w:numFmt w:val="decimal"/>
      <w:lvlText w:val="%1.%2.%3.%4.%5.%6."/>
      <w:lvlJc w:val="left"/>
      <w:pPr>
        <w:ind w:left="2594" w:hanging="936"/>
      </w:pPr>
    </w:lvl>
    <w:lvl w:ilvl="6">
      <w:start w:val="1"/>
      <w:numFmt w:val="decimal"/>
      <w:lvlText w:val="%1.%2.%3.%4.%5.%6.%7."/>
      <w:lvlJc w:val="left"/>
      <w:pPr>
        <w:ind w:left="3098" w:hanging="1080"/>
      </w:pPr>
    </w:lvl>
    <w:lvl w:ilvl="7">
      <w:start w:val="1"/>
      <w:numFmt w:val="decimal"/>
      <w:lvlText w:val="%1.%2.%3.%4.%5.%6.%7.%8."/>
      <w:lvlJc w:val="left"/>
      <w:pPr>
        <w:ind w:left="3602" w:hanging="1224"/>
      </w:pPr>
    </w:lvl>
    <w:lvl w:ilvl="8">
      <w:start w:val="1"/>
      <w:numFmt w:val="decimal"/>
      <w:lvlText w:val="%1.%2.%3.%4.%5.%6.%7.%8.%9."/>
      <w:lvlJc w:val="left"/>
      <w:pPr>
        <w:ind w:left="4178" w:hanging="1440"/>
      </w:pPr>
    </w:lvl>
  </w:abstractNum>
  <w:abstractNum w:abstractNumId="11" w15:restartNumberingAfterBreak="0">
    <w:nsid w:val="48EC54A2"/>
    <w:multiLevelType w:val="multilevel"/>
    <w:tmpl w:val="4B30FB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ahoma" w:hAnsi="Tahoma" w:cs="Tahoma" w:hint="default"/>
        <w:sz w:val="20"/>
        <w:szCs w:val="20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9C95D7D"/>
    <w:multiLevelType w:val="multilevel"/>
    <w:tmpl w:val="71B002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327527"/>
    <w:multiLevelType w:val="multilevel"/>
    <w:tmpl w:val="4B30FB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ahoma" w:hAnsi="Tahoma" w:cs="Tahoma" w:hint="default"/>
        <w:sz w:val="20"/>
        <w:szCs w:val="20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6F13549"/>
    <w:multiLevelType w:val="hybridMultilevel"/>
    <w:tmpl w:val="F53A3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B3172E"/>
    <w:multiLevelType w:val="multilevel"/>
    <w:tmpl w:val="DC9CCB40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Tahoma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ind w:left="432" w:hanging="432"/>
      </w:pPr>
    </w:lvl>
    <w:lvl w:ilvl="2">
      <w:start w:val="1"/>
      <w:numFmt w:val="decimal"/>
      <w:lvlText w:val="%3."/>
      <w:lvlJc w:val="left"/>
      <w:pPr>
        <w:ind w:left="1082" w:hanging="504"/>
      </w:pPr>
    </w:lvl>
    <w:lvl w:ilvl="3">
      <w:start w:val="1"/>
      <w:numFmt w:val="decimal"/>
      <w:lvlText w:val="%1.%2.%3.%4."/>
      <w:lvlJc w:val="left"/>
      <w:pPr>
        <w:ind w:left="1586" w:hanging="648"/>
      </w:pPr>
    </w:lvl>
    <w:lvl w:ilvl="4">
      <w:start w:val="1"/>
      <w:numFmt w:val="decimal"/>
      <w:lvlText w:val="%1.%2.%3.%4.%5."/>
      <w:lvlJc w:val="left"/>
      <w:pPr>
        <w:ind w:left="2090" w:hanging="792"/>
      </w:pPr>
    </w:lvl>
    <w:lvl w:ilvl="5">
      <w:start w:val="1"/>
      <w:numFmt w:val="decimal"/>
      <w:lvlText w:val="%1.%2.%3.%4.%5.%6."/>
      <w:lvlJc w:val="left"/>
      <w:pPr>
        <w:ind w:left="2594" w:hanging="936"/>
      </w:pPr>
    </w:lvl>
    <w:lvl w:ilvl="6">
      <w:start w:val="1"/>
      <w:numFmt w:val="decimal"/>
      <w:lvlText w:val="%1.%2.%3.%4.%5.%6.%7."/>
      <w:lvlJc w:val="left"/>
      <w:pPr>
        <w:ind w:left="3098" w:hanging="1080"/>
      </w:pPr>
    </w:lvl>
    <w:lvl w:ilvl="7">
      <w:start w:val="1"/>
      <w:numFmt w:val="decimal"/>
      <w:lvlText w:val="%1.%2.%3.%4.%5.%6.%7.%8."/>
      <w:lvlJc w:val="left"/>
      <w:pPr>
        <w:ind w:left="3602" w:hanging="1224"/>
      </w:pPr>
    </w:lvl>
    <w:lvl w:ilvl="8">
      <w:start w:val="1"/>
      <w:numFmt w:val="decimal"/>
      <w:lvlText w:val="%1.%2.%3.%4.%5.%6.%7.%8.%9."/>
      <w:lvlJc w:val="left"/>
      <w:pPr>
        <w:ind w:left="4178" w:hanging="1440"/>
      </w:pPr>
    </w:lvl>
  </w:abstractNum>
  <w:abstractNum w:abstractNumId="16" w15:restartNumberingAfterBreak="0">
    <w:nsid w:val="6403171C"/>
    <w:multiLevelType w:val="multilevel"/>
    <w:tmpl w:val="3C087EEC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432" w:hanging="432"/>
      </w:pPr>
    </w:lvl>
    <w:lvl w:ilvl="2">
      <w:start w:val="1"/>
      <w:numFmt w:val="decimal"/>
      <w:lvlText w:val="%3."/>
      <w:lvlJc w:val="left"/>
      <w:pPr>
        <w:ind w:left="1082" w:hanging="504"/>
      </w:pPr>
    </w:lvl>
    <w:lvl w:ilvl="3">
      <w:start w:val="1"/>
      <w:numFmt w:val="decimal"/>
      <w:lvlText w:val="%1.%2.%3.%4."/>
      <w:lvlJc w:val="left"/>
      <w:pPr>
        <w:ind w:left="1586" w:hanging="648"/>
      </w:pPr>
    </w:lvl>
    <w:lvl w:ilvl="4">
      <w:start w:val="1"/>
      <w:numFmt w:val="decimal"/>
      <w:lvlText w:val="%1.%2.%3.%4.%5."/>
      <w:lvlJc w:val="left"/>
      <w:pPr>
        <w:ind w:left="2090" w:hanging="792"/>
      </w:pPr>
    </w:lvl>
    <w:lvl w:ilvl="5">
      <w:start w:val="1"/>
      <w:numFmt w:val="decimal"/>
      <w:lvlText w:val="%1.%2.%3.%4.%5.%6."/>
      <w:lvlJc w:val="left"/>
      <w:pPr>
        <w:ind w:left="2594" w:hanging="936"/>
      </w:pPr>
    </w:lvl>
    <w:lvl w:ilvl="6">
      <w:start w:val="1"/>
      <w:numFmt w:val="decimal"/>
      <w:lvlText w:val="%1.%2.%3.%4.%5.%6.%7."/>
      <w:lvlJc w:val="left"/>
      <w:pPr>
        <w:ind w:left="3098" w:hanging="1080"/>
      </w:pPr>
    </w:lvl>
    <w:lvl w:ilvl="7">
      <w:start w:val="1"/>
      <w:numFmt w:val="decimal"/>
      <w:lvlText w:val="%1.%2.%3.%4.%5.%6.%7.%8."/>
      <w:lvlJc w:val="left"/>
      <w:pPr>
        <w:ind w:left="3602" w:hanging="1224"/>
      </w:pPr>
    </w:lvl>
    <w:lvl w:ilvl="8">
      <w:start w:val="1"/>
      <w:numFmt w:val="decimal"/>
      <w:lvlText w:val="%1.%2.%3.%4.%5.%6.%7.%8.%9."/>
      <w:lvlJc w:val="left"/>
      <w:pPr>
        <w:ind w:left="4178" w:hanging="1440"/>
      </w:pPr>
    </w:lvl>
  </w:abstractNum>
  <w:abstractNum w:abstractNumId="17" w15:restartNumberingAfterBreak="0">
    <w:nsid w:val="6D2E4F16"/>
    <w:multiLevelType w:val="multilevel"/>
    <w:tmpl w:val="CDD018FA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eastAsia="Times New Roman" w:hAnsi="Palatino Linotype" w:cs="Times New Roman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8" w15:restartNumberingAfterBreak="0">
    <w:nsid w:val="710F1169"/>
    <w:multiLevelType w:val="multilevel"/>
    <w:tmpl w:val="7BEEFF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393EE0"/>
    <w:multiLevelType w:val="multilevel"/>
    <w:tmpl w:val="F9C6B6A2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Tahoma" w:hint="default"/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A844B7"/>
    <w:multiLevelType w:val="hybridMultilevel"/>
    <w:tmpl w:val="D22C95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A51E78"/>
    <w:multiLevelType w:val="multilevel"/>
    <w:tmpl w:val="71B002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507528013">
    <w:abstractNumId w:val="3"/>
  </w:num>
  <w:num w:numId="2" w16cid:durableId="1068459621">
    <w:abstractNumId w:val="10"/>
  </w:num>
  <w:num w:numId="3" w16cid:durableId="1501891407">
    <w:abstractNumId w:val="12"/>
  </w:num>
  <w:num w:numId="4" w16cid:durableId="1120954722">
    <w:abstractNumId w:val="21"/>
  </w:num>
  <w:num w:numId="5" w16cid:durableId="564875141">
    <w:abstractNumId w:val="19"/>
  </w:num>
  <w:num w:numId="6" w16cid:durableId="177617668">
    <w:abstractNumId w:val="4"/>
  </w:num>
  <w:num w:numId="7" w16cid:durableId="477767277">
    <w:abstractNumId w:val="6"/>
  </w:num>
  <w:num w:numId="8" w16cid:durableId="132333920">
    <w:abstractNumId w:val="15"/>
  </w:num>
  <w:num w:numId="9" w16cid:durableId="66154385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74838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631382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741215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67408919">
    <w:abstractNumId w:val="16"/>
  </w:num>
  <w:num w:numId="14" w16cid:durableId="1079523496">
    <w:abstractNumId w:val="2"/>
  </w:num>
  <w:num w:numId="15" w16cid:durableId="2119175302">
    <w:abstractNumId w:val="17"/>
  </w:num>
  <w:num w:numId="16" w16cid:durableId="1375737821">
    <w:abstractNumId w:val="5"/>
  </w:num>
  <w:num w:numId="17" w16cid:durableId="1338847895">
    <w:abstractNumId w:val="9"/>
  </w:num>
  <w:num w:numId="18" w16cid:durableId="1837381493">
    <w:abstractNumId w:val="7"/>
  </w:num>
  <w:num w:numId="19" w16cid:durableId="1000549428">
    <w:abstractNumId w:val="1"/>
  </w:num>
  <w:num w:numId="20" w16cid:durableId="800922412">
    <w:abstractNumId w:val="0"/>
  </w:num>
  <w:num w:numId="21" w16cid:durableId="155654207">
    <w:abstractNumId w:val="14"/>
  </w:num>
  <w:num w:numId="22" w16cid:durableId="1155028209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A2"/>
    <w:rsid w:val="00000190"/>
    <w:rsid w:val="00000A28"/>
    <w:rsid w:val="00000E6E"/>
    <w:rsid w:val="000019B4"/>
    <w:rsid w:val="00001CA4"/>
    <w:rsid w:val="0000210B"/>
    <w:rsid w:val="00003248"/>
    <w:rsid w:val="00003316"/>
    <w:rsid w:val="00003E38"/>
    <w:rsid w:val="00004699"/>
    <w:rsid w:val="00006D43"/>
    <w:rsid w:val="00006D77"/>
    <w:rsid w:val="00007255"/>
    <w:rsid w:val="00007D44"/>
    <w:rsid w:val="00010925"/>
    <w:rsid w:val="0001496C"/>
    <w:rsid w:val="00014E3A"/>
    <w:rsid w:val="000173D5"/>
    <w:rsid w:val="00020CCB"/>
    <w:rsid w:val="0002419F"/>
    <w:rsid w:val="000251A1"/>
    <w:rsid w:val="00025603"/>
    <w:rsid w:val="00030049"/>
    <w:rsid w:val="00030229"/>
    <w:rsid w:val="000337B5"/>
    <w:rsid w:val="000344C4"/>
    <w:rsid w:val="00036511"/>
    <w:rsid w:val="00036DD9"/>
    <w:rsid w:val="000402E2"/>
    <w:rsid w:val="0004238B"/>
    <w:rsid w:val="00042B50"/>
    <w:rsid w:val="00042C3D"/>
    <w:rsid w:val="00043276"/>
    <w:rsid w:val="0004343E"/>
    <w:rsid w:val="000451A6"/>
    <w:rsid w:val="00045763"/>
    <w:rsid w:val="00047D67"/>
    <w:rsid w:val="00050259"/>
    <w:rsid w:val="000524ED"/>
    <w:rsid w:val="00052967"/>
    <w:rsid w:val="000538B6"/>
    <w:rsid w:val="00054644"/>
    <w:rsid w:val="00054AFB"/>
    <w:rsid w:val="00054BF7"/>
    <w:rsid w:val="0005568C"/>
    <w:rsid w:val="00055A52"/>
    <w:rsid w:val="000625EA"/>
    <w:rsid w:val="000635A1"/>
    <w:rsid w:val="000638F0"/>
    <w:rsid w:val="000651A4"/>
    <w:rsid w:val="00065541"/>
    <w:rsid w:val="00065568"/>
    <w:rsid w:val="00065C6B"/>
    <w:rsid w:val="000662B6"/>
    <w:rsid w:val="0006797E"/>
    <w:rsid w:val="00070590"/>
    <w:rsid w:val="00070EAA"/>
    <w:rsid w:val="00070EB7"/>
    <w:rsid w:val="000775DD"/>
    <w:rsid w:val="000809AD"/>
    <w:rsid w:val="00080D68"/>
    <w:rsid w:val="00081CE7"/>
    <w:rsid w:val="00083B75"/>
    <w:rsid w:val="00084722"/>
    <w:rsid w:val="00084C15"/>
    <w:rsid w:val="0008602C"/>
    <w:rsid w:val="00086253"/>
    <w:rsid w:val="00087902"/>
    <w:rsid w:val="00087DE9"/>
    <w:rsid w:val="0009575D"/>
    <w:rsid w:val="000978C3"/>
    <w:rsid w:val="000A183A"/>
    <w:rsid w:val="000A245A"/>
    <w:rsid w:val="000A5A6A"/>
    <w:rsid w:val="000A6131"/>
    <w:rsid w:val="000A6F84"/>
    <w:rsid w:val="000B0B0F"/>
    <w:rsid w:val="000B3B04"/>
    <w:rsid w:val="000B40D9"/>
    <w:rsid w:val="000B5FFC"/>
    <w:rsid w:val="000B6D48"/>
    <w:rsid w:val="000B7728"/>
    <w:rsid w:val="000B78E2"/>
    <w:rsid w:val="000C28AE"/>
    <w:rsid w:val="000C554F"/>
    <w:rsid w:val="000C7386"/>
    <w:rsid w:val="000C7548"/>
    <w:rsid w:val="000C79BB"/>
    <w:rsid w:val="000D0403"/>
    <w:rsid w:val="000D157A"/>
    <w:rsid w:val="000D52CC"/>
    <w:rsid w:val="000D5C19"/>
    <w:rsid w:val="000D7C47"/>
    <w:rsid w:val="000E0CE0"/>
    <w:rsid w:val="000E0CEA"/>
    <w:rsid w:val="000E0ED3"/>
    <w:rsid w:val="000E218C"/>
    <w:rsid w:val="000E34B2"/>
    <w:rsid w:val="000E3DD6"/>
    <w:rsid w:val="000E496F"/>
    <w:rsid w:val="000E6617"/>
    <w:rsid w:val="000E78B2"/>
    <w:rsid w:val="000F069F"/>
    <w:rsid w:val="000F0C68"/>
    <w:rsid w:val="000F0D3B"/>
    <w:rsid w:val="000F1A2F"/>
    <w:rsid w:val="000F2E5D"/>
    <w:rsid w:val="000F55E9"/>
    <w:rsid w:val="000F583D"/>
    <w:rsid w:val="00100B60"/>
    <w:rsid w:val="001018C1"/>
    <w:rsid w:val="001030CD"/>
    <w:rsid w:val="00104577"/>
    <w:rsid w:val="0010736A"/>
    <w:rsid w:val="001111AD"/>
    <w:rsid w:val="001117A8"/>
    <w:rsid w:val="00113B11"/>
    <w:rsid w:val="00113CCA"/>
    <w:rsid w:val="001158EE"/>
    <w:rsid w:val="00116384"/>
    <w:rsid w:val="001208ED"/>
    <w:rsid w:val="00122A96"/>
    <w:rsid w:val="00123840"/>
    <w:rsid w:val="00125390"/>
    <w:rsid w:val="00125DF9"/>
    <w:rsid w:val="001309B2"/>
    <w:rsid w:val="00132F51"/>
    <w:rsid w:val="00134639"/>
    <w:rsid w:val="001349E6"/>
    <w:rsid w:val="00140719"/>
    <w:rsid w:val="00142078"/>
    <w:rsid w:val="0014224F"/>
    <w:rsid w:val="001432A8"/>
    <w:rsid w:val="00144A63"/>
    <w:rsid w:val="00146077"/>
    <w:rsid w:val="00151A8E"/>
    <w:rsid w:val="00153670"/>
    <w:rsid w:val="00155778"/>
    <w:rsid w:val="001561C9"/>
    <w:rsid w:val="0015792E"/>
    <w:rsid w:val="001636DE"/>
    <w:rsid w:val="001642ED"/>
    <w:rsid w:val="00165C2D"/>
    <w:rsid w:val="00166778"/>
    <w:rsid w:val="001704F8"/>
    <w:rsid w:val="00171216"/>
    <w:rsid w:val="00171625"/>
    <w:rsid w:val="001717EC"/>
    <w:rsid w:val="00172939"/>
    <w:rsid w:val="00173B4F"/>
    <w:rsid w:val="00173C0B"/>
    <w:rsid w:val="00174F83"/>
    <w:rsid w:val="00175B9D"/>
    <w:rsid w:val="00175C16"/>
    <w:rsid w:val="0017730D"/>
    <w:rsid w:val="001778A5"/>
    <w:rsid w:val="00177CE6"/>
    <w:rsid w:val="00180377"/>
    <w:rsid w:val="001807E1"/>
    <w:rsid w:val="00183701"/>
    <w:rsid w:val="0018404E"/>
    <w:rsid w:val="00184E25"/>
    <w:rsid w:val="00184F81"/>
    <w:rsid w:val="00187140"/>
    <w:rsid w:val="0018783B"/>
    <w:rsid w:val="00187C7E"/>
    <w:rsid w:val="0019091F"/>
    <w:rsid w:val="00190BB7"/>
    <w:rsid w:val="00190F6F"/>
    <w:rsid w:val="00190FC7"/>
    <w:rsid w:val="00193018"/>
    <w:rsid w:val="0019464B"/>
    <w:rsid w:val="001954B6"/>
    <w:rsid w:val="001955E5"/>
    <w:rsid w:val="00196823"/>
    <w:rsid w:val="001A218E"/>
    <w:rsid w:val="001A23E4"/>
    <w:rsid w:val="001A2933"/>
    <w:rsid w:val="001A53F6"/>
    <w:rsid w:val="001B1D3D"/>
    <w:rsid w:val="001B2CD0"/>
    <w:rsid w:val="001B321B"/>
    <w:rsid w:val="001B3664"/>
    <w:rsid w:val="001B449E"/>
    <w:rsid w:val="001B4BE6"/>
    <w:rsid w:val="001B5A03"/>
    <w:rsid w:val="001B7891"/>
    <w:rsid w:val="001C004B"/>
    <w:rsid w:val="001C2A77"/>
    <w:rsid w:val="001C3A1D"/>
    <w:rsid w:val="001C3DBC"/>
    <w:rsid w:val="001C4D29"/>
    <w:rsid w:val="001C5E53"/>
    <w:rsid w:val="001C700B"/>
    <w:rsid w:val="001C7BD4"/>
    <w:rsid w:val="001D0072"/>
    <w:rsid w:val="001D1AA0"/>
    <w:rsid w:val="001D25A4"/>
    <w:rsid w:val="001D3464"/>
    <w:rsid w:val="001D457B"/>
    <w:rsid w:val="001D558A"/>
    <w:rsid w:val="001D6C85"/>
    <w:rsid w:val="001D729F"/>
    <w:rsid w:val="001E1558"/>
    <w:rsid w:val="001E19D5"/>
    <w:rsid w:val="001E1D78"/>
    <w:rsid w:val="001E2170"/>
    <w:rsid w:val="001E2B97"/>
    <w:rsid w:val="001E2E72"/>
    <w:rsid w:val="001E4E36"/>
    <w:rsid w:val="001E58C0"/>
    <w:rsid w:val="001E5F27"/>
    <w:rsid w:val="001E7B62"/>
    <w:rsid w:val="001F1EFC"/>
    <w:rsid w:val="001F32D5"/>
    <w:rsid w:val="001F5590"/>
    <w:rsid w:val="001F5DAB"/>
    <w:rsid w:val="001F63D8"/>
    <w:rsid w:val="001F7DEE"/>
    <w:rsid w:val="00200842"/>
    <w:rsid w:val="00200D4C"/>
    <w:rsid w:val="0020148C"/>
    <w:rsid w:val="0020175C"/>
    <w:rsid w:val="002035CC"/>
    <w:rsid w:val="00203851"/>
    <w:rsid w:val="00204109"/>
    <w:rsid w:val="002054D7"/>
    <w:rsid w:val="0020675A"/>
    <w:rsid w:val="00206F01"/>
    <w:rsid w:val="00211A71"/>
    <w:rsid w:val="00212A13"/>
    <w:rsid w:val="00214427"/>
    <w:rsid w:val="002156D9"/>
    <w:rsid w:val="00216502"/>
    <w:rsid w:val="00216520"/>
    <w:rsid w:val="002217E0"/>
    <w:rsid w:val="00221FF1"/>
    <w:rsid w:val="00223EAB"/>
    <w:rsid w:val="0022454B"/>
    <w:rsid w:val="002251CF"/>
    <w:rsid w:val="0022599D"/>
    <w:rsid w:val="00225E99"/>
    <w:rsid w:val="002260E6"/>
    <w:rsid w:val="00227208"/>
    <w:rsid w:val="002300D6"/>
    <w:rsid w:val="0023150E"/>
    <w:rsid w:val="002322E3"/>
    <w:rsid w:val="00232DC3"/>
    <w:rsid w:val="00232E76"/>
    <w:rsid w:val="002334A2"/>
    <w:rsid w:val="00234C37"/>
    <w:rsid w:val="00235A65"/>
    <w:rsid w:val="002419F0"/>
    <w:rsid w:val="00241C53"/>
    <w:rsid w:val="002429F2"/>
    <w:rsid w:val="0024469C"/>
    <w:rsid w:val="00250845"/>
    <w:rsid w:val="00250905"/>
    <w:rsid w:val="00250BE4"/>
    <w:rsid w:val="002516AE"/>
    <w:rsid w:val="0025206B"/>
    <w:rsid w:val="002521F3"/>
    <w:rsid w:val="00253AE0"/>
    <w:rsid w:val="002552AE"/>
    <w:rsid w:val="00256935"/>
    <w:rsid w:val="00257A69"/>
    <w:rsid w:val="002626D6"/>
    <w:rsid w:val="002631B7"/>
    <w:rsid w:val="00265B96"/>
    <w:rsid w:val="0026742B"/>
    <w:rsid w:val="002677FD"/>
    <w:rsid w:val="002716B3"/>
    <w:rsid w:val="00271FCC"/>
    <w:rsid w:val="00273D80"/>
    <w:rsid w:val="002766E7"/>
    <w:rsid w:val="00277BAF"/>
    <w:rsid w:val="0028211B"/>
    <w:rsid w:val="0028270A"/>
    <w:rsid w:val="00283C4F"/>
    <w:rsid w:val="00286248"/>
    <w:rsid w:val="00286C28"/>
    <w:rsid w:val="0028793E"/>
    <w:rsid w:val="00287D1F"/>
    <w:rsid w:val="002902A6"/>
    <w:rsid w:val="00294528"/>
    <w:rsid w:val="00294772"/>
    <w:rsid w:val="002953E2"/>
    <w:rsid w:val="00297910"/>
    <w:rsid w:val="002A187E"/>
    <w:rsid w:val="002A1BAC"/>
    <w:rsid w:val="002A430F"/>
    <w:rsid w:val="002A478C"/>
    <w:rsid w:val="002A61F5"/>
    <w:rsid w:val="002A6DB2"/>
    <w:rsid w:val="002B39E6"/>
    <w:rsid w:val="002B48C3"/>
    <w:rsid w:val="002B506E"/>
    <w:rsid w:val="002B5770"/>
    <w:rsid w:val="002B5DCA"/>
    <w:rsid w:val="002B5F82"/>
    <w:rsid w:val="002B665A"/>
    <w:rsid w:val="002B6F6C"/>
    <w:rsid w:val="002C2116"/>
    <w:rsid w:val="002C2DD3"/>
    <w:rsid w:val="002C44CB"/>
    <w:rsid w:val="002C6DAF"/>
    <w:rsid w:val="002D1AE8"/>
    <w:rsid w:val="002D1E9C"/>
    <w:rsid w:val="002D24ED"/>
    <w:rsid w:val="002D579C"/>
    <w:rsid w:val="002D5F68"/>
    <w:rsid w:val="002D6B74"/>
    <w:rsid w:val="002E20C9"/>
    <w:rsid w:val="002E302D"/>
    <w:rsid w:val="002E654B"/>
    <w:rsid w:val="002E7218"/>
    <w:rsid w:val="002E721C"/>
    <w:rsid w:val="002F04EF"/>
    <w:rsid w:val="002F0DEA"/>
    <w:rsid w:val="002F1611"/>
    <w:rsid w:val="002F2265"/>
    <w:rsid w:val="002F29C7"/>
    <w:rsid w:val="002F3106"/>
    <w:rsid w:val="002F36F7"/>
    <w:rsid w:val="002F4017"/>
    <w:rsid w:val="002F4958"/>
    <w:rsid w:val="002F5E0C"/>
    <w:rsid w:val="0030021E"/>
    <w:rsid w:val="00302693"/>
    <w:rsid w:val="003031ED"/>
    <w:rsid w:val="00303C17"/>
    <w:rsid w:val="00304819"/>
    <w:rsid w:val="00304925"/>
    <w:rsid w:val="003069B3"/>
    <w:rsid w:val="0030725B"/>
    <w:rsid w:val="00307A70"/>
    <w:rsid w:val="00311497"/>
    <w:rsid w:val="00313A5F"/>
    <w:rsid w:val="003147D1"/>
    <w:rsid w:val="003218FB"/>
    <w:rsid w:val="00321968"/>
    <w:rsid w:val="00323AFA"/>
    <w:rsid w:val="003260DD"/>
    <w:rsid w:val="0032612F"/>
    <w:rsid w:val="00327665"/>
    <w:rsid w:val="0033027C"/>
    <w:rsid w:val="0033029D"/>
    <w:rsid w:val="003312F4"/>
    <w:rsid w:val="00331749"/>
    <w:rsid w:val="00331D05"/>
    <w:rsid w:val="003322F0"/>
    <w:rsid w:val="00332413"/>
    <w:rsid w:val="003327E2"/>
    <w:rsid w:val="00332B82"/>
    <w:rsid w:val="0033742B"/>
    <w:rsid w:val="0034260B"/>
    <w:rsid w:val="00343C08"/>
    <w:rsid w:val="00343CF5"/>
    <w:rsid w:val="00344152"/>
    <w:rsid w:val="00344BD6"/>
    <w:rsid w:val="00345A8B"/>
    <w:rsid w:val="0034737F"/>
    <w:rsid w:val="00347F6B"/>
    <w:rsid w:val="0035067C"/>
    <w:rsid w:val="00350A14"/>
    <w:rsid w:val="003528AC"/>
    <w:rsid w:val="00352DA4"/>
    <w:rsid w:val="00353605"/>
    <w:rsid w:val="00354050"/>
    <w:rsid w:val="00355712"/>
    <w:rsid w:val="00356051"/>
    <w:rsid w:val="00360538"/>
    <w:rsid w:val="0036219D"/>
    <w:rsid w:val="00362D39"/>
    <w:rsid w:val="00363221"/>
    <w:rsid w:val="00366E30"/>
    <w:rsid w:val="00367793"/>
    <w:rsid w:val="00370DDE"/>
    <w:rsid w:val="00371691"/>
    <w:rsid w:val="00371E9E"/>
    <w:rsid w:val="003754E7"/>
    <w:rsid w:val="00376A7D"/>
    <w:rsid w:val="00376ECD"/>
    <w:rsid w:val="00377786"/>
    <w:rsid w:val="00380413"/>
    <w:rsid w:val="0038431D"/>
    <w:rsid w:val="00386BD0"/>
    <w:rsid w:val="00386FA1"/>
    <w:rsid w:val="00386FD1"/>
    <w:rsid w:val="00387B6A"/>
    <w:rsid w:val="00390E5B"/>
    <w:rsid w:val="00393C63"/>
    <w:rsid w:val="00393F19"/>
    <w:rsid w:val="00394543"/>
    <w:rsid w:val="00394783"/>
    <w:rsid w:val="00396E64"/>
    <w:rsid w:val="003A0B92"/>
    <w:rsid w:val="003A117D"/>
    <w:rsid w:val="003A2333"/>
    <w:rsid w:val="003A2896"/>
    <w:rsid w:val="003A46D3"/>
    <w:rsid w:val="003A5011"/>
    <w:rsid w:val="003A598B"/>
    <w:rsid w:val="003B07A7"/>
    <w:rsid w:val="003B19DA"/>
    <w:rsid w:val="003B2126"/>
    <w:rsid w:val="003B269D"/>
    <w:rsid w:val="003B4C76"/>
    <w:rsid w:val="003B50A5"/>
    <w:rsid w:val="003B50C7"/>
    <w:rsid w:val="003B5583"/>
    <w:rsid w:val="003B67E8"/>
    <w:rsid w:val="003B6874"/>
    <w:rsid w:val="003B6FDF"/>
    <w:rsid w:val="003C5DA2"/>
    <w:rsid w:val="003D088D"/>
    <w:rsid w:val="003D2E2E"/>
    <w:rsid w:val="003D3D37"/>
    <w:rsid w:val="003D3DA4"/>
    <w:rsid w:val="003D6258"/>
    <w:rsid w:val="003D7D7C"/>
    <w:rsid w:val="003E0107"/>
    <w:rsid w:val="003E1BDD"/>
    <w:rsid w:val="003E1BF7"/>
    <w:rsid w:val="003E3BA4"/>
    <w:rsid w:val="003E57EC"/>
    <w:rsid w:val="003E6D25"/>
    <w:rsid w:val="003F0279"/>
    <w:rsid w:val="003F31E2"/>
    <w:rsid w:val="003F4442"/>
    <w:rsid w:val="003F47B9"/>
    <w:rsid w:val="003F4995"/>
    <w:rsid w:val="003F5841"/>
    <w:rsid w:val="003F785C"/>
    <w:rsid w:val="00400515"/>
    <w:rsid w:val="0040134D"/>
    <w:rsid w:val="004016F4"/>
    <w:rsid w:val="004033AE"/>
    <w:rsid w:val="00403ADA"/>
    <w:rsid w:val="0040466D"/>
    <w:rsid w:val="00404E37"/>
    <w:rsid w:val="00404EBB"/>
    <w:rsid w:val="004069AA"/>
    <w:rsid w:val="00407F3C"/>
    <w:rsid w:val="00410681"/>
    <w:rsid w:val="00410D06"/>
    <w:rsid w:val="00411B3E"/>
    <w:rsid w:val="00411BAF"/>
    <w:rsid w:val="0041206A"/>
    <w:rsid w:val="004123F4"/>
    <w:rsid w:val="00412405"/>
    <w:rsid w:val="0041563D"/>
    <w:rsid w:val="00415B57"/>
    <w:rsid w:val="00415FA3"/>
    <w:rsid w:val="0041744B"/>
    <w:rsid w:val="00420530"/>
    <w:rsid w:val="00423084"/>
    <w:rsid w:val="00425309"/>
    <w:rsid w:val="00426D25"/>
    <w:rsid w:val="004313A8"/>
    <w:rsid w:val="00432F29"/>
    <w:rsid w:val="00433331"/>
    <w:rsid w:val="00433B04"/>
    <w:rsid w:val="004340CA"/>
    <w:rsid w:val="004355FA"/>
    <w:rsid w:val="00436A2C"/>
    <w:rsid w:val="0044394A"/>
    <w:rsid w:val="004442E5"/>
    <w:rsid w:val="004450DB"/>
    <w:rsid w:val="0044596E"/>
    <w:rsid w:val="004473EE"/>
    <w:rsid w:val="0044788F"/>
    <w:rsid w:val="00447AE8"/>
    <w:rsid w:val="004518B7"/>
    <w:rsid w:val="00451A9C"/>
    <w:rsid w:val="0045237B"/>
    <w:rsid w:val="00452E49"/>
    <w:rsid w:val="00453300"/>
    <w:rsid w:val="00455D0D"/>
    <w:rsid w:val="00455E8F"/>
    <w:rsid w:val="00460453"/>
    <w:rsid w:val="0046069D"/>
    <w:rsid w:val="00461749"/>
    <w:rsid w:val="0046196D"/>
    <w:rsid w:val="00461E94"/>
    <w:rsid w:val="00463283"/>
    <w:rsid w:val="0046361A"/>
    <w:rsid w:val="00463F9A"/>
    <w:rsid w:val="0046412F"/>
    <w:rsid w:val="0046473A"/>
    <w:rsid w:val="00465D53"/>
    <w:rsid w:val="00466190"/>
    <w:rsid w:val="0046640B"/>
    <w:rsid w:val="00467D9F"/>
    <w:rsid w:val="004710B9"/>
    <w:rsid w:val="00471C3A"/>
    <w:rsid w:val="00472E72"/>
    <w:rsid w:val="00472F6C"/>
    <w:rsid w:val="00474D3A"/>
    <w:rsid w:val="004758A1"/>
    <w:rsid w:val="00482767"/>
    <w:rsid w:val="00484E23"/>
    <w:rsid w:val="00486273"/>
    <w:rsid w:val="00491CA1"/>
    <w:rsid w:val="00492CEC"/>
    <w:rsid w:val="00494EAB"/>
    <w:rsid w:val="0049760C"/>
    <w:rsid w:val="004A012E"/>
    <w:rsid w:val="004A0208"/>
    <w:rsid w:val="004A1416"/>
    <w:rsid w:val="004A1C6D"/>
    <w:rsid w:val="004A498D"/>
    <w:rsid w:val="004A5651"/>
    <w:rsid w:val="004A6851"/>
    <w:rsid w:val="004A69D2"/>
    <w:rsid w:val="004B05BF"/>
    <w:rsid w:val="004B07EC"/>
    <w:rsid w:val="004B1B85"/>
    <w:rsid w:val="004B20B5"/>
    <w:rsid w:val="004B37FB"/>
    <w:rsid w:val="004B52DC"/>
    <w:rsid w:val="004B5C46"/>
    <w:rsid w:val="004B61C1"/>
    <w:rsid w:val="004C0046"/>
    <w:rsid w:val="004C0A61"/>
    <w:rsid w:val="004C122C"/>
    <w:rsid w:val="004C1312"/>
    <w:rsid w:val="004C19C4"/>
    <w:rsid w:val="004C1D2C"/>
    <w:rsid w:val="004C26CC"/>
    <w:rsid w:val="004C27AA"/>
    <w:rsid w:val="004C3AE5"/>
    <w:rsid w:val="004C526B"/>
    <w:rsid w:val="004C5B5C"/>
    <w:rsid w:val="004C73E9"/>
    <w:rsid w:val="004D0621"/>
    <w:rsid w:val="004D0F7D"/>
    <w:rsid w:val="004D19CF"/>
    <w:rsid w:val="004D30AE"/>
    <w:rsid w:val="004D392C"/>
    <w:rsid w:val="004D3BE8"/>
    <w:rsid w:val="004D4D36"/>
    <w:rsid w:val="004D5AA9"/>
    <w:rsid w:val="004D5BAF"/>
    <w:rsid w:val="004D613E"/>
    <w:rsid w:val="004D637A"/>
    <w:rsid w:val="004D686E"/>
    <w:rsid w:val="004D71F9"/>
    <w:rsid w:val="004D7B90"/>
    <w:rsid w:val="004E15CD"/>
    <w:rsid w:val="004E1718"/>
    <w:rsid w:val="004E1E2E"/>
    <w:rsid w:val="004E3464"/>
    <w:rsid w:val="004E550C"/>
    <w:rsid w:val="004E5B9B"/>
    <w:rsid w:val="004E5D57"/>
    <w:rsid w:val="004E5F86"/>
    <w:rsid w:val="004E739A"/>
    <w:rsid w:val="004F11E5"/>
    <w:rsid w:val="004F1422"/>
    <w:rsid w:val="004F1B34"/>
    <w:rsid w:val="004F1B69"/>
    <w:rsid w:val="004F1C5E"/>
    <w:rsid w:val="004F32F1"/>
    <w:rsid w:val="004F452E"/>
    <w:rsid w:val="004F6FAF"/>
    <w:rsid w:val="0050004B"/>
    <w:rsid w:val="00500855"/>
    <w:rsid w:val="0050256A"/>
    <w:rsid w:val="0050277F"/>
    <w:rsid w:val="00502983"/>
    <w:rsid w:val="00502FA8"/>
    <w:rsid w:val="00503087"/>
    <w:rsid w:val="00503821"/>
    <w:rsid w:val="00503C8C"/>
    <w:rsid w:val="0050543E"/>
    <w:rsid w:val="00507F98"/>
    <w:rsid w:val="005102B4"/>
    <w:rsid w:val="00512750"/>
    <w:rsid w:val="005127A2"/>
    <w:rsid w:val="00512C5C"/>
    <w:rsid w:val="00513E81"/>
    <w:rsid w:val="0051406C"/>
    <w:rsid w:val="005151A1"/>
    <w:rsid w:val="00515494"/>
    <w:rsid w:val="0051551F"/>
    <w:rsid w:val="00522A42"/>
    <w:rsid w:val="00523298"/>
    <w:rsid w:val="0052379A"/>
    <w:rsid w:val="0052394C"/>
    <w:rsid w:val="0052457B"/>
    <w:rsid w:val="00524D3D"/>
    <w:rsid w:val="00524FD7"/>
    <w:rsid w:val="00524FF7"/>
    <w:rsid w:val="00525F2F"/>
    <w:rsid w:val="00527201"/>
    <w:rsid w:val="005330F8"/>
    <w:rsid w:val="00534634"/>
    <w:rsid w:val="005351C2"/>
    <w:rsid w:val="005354A6"/>
    <w:rsid w:val="005355D4"/>
    <w:rsid w:val="00535E16"/>
    <w:rsid w:val="005362CC"/>
    <w:rsid w:val="005365F4"/>
    <w:rsid w:val="00537AFB"/>
    <w:rsid w:val="00540B47"/>
    <w:rsid w:val="0054160E"/>
    <w:rsid w:val="0054345E"/>
    <w:rsid w:val="005441AE"/>
    <w:rsid w:val="0054597B"/>
    <w:rsid w:val="00545B2B"/>
    <w:rsid w:val="00547350"/>
    <w:rsid w:val="00547B3D"/>
    <w:rsid w:val="00550161"/>
    <w:rsid w:val="00553381"/>
    <w:rsid w:val="005535F3"/>
    <w:rsid w:val="005539A5"/>
    <w:rsid w:val="00553F3C"/>
    <w:rsid w:val="0055453F"/>
    <w:rsid w:val="00556779"/>
    <w:rsid w:val="00561A74"/>
    <w:rsid w:val="005639AE"/>
    <w:rsid w:val="0056457B"/>
    <w:rsid w:val="0056542D"/>
    <w:rsid w:val="00565F6D"/>
    <w:rsid w:val="005660FD"/>
    <w:rsid w:val="0056768A"/>
    <w:rsid w:val="00567A2D"/>
    <w:rsid w:val="00567E42"/>
    <w:rsid w:val="00567F04"/>
    <w:rsid w:val="005713B2"/>
    <w:rsid w:val="00571B82"/>
    <w:rsid w:val="005721A7"/>
    <w:rsid w:val="00572C26"/>
    <w:rsid w:val="00573A8A"/>
    <w:rsid w:val="00574B82"/>
    <w:rsid w:val="005808DA"/>
    <w:rsid w:val="00581751"/>
    <w:rsid w:val="00581B33"/>
    <w:rsid w:val="00583044"/>
    <w:rsid w:val="00585C7C"/>
    <w:rsid w:val="00586937"/>
    <w:rsid w:val="005877D8"/>
    <w:rsid w:val="005909DC"/>
    <w:rsid w:val="00591CDA"/>
    <w:rsid w:val="00594F28"/>
    <w:rsid w:val="0059673E"/>
    <w:rsid w:val="00596AF1"/>
    <w:rsid w:val="00596C31"/>
    <w:rsid w:val="00596DE8"/>
    <w:rsid w:val="005A19CD"/>
    <w:rsid w:val="005A360F"/>
    <w:rsid w:val="005A41EC"/>
    <w:rsid w:val="005A5293"/>
    <w:rsid w:val="005A5C8E"/>
    <w:rsid w:val="005A5EAC"/>
    <w:rsid w:val="005A7472"/>
    <w:rsid w:val="005B0154"/>
    <w:rsid w:val="005B0653"/>
    <w:rsid w:val="005B0926"/>
    <w:rsid w:val="005B1494"/>
    <w:rsid w:val="005B1A23"/>
    <w:rsid w:val="005B4AC8"/>
    <w:rsid w:val="005B52E0"/>
    <w:rsid w:val="005B6B10"/>
    <w:rsid w:val="005C0139"/>
    <w:rsid w:val="005C0AD6"/>
    <w:rsid w:val="005C2BF4"/>
    <w:rsid w:val="005C4A60"/>
    <w:rsid w:val="005C6804"/>
    <w:rsid w:val="005C68F6"/>
    <w:rsid w:val="005C75C9"/>
    <w:rsid w:val="005D08D3"/>
    <w:rsid w:val="005D1094"/>
    <w:rsid w:val="005D1721"/>
    <w:rsid w:val="005D23A1"/>
    <w:rsid w:val="005D30B5"/>
    <w:rsid w:val="005D4695"/>
    <w:rsid w:val="005D4945"/>
    <w:rsid w:val="005D536F"/>
    <w:rsid w:val="005D59D2"/>
    <w:rsid w:val="005D608B"/>
    <w:rsid w:val="005D6713"/>
    <w:rsid w:val="005E1DD6"/>
    <w:rsid w:val="005E331C"/>
    <w:rsid w:val="005E3A4B"/>
    <w:rsid w:val="005E4235"/>
    <w:rsid w:val="005E5B9F"/>
    <w:rsid w:val="005E72F7"/>
    <w:rsid w:val="005F1757"/>
    <w:rsid w:val="005F1F0D"/>
    <w:rsid w:val="005F2338"/>
    <w:rsid w:val="005F2350"/>
    <w:rsid w:val="005F34A2"/>
    <w:rsid w:val="005F4151"/>
    <w:rsid w:val="005F5890"/>
    <w:rsid w:val="005F71AD"/>
    <w:rsid w:val="005F7B9D"/>
    <w:rsid w:val="006002F5"/>
    <w:rsid w:val="006014B8"/>
    <w:rsid w:val="006023CA"/>
    <w:rsid w:val="00602632"/>
    <w:rsid w:val="00602949"/>
    <w:rsid w:val="00603365"/>
    <w:rsid w:val="00603571"/>
    <w:rsid w:val="006042F1"/>
    <w:rsid w:val="0060437B"/>
    <w:rsid w:val="006054E0"/>
    <w:rsid w:val="006057E7"/>
    <w:rsid w:val="00606198"/>
    <w:rsid w:val="00606BEC"/>
    <w:rsid w:val="00606D1F"/>
    <w:rsid w:val="00610503"/>
    <w:rsid w:val="00610D2B"/>
    <w:rsid w:val="006111C4"/>
    <w:rsid w:val="00611830"/>
    <w:rsid w:val="006121E8"/>
    <w:rsid w:val="006124B0"/>
    <w:rsid w:val="00612D98"/>
    <w:rsid w:val="006133D7"/>
    <w:rsid w:val="0061363A"/>
    <w:rsid w:val="006144C5"/>
    <w:rsid w:val="0061460D"/>
    <w:rsid w:val="00614785"/>
    <w:rsid w:val="006149C4"/>
    <w:rsid w:val="00616685"/>
    <w:rsid w:val="00616A74"/>
    <w:rsid w:val="006171FB"/>
    <w:rsid w:val="00621E9A"/>
    <w:rsid w:val="006220B8"/>
    <w:rsid w:val="006232C4"/>
    <w:rsid w:val="00625635"/>
    <w:rsid w:val="006264E4"/>
    <w:rsid w:val="006265DD"/>
    <w:rsid w:val="0062743E"/>
    <w:rsid w:val="00627D01"/>
    <w:rsid w:val="0063147E"/>
    <w:rsid w:val="006339A4"/>
    <w:rsid w:val="00634689"/>
    <w:rsid w:val="0063635F"/>
    <w:rsid w:val="006369FB"/>
    <w:rsid w:val="006424A2"/>
    <w:rsid w:val="00643714"/>
    <w:rsid w:val="00643979"/>
    <w:rsid w:val="00643FB3"/>
    <w:rsid w:val="00645186"/>
    <w:rsid w:val="0064685E"/>
    <w:rsid w:val="006472B7"/>
    <w:rsid w:val="006475F7"/>
    <w:rsid w:val="00650B32"/>
    <w:rsid w:val="00651A41"/>
    <w:rsid w:val="006543AA"/>
    <w:rsid w:val="006555B7"/>
    <w:rsid w:val="00657CB2"/>
    <w:rsid w:val="00661F10"/>
    <w:rsid w:val="006629B9"/>
    <w:rsid w:val="00664118"/>
    <w:rsid w:val="0066557D"/>
    <w:rsid w:val="006657E9"/>
    <w:rsid w:val="00666B22"/>
    <w:rsid w:val="00667494"/>
    <w:rsid w:val="00667709"/>
    <w:rsid w:val="00670E94"/>
    <w:rsid w:val="006715B9"/>
    <w:rsid w:val="00673E43"/>
    <w:rsid w:val="00674B3A"/>
    <w:rsid w:val="0068099C"/>
    <w:rsid w:val="00681E72"/>
    <w:rsid w:val="00683308"/>
    <w:rsid w:val="00684FC7"/>
    <w:rsid w:val="006853FC"/>
    <w:rsid w:val="006854AE"/>
    <w:rsid w:val="006875CA"/>
    <w:rsid w:val="00687D22"/>
    <w:rsid w:val="00691F6E"/>
    <w:rsid w:val="00694793"/>
    <w:rsid w:val="00695BF8"/>
    <w:rsid w:val="0069611D"/>
    <w:rsid w:val="0069712C"/>
    <w:rsid w:val="006A0A92"/>
    <w:rsid w:val="006A1579"/>
    <w:rsid w:val="006A1A44"/>
    <w:rsid w:val="006B007C"/>
    <w:rsid w:val="006B2759"/>
    <w:rsid w:val="006B2A43"/>
    <w:rsid w:val="006B2E72"/>
    <w:rsid w:val="006B2E80"/>
    <w:rsid w:val="006B695D"/>
    <w:rsid w:val="006C1DA9"/>
    <w:rsid w:val="006C3ADD"/>
    <w:rsid w:val="006C4CDB"/>
    <w:rsid w:val="006C556D"/>
    <w:rsid w:val="006C570C"/>
    <w:rsid w:val="006C5FED"/>
    <w:rsid w:val="006C616F"/>
    <w:rsid w:val="006C6A46"/>
    <w:rsid w:val="006C6BF6"/>
    <w:rsid w:val="006C6DF5"/>
    <w:rsid w:val="006C7394"/>
    <w:rsid w:val="006D215A"/>
    <w:rsid w:val="006D2A2A"/>
    <w:rsid w:val="006D3FB6"/>
    <w:rsid w:val="006D4C5E"/>
    <w:rsid w:val="006D4DD9"/>
    <w:rsid w:val="006D520E"/>
    <w:rsid w:val="006D7117"/>
    <w:rsid w:val="006D7951"/>
    <w:rsid w:val="006E01AD"/>
    <w:rsid w:val="006E0833"/>
    <w:rsid w:val="006E17D1"/>
    <w:rsid w:val="006E4053"/>
    <w:rsid w:val="006E5761"/>
    <w:rsid w:val="006E6CBC"/>
    <w:rsid w:val="006E7B68"/>
    <w:rsid w:val="006F00A5"/>
    <w:rsid w:val="006F1BC0"/>
    <w:rsid w:val="006F5DDB"/>
    <w:rsid w:val="006F6709"/>
    <w:rsid w:val="006F7256"/>
    <w:rsid w:val="006F7662"/>
    <w:rsid w:val="006F7885"/>
    <w:rsid w:val="00702704"/>
    <w:rsid w:val="00702F39"/>
    <w:rsid w:val="0070315D"/>
    <w:rsid w:val="007046FF"/>
    <w:rsid w:val="00707CE8"/>
    <w:rsid w:val="00707D12"/>
    <w:rsid w:val="007121CA"/>
    <w:rsid w:val="00712546"/>
    <w:rsid w:val="00712BD6"/>
    <w:rsid w:val="007136E7"/>
    <w:rsid w:val="00713B01"/>
    <w:rsid w:val="0071474C"/>
    <w:rsid w:val="0071522A"/>
    <w:rsid w:val="00716A41"/>
    <w:rsid w:val="00717CB5"/>
    <w:rsid w:val="00720373"/>
    <w:rsid w:val="0072207B"/>
    <w:rsid w:val="007237CC"/>
    <w:rsid w:val="00723F77"/>
    <w:rsid w:val="00724780"/>
    <w:rsid w:val="00726D0D"/>
    <w:rsid w:val="00730EDD"/>
    <w:rsid w:val="007314B0"/>
    <w:rsid w:val="0073207D"/>
    <w:rsid w:val="00732F96"/>
    <w:rsid w:val="00733AFB"/>
    <w:rsid w:val="007414E3"/>
    <w:rsid w:val="0074278B"/>
    <w:rsid w:val="0074421A"/>
    <w:rsid w:val="007443DB"/>
    <w:rsid w:val="00745C36"/>
    <w:rsid w:val="00747078"/>
    <w:rsid w:val="00750F6E"/>
    <w:rsid w:val="00754770"/>
    <w:rsid w:val="007547B3"/>
    <w:rsid w:val="0075581B"/>
    <w:rsid w:val="007572EE"/>
    <w:rsid w:val="00757F46"/>
    <w:rsid w:val="00760A84"/>
    <w:rsid w:val="0076262D"/>
    <w:rsid w:val="007642C1"/>
    <w:rsid w:val="007645F7"/>
    <w:rsid w:val="00764E89"/>
    <w:rsid w:val="00766168"/>
    <w:rsid w:val="00766849"/>
    <w:rsid w:val="00766EE6"/>
    <w:rsid w:val="00767A0B"/>
    <w:rsid w:val="00770228"/>
    <w:rsid w:val="00770A17"/>
    <w:rsid w:val="00770BA2"/>
    <w:rsid w:val="00771F7B"/>
    <w:rsid w:val="00773775"/>
    <w:rsid w:val="007752AF"/>
    <w:rsid w:val="00775FE8"/>
    <w:rsid w:val="007769BE"/>
    <w:rsid w:val="007807B1"/>
    <w:rsid w:val="007833F4"/>
    <w:rsid w:val="00783606"/>
    <w:rsid w:val="007838A7"/>
    <w:rsid w:val="00784CB8"/>
    <w:rsid w:val="0078500E"/>
    <w:rsid w:val="00786421"/>
    <w:rsid w:val="0079226E"/>
    <w:rsid w:val="00792D6D"/>
    <w:rsid w:val="007940A7"/>
    <w:rsid w:val="00794AED"/>
    <w:rsid w:val="00794DB7"/>
    <w:rsid w:val="00795C0C"/>
    <w:rsid w:val="00797EBC"/>
    <w:rsid w:val="007A08A2"/>
    <w:rsid w:val="007A1EE4"/>
    <w:rsid w:val="007A29CC"/>
    <w:rsid w:val="007A37C3"/>
    <w:rsid w:val="007A38E5"/>
    <w:rsid w:val="007A38E7"/>
    <w:rsid w:val="007A3B96"/>
    <w:rsid w:val="007B2FDB"/>
    <w:rsid w:val="007B3802"/>
    <w:rsid w:val="007B3DDD"/>
    <w:rsid w:val="007B48AA"/>
    <w:rsid w:val="007B74D9"/>
    <w:rsid w:val="007C16F4"/>
    <w:rsid w:val="007C22CA"/>
    <w:rsid w:val="007C23E4"/>
    <w:rsid w:val="007C31BF"/>
    <w:rsid w:val="007C33A8"/>
    <w:rsid w:val="007C45F4"/>
    <w:rsid w:val="007C5683"/>
    <w:rsid w:val="007D2CA5"/>
    <w:rsid w:val="007D3338"/>
    <w:rsid w:val="007D4175"/>
    <w:rsid w:val="007D4544"/>
    <w:rsid w:val="007D4985"/>
    <w:rsid w:val="007D4D60"/>
    <w:rsid w:val="007D512E"/>
    <w:rsid w:val="007D558B"/>
    <w:rsid w:val="007D5C1F"/>
    <w:rsid w:val="007D6995"/>
    <w:rsid w:val="007D6AE3"/>
    <w:rsid w:val="007D7FEE"/>
    <w:rsid w:val="007E5008"/>
    <w:rsid w:val="007E6255"/>
    <w:rsid w:val="007F2772"/>
    <w:rsid w:val="007F3B15"/>
    <w:rsid w:val="007F4A89"/>
    <w:rsid w:val="007F519D"/>
    <w:rsid w:val="007F56B4"/>
    <w:rsid w:val="007F5768"/>
    <w:rsid w:val="007F5C4D"/>
    <w:rsid w:val="007F6102"/>
    <w:rsid w:val="007F66BF"/>
    <w:rsid w:val="007F6741"/>
    <w:rsid w:val="007F6887"/>
    <w:rsid w:val="007F720D"/>
    <w:rsid w:val="008001AF"/>
    <w:rsid w:val="00800B62"/>
    <w:rsid w:val="00800B85"/>
    <w:rsid w:val="00802830"/>
    <w:rsid w:val="008045ED"/>
    <w:rsid w:val="00806D2D"/>
    <w:rsid w:val="00807726"/>
    <w:rsid w:val="00810382"/>
    <w:rsid w:val="00810545"/>
    <w:rsid w:val="00810CDD"/>
    <w:rsid w:val="008118E3"/>
    <w:rsid w:val="008122B2"/>
    <w:rsid w:val="008146D5"/>
    <w:rsid w:val="00815CFF"/>
    <w:rsid w:val="008160A2"/>
    <w:rsid w:val="008160F1"/>
    <w:rsid w:val="00816C4D"/>
    <w:rsid w:val="00820FE9"/>
    <w:rsid w:val="008234D3"/>
    <w:rsid w:val="00823565"/>
    <w:rsid w:val="00825DAC"/>
    <w:rsid w:val="00826213"/>
    <w:rsid w:val="00830FF0"/>
    <w:rsid w:val="00831AE2"/>
    <w:rsid w:val="00832807"/>
    <w:rsid w:val="00833494"/>
    <w:rsid w:val="00834403"/>
    <w:rsid w:val="0083666A"/>
    <w:rsid w:val="0083735F"/>
    <w:rsid w:val="008400C6"/>
    <w:rsid w:val="00840BA1"/>
    <w:rsid w:val="00842332"/>
    <w:rsid w:val="00843E91"/>
    <w:rsid w:val="00843EF8"/>
    <w:rsid w:val="00844CF9"/>
    <w:rsid w:val="00845077"/>
    <w:rsid w:val="00845205"/>
    <w:rsid w:val="008462BB"/>
    <w:rsid w:val="008513D9"/>
    <w:rsid w:val="008519F2"/>
    <w:rsid w:val="008520B4"/>
    <w:rsid w:val="008524F9"/>
    <w:rsid w:val="00852A05"/>
    <w:rsid w:val="00852BAA"/>
    <w:rsid w:val="0085649B"/>
    <w:rsid w:val="0085734C"/>
    <w:rsid w:val="00857DE1"/>
    <w:rsid w:val="00860C39"/>
    <w:rsid w:val="0086223E"/>
    <w:rsid w:val="00862B4D"/>
    <w:rsid w:val="00863BD8"/>
    <w:rsid w:val="008648BA"/>
    <w:rsid w:val="008651ED"/>
    <w:rsid w:val="00866496"/>
    <w:rsid w:val="00867269"/>
    <w:rsid w:val="00870A02"/>
    <w:rsid w:val="00871CF7"/>
    <w:rsid w:val="00871D99"/>
    <w:rsid w:val="008721C0"/>
    <w:rsid w:val="008732E4"/>
    <w:rsid w:val="00873C02"/>
    <w:rsid w:val="00873CA1"/>
    <w:rsid w:val="00875A57"/>
    <w:rsid w:val="00876094"/>
    <w:rsid w:val="00877395"/>
    <w:rsid w:val="00877799"/>
    <w:rsid w:val="00877E11"/>
    <w:rsid w:val="00880133"/>
    <w:rsid w:val="00880726"/>
    <w:rsid w:val="00880E9E"/>
    <w:rsid w:val="00881F74"/>
    <w:rsid w:val="008853CB"/>
    <w:rsid w:val="00885697"/>
    <w:rsid w:val="00887FCA"/>
    <w:rsid w:val="0089090B"/>
    <w:rsid w:val="00891FB9"/>
    <w:rsid w:val="00893D18"/>
    <w:rsid w:val="00897F57"/>
    <w:rsid w:val="008A04EF"/>
    <w:rsid w:val="008A0D17"/>
    <w:rsid w:val="008A0E7E"/>
    <w:rsid w:val="008A28D0"/>
    <w:rsid w:val="008A3067"/>
    <w:rsid w:val="008A56DA"/>
    <w:rsid w:val="008A6430"/>
    <w:rsid w:val="008A7840"/>
    <w:rsid w:val="008A791B"/>
    <w:rsid w:val="008B12D3"/>
    <w:rsid w:val="008B13F5"/>
    <w:rsid w:val="008B309F"/>
    <w:rsid w:val="008B45C3"/>
    <w:rsid w:val="008B49BB"/>
    <w:rsid w:val="008B4AE5"/>
    <w:rsid w:val="008B4B77"/>
    <w:rsid w:val="008B5487"/>
    <w:rsid w:val="008B638F"/>
    <w:rsid w:val="008B6749"/>
    <w:rsid w:val="008B6D14"/>
    <w:rsid w:val="008B72DC"/>
    <w:rsid w:val="008B7BD4"/>
    <w:rsid w:val="008B7CAC"/>
    <w:rsid w:val="008C0007"/>
    <w:rsid w:val="008C17B4"/>
    <w:rsid w:val="008C1B25"/>
    <w:rsid w:val="008C2D5C"/>
    <w:rsid w:val="008C4112"/>
    <w:rsid w:val="008C4168"/>
    <w:rsid w:val="008C4FA0"/>
    <w:rsid w:val="008C6ED6"/>
    <w:rsid w:val="008C72BC"/>
    <w:rsid w:val="008D02AF"/>
    <w:rsid w:val="008D1E2E"/>
    <w:rsid w:val="008D2E4E"/>
    <w:rsid w:val="008D32F5"/>
    <w:rsid w:val="008D4568"/>
    <w:rsid w:val="008D5C40"/>
    <w:rsid w:val="008D610A"/>
    <w:rsid w:val="008D6F57"/>
    <w:rsid w:val="008D76C7"/>
    <w:rsid w:val="008E1C77"/>
    <w:rsid w:val="008E2AAE"/>
    <w:rsid w:val="008E3D71"/>
    <w:rsid w:val="008E4123"/>
    <w:rsid w:val="008E6CCB"/>
    <w:rsid w:val="008E7196"/>
    <w:rsid w:val="008E75BC"/>
    <w:rsid w:val="008E7B9C"/>
    <w:rsid w:val="008F088B"/>
    <w:rsid w:val="008F228D"/>
    <w:rsid w:val="008F369B"/>
    <w:rsid w:val="008F57F5"/>
    <w:rsid w:val="008F745A"/>
    <w:rsid w:val="008F7AB2"/>
    <w:rsid w:val="00901D54"/>
    <w:rsid w:val="00902183"/>
    <w:rsid w:val="009030CA"/>
    <w:rsid w:val="009043E0"/>
    <w:rsid w:val="00905596"/>
    <w:rsid w:val="009055E2"/>
    <w:rsid w:val="009066B8"/>
    <w:rsid w:val="00906CDF"/>
    <w:rsid w:val="00910089"/>
    <w:rsid w:val="00910C4B"/>
    <w:rsid w:val="00911248"/>
    <w:rsid w:val="00911DC3"/>
    <w:rsid w:val="00914974"/>
    <w:rsid w:val="00914EFD"/>
    <w:rsid w:val="00915C25"/>
    <w:rsid w:val="00916559"/>
    <w:rsid w:val="00920B9B"/>
    <w:rsid w:val="00925AD8"/>
    <w:rsid w:val="00926E04"/>
    <w:rsid w:val="00927037"/>
    <w:rsid w:val="009278AB"/>
    <w:rsid w:val="00927E9E"/>
    <w:rsid w:val="00930BD4"/>
    <w:rsid w:val="00931ADB"/>
    <w:rsid w:val="00931EC7"/>
    <w:rsid w:val="00932179"/>
    <w:rsid w:val="00932E02"/>
    <w:rsid w:val="00932F39"/>
    <w:rsid w:val="009352C0"/>
    <w:rsid w:val="009368A1"/>
    <w:rsid w:val="00936D33"/>
    <w:rsid w:val="00943B4D"/>
    <w:rsid w:val="00945F8B"/>
    <w:rsid w:val="0094708E"/>
    <w:rsid w:val="00950BD5"/>
    <w:rsid w:val="00954033"/>
    <w:rsid w:val="00956115"/>
    <w:rsid w:val="00956D20"/>
    <w:rsid w:val="00956EA1"/>
    <w:rsid w:val="009574BF"/>
    <w:rsid w:val="00960E02"/>
    <w:rsid w:val="00961FD1"/>
    <w:rsid w:val="00962005"/>
    <w:rsid w:val="0096229F"/>
    <w:rsid w:val="00962E80"/>
    <w:rsid w:val="00965528"/>
    <w:rsid w:val="0096789C"/>
    <w:rsid w:val="00970A61"/>
    <w:rsid w:val="0097311A"/>
    <w:rsid w:val="00973A9C"/>
    <w:rsid w:val="00974622"/>
    <w:rsid w:val="0097490B"/>
    <w:rsid w:val="0097517F"/>
    <w:rsid w:val="00975B7E"/>
    <w:rsid w:val="00976DB4"/>
    <w:rsid w:val="00977A3C"/>
    <w:rsid w:val="0098030C"/>
    <w:rsid w:val="00981231"/>
    <w:rsid w:val="00981DAE"/>
    <w:rsid w:val="009824D2"/>
    <w:rsid w:val="00982DCD"/>
    <w:rsid w:val="00985952"/>
    <w:rsid w:val="00985CE9"/>
    <w:rsid w:val="00986435"/>
    <w:rsid w:val="00986C00"/>
    <w:rsid w:val="00987A4F"/>
    <w:rsid w:val="009911DA"/>
    <w:rsid w:val="00992D53"/>
    <w:rsid w:val="00994F05"/>
    <w:rsid w:val="00995A35"/>
    <w:rsid w:val="009974ED"/>
    <w:rsid w:val="00997BFE"/>
    <w:rsid w:val="009A16FA"/>
    <w:rsid w:val="009A1918"/>
    <w:rsid w:val="009A2733"/>
    <w:rsid w:val="009A3908"/>
    <w:rsid w:val="009A3ABF"/>
    <w:rsid w:val="009A554F"/>
    <w:rsid w:val="009A6472"/>
    <w:rsid w:val="009A70C3"/>
    <w:rsid w:val="009B0AC8"/>
    <w:rsid w:val="009B3034"/>
    <w:rsid w:val="009B3203"/>
    <w:rsid w:val="009B44BA"/>
    <w:rsid w:val="009B4A91"/>
    <w:rsid w:val="009B4B6B"/>
    <w:rsid w:val="009B5EEE"/>
    <w:rsid w:val="009B5F9F"/>
    <w:rsid w:val="009C04EB"/>
    <w:rsid w:val="009C16FC"/>
    <w:rsid w:val="009C1ED2"/>
    <w:rsid w:val="009C1F30"/>
    <w:rsid w:val="009C3253"/>
    <w:rsid w:val="009C33C5"/>
    <w:rsid w:val="009C34CC"/>
    <w:rsid w:val="009C3939"/>
    <w:rsid w:val="009C442A"/>
    <w:rsid w:val="009D069C"/>
    <w:rsid w:val="009D1121"/>
    <w:rsid w:val="009D236C"/>
    <w:rsid w:val="009D2774"/>
    <w:rsid w:val="009D3006"/>
    <w:rsid w:val="009D3442"/>
    <w:rsid w:val="009D3C4F"/>
    <w:rsid w:val="009D58F1"/>
    <w:rsid w:val="009D58FB"/>
    <w:rsid w:val="009D671E"/>
    <w:rsid w:val="009E11C6"/>
    <w:rsid w:val="009E26E3"/>
    <w:rsid w:val="009E2877"/>
    <w:rsid w:val="009E35CC"/>
    <w:rsid w:val="009E5B63"/>
    <w:rsid w:val="009E6414"/>
    <w:rsid w:val="009E7A21"/>
    <w:rsid w:val="009F1298"/>
    <w:rsid w:val="009F13AF"/>
    <w:rsid w:val="009F2FC8"/>
    <w:rsid w:val="009F315A"/>
    <w:rsid w:val="009F3529"/>
    <w:rsid w:val="009F3849"/>
    <w:rsid w:val="009F5040"/>
    <w:rsid w:val="009F6D03"/>
    <w:rsid w:val="00A02E97"/>
    <w:rsid w:val="00A041B1"/>
    <w:rsid w:val="00A04D5F"/>
    <w:rsid w:val="00A05636"/>
    <w:rsid w:val="00A05DF7"/>
    <w:rsid w:val="00A05F8E"/>
    <w:rsid w:val="00A067D6"/>
    <w:rsid w:val="00A07EAA"/>
    <w:rsid w:val="00A07ED6"/>
    <w:rsid w:val="00A10AA3"/>
    <w:rsid w:val="00A118CB"/>
    <w:rsid w:val="00A1530A"/>
    <w:rsid w:val="00A16C13"/>
    <w:rsid w:val="00A170B1"/>
    <w:rsid w:val="00A17D31"/>
    <w:rsid w:val="00A21571"/>
    <w:rsid w:val="00A2249A"/>
    <w:rsid w:val="00A226E5"/>
    <w:rsid w:val="00A22E44"/>
    <w:rsid w:val="00A231CF"/>
    <w:rsid w:val="00A23705"/>
    <w:rsid w:val="00A25156"/>
    <w:rsid w:val="00A26627"/>
    <w:rsid w:val="00A30B19"/>
    <w:rsid w:val="00A31513"/>
    <w:rsid w:val="00A3266F"/>
    <w:rsid w:val="00A32EB1"/>
    <w:rsid w:val="00A33401"/>
    <w:rsid w:val="00A347BD"/>
    <w:rsid w:val="00A36635"/>
    <w:rsid w:val="00A373D5"/>
    <w:rsid w:val="00A413B0"/>
    <w:rsid w:val="00A4285D"/>
    <w:rsid w:val="00A434A4"/>
    <w:rsid w:val="00A44297"/>
    <w:rsid w:val="00A45775"/>
    <w:rsid w:val="00A468A9"/>
    <w:rsid w:val="00A501CD"/>
    <w:rsid w:val="00A504AF"/>
    <w:rsid w:val="00A50A8B"/>
    <w:rsid w:val="00A515EE"/>
    <w:rsid w:val="00A53577"/>
    <w:rsid w:val="00A54289"/>
    <w:rsid w:val="00A56706"/>
    <w:rsid w:val="00A61299"/>
    <w:rsid w:val="00A61BAF"/>
    <w:rsid w:val="00A64A29"/>
    <w:rsid w:val="00A6619C"/>
    <w:rsid w:val="00A664D6"/>
    <w:rsid w:val="00A678B0"/>
    <w:rsid w:val="00A727AC"/>
    <w:rsid w:val="00A72C63"/>
    <w:rsid w:val="00A739B2"/>
    <w:rsid w:val="00A73B32"/>
    <w:rsid w:val="00A7576B"/>
    <w:rsid w:val="00A76380"/>
    <w:rsid w:val="00A812CB"/>
    <w:rsid w:val="00A81860"/>
    <w:rsid w:val="00A85160"/>
    <w:rsid w:val="00A85615"/>
    <w:rsid w:val="00A85C56"/>
    <w:rsid w:val="00A873F0"/>
    <w:rsid w:val="00A9199D"/>
    <w:rsid w:val="00A95530"/>
    <w:rsid w:val="00A96D77"/>
    <w:rsid w:val="00A9706F"/>
    <w:rsid w:val="00A972C3"/>
    <w:rsid w:val="00A97AE9"/>
    <w:rsid w:val="00A97EE5"/>
    <w:rsid w:val="00AA13C4"/>
    <w:rsid w:val="00AA1C2A"/>
    <w:rsid w:val="00AA2245"/>
    <w:rsid w:val="00AA300D"/>
    <w:rsid w:val="00AA5E2F"/>
    <w:rsid w:val="00AA6B72"/>
    <w:rsid w:val="00AA6BB4"/>
    <w:rsid w:val="00AA6EBC"/>
    <w:rsid w:val="00AB2691"/>
    <w:rsid w:val="00AC009E"/>
    <w:rsid w:val="00AC2038"/>
    <w:rsid w:val="00AC3093"/>
    <w:rsid w:val="00AC46BC"/>
    <w:rsid w:val="00AC5477"/>
    <w:rsid w:val="00AD0E9B"/>
    <w:rsid w:val="00AD29B1"/>
    <w:rsid w:val="00AD30C2"/>
    <w:rsid w:val="00AD4920"/>
    <w:rsid w:val="00AD5BD2"/>
    <w:rsid w:val="00AD7A98"/>
    <w:rsid w:val="00AD7B8C"/>
    <w:rsid w:val="00AD7F1C"/>
    <w:rsid w:val="00AE1070"/>
    <w:rsid w:val="00AE183C"/>
    <w:rsid w:val="00AE45BF"/>
    <w:rsid w:val="00AE4F4B"/>
    <w:rsid w:val="00AE5C91"/>
    <w:rsid w:val="00AE70F5"/>
    <w:rsid w:val="00AE7F4B"/>
    <w:rsid w:val="00AF42A5"/>
    <w:rsid w:val="00AF5446"/>
    <w:rsid w:val="00AF561D"/>
    <w:rsid w:val="00AF652D"/>
    <w:rsid w:val="00AF712A"/>
    <w:rsid w:val="00AF73F6"/>
    <w:rsid w:val="00B0076E"/>
    <w:rsid w:val="00B00C9E"/>
    <w:rsid w:val="00B0250D"/>
    <w:rsid w:val="00B02EB8"/>
    <w:rsid w:val="00B0379F"/>
    <w:rsid w:val="00B05B40"/>
    <w:rsid w:val="00B11AD0"/>
    <w:rsid w:val="00B1673D"/>
    <w:rsid w:val="00B16B27"/>
    <w:rsid w:val="00B17528"/>
    <w:rsid w:val="00B178B0"/>
    <w:rsid w:val="00B2206C"/>
    <w:rsid w:val="00B2210E"/>
    <w:rsid w:val="00B25717"/>
    <w:rsid w:val="00B27365"/>
    <w:rsid w:val="00B30A1C"/>
    <w:rsid w:val="00B30F24"/>
    <w:rsid w:val="00B3261F"/>
    <w:rsid w:val="00B33264"/>
    <w:rsid w:val="00B335D1"/>
    <w:rsid w:val="00B337DD"/>
    <w:rsid w:val="00B34DB1"/>
    <w:rsid w:val="00B35F40"/>
    <w:rsid w:val="00B36BB4"/>
    <w:rsid w:val="00B40585"/>
    <w:rsid w:val="00B41034"/>
    <w:rsid w:val="00B41E5A"/>
    <w:rsid w:val="00B424E7"/>
    <w:rsid w:val="00B436D4"/>
    <w:rsid w:val="00B46B82"/>
    <w:rsid w:val="00B471BD"/>
    <w:rsid w:val="00B47BC0"/>
    <w:rsid w:val="00B50D9C"/>
    <w:rsid w:val="00B52307"/>
    <w:rsid w:val="00B52BD3"/>
    <w:rsid w:val="00B53950"/>
    <w:rsid w:val="00B5694F"/>
    <w:rsid w:val="00B571F5"/>
    <w:rsid w:val="00B57CD9"/>
    <w:rsid w:val="00B610C0"/>
    <w:rsid w:val="00B61861"/>
    <w:rsid w:val="00B61D0A"/>
    <w:rsid w:val="00B62719"/>
    <w:rsid w:val="00B64E88"/>
    <w:rsid w:val="00B67F60"/>
    <w:rsid w:val="00B723F8"/>
    <w:rsid w:val="00B72CD5"/>
    <w:rsid w:val="00B73B65"/>
    <w:rsid w:val="00B73FB8"/>
    <w:rsid w:val="00B757B2"/>
    <w:rsid w:val="00B7582B"/>
    <w:rsid w:val="00B77DEC"/>
    <w:rsid w:val="00B800BC"/>
    <w:rsid w:val="00B858FB"/>
    <w:rsid w:val="00B85FDA"/>
    <w:rsid w:val="00B90DD9"/>
    <w:rsid w:val="00B9127E"/>
    <w:rsid w:val="00B97027"/>
    <w:rsid w:val="00B97104"/>
    <w:rsid w:val="00B97563"/>
    <w:rsid w:val="00BA0151"/>
    <w:rsid w:val="00BA1161"/>
    <w:rsid w:val="00BA11F7"/>
    <w:rsid w:val="00BA268C"/>
    <w:rsid w:val="00BA313E"/>
    <w:rsid w:val="00BA3DD6"/>
    <w:rsid w:val="00BA3EC5"/>
    <w:rsid w:val="00BA4ED7"/>
    <w:rsid w:val="00BA533D"/>
    <w:rsid w:val="00BA7DFF"/>
    <w:rsid w:val="00BA7E0F"/>
    <w:rsid w:val="00BB0039"/>
    <w:rsid w:val="00BB0330"/>
    <w:rsid w:val="00BB214D"/>
    <w:rsid w:val="00BB2E04"/>
    <w:rsid w:val="00BB54B3"/>
    <w:rsid w:val="00BB6A31"/>
    <w:rsid w:val="00BB6A96"/>
    <w:rsid w:val="00BB6B75"/>
    <w:rsid w:val="00BB6F40"/>
    <w:rsid w:val="00BB71F4"/>
    <w:rsid w:val="00BB7489"/>
    <w:rsid w:val="00BB7985"/>
    <w:rsid w:val="00BC046A"/>
    <w:rsid w:val="00BC085D"/>
    <w:rsid w:val="00BC2A97"/>
    <w:rsid w:val="00BC2E95"/>
    <w:rsid w:val="00BC3254"/>
    <w:rsid w:val="00BC4043"/>
    <w:rsid w:val="00BC5BD7"/>
    <w:rsid w:val="00BD17C0"/>
    <w:rsid w:val="00BD1DBE"/>
    <w:rsid w:val="00BD3BFB"/>
    <w:rsid w:val="00BD5F55"/>
    <w:rsid w:val="00BD6579"/>
    <w:rsid w:val="00BD6EC9"/>
    <w:rsid w:val="00BD7E99"/>
    <w:rsid w:val="00BE1531"/>
    <w:rsid w:val="00BE178E"/>
    <w:rsid w:val="00BE1A22"/>
    <w:rsid w:val="00BE2394"/>
    <w:rsid w:val="00BE4049"/>
    <w:rsid w:val="00BE4C95"/>
    <w:rsid w:val="00BE58DA"/>
    <w:rsid w:val="00BE6284"/>
    <w:rsid w:val="00BE6664"/>
    <w:rsid w:val="00BF1320"/>
    <w:rsid w:val="00BF609A"/>
    <w:rsid w:val="00BF63B7"/>
    <w:rsid w:val="00BF78E5"/>
    <w:rsid w:val="00C005FC"/>
    <w:rsid w:val="00C046FF"/>
    <w:rsid w:val="00C069BE"/>
    <w:rsid w:val="00C074CB"/>
    <w:rsid w:val="00C11B39"/>
    <w:rsid w:val="00C1233D"/>
    <w:rsid w:val="00C17154"/>
    <w:rsid w:val="00C21E29"/>
    <w:rsid w:val="00C22BDA"/>
    <w:rsid w:val="00C22D0C"/>
    <w:rsid w:val="00C23FD2"/>
    <w:rsid w:val="00C242DE"/>
    <w:rsid w:val="00C24FB5"/>
    <w:rsid w:val="00C256EF"/>
    <w:rsid w:val="00C30261"/>
    <w:rsid w:val="00C30A05"/>
    <w:rsid w:val="00C35624"/>
    <w:rsid w:val="00C36975"/>
    <w:rsid w:val="00C3794F"/>
    <w:rsid w:val="00C419DC"/>
    <w:rsid w:val="00C43340"/>
    <w:rsid w:val="00C442F4"/>
    <w:rsid w:val="00C4531E"/>
    <w:rsid w:val="00C45607"/>
    <w:rsid w:val="00C460EC"/>
    <w:rsid w:val="00C4671C"/>
    <w:rsid w:val="00C50ABD"/>
    <w:rsid w:val="00C5108C"/>
    <w:rsid w:val="00C5308F"/>
    <w:rsid w:val="00C5399C"/>
    <w:rsid w:val="00C53DB4"/>
    <w:rsid w:val="00C54910"/>
    <w:rsid w:val="00C562D1"/>
    <w:rsid w:val="00C57517"/>
    <w:rsid w:val="00C57F7A"/>
    <w:rsid w:val="00C601A2"/>
    <w:rsid w:val="00C6050D"/>
    <w:rsid w:val="00C60C75"/>
    <w:rsid w:val="00C61E81"/>
    <w:rsid w:val="00C64DA4"/>
    <w:rsid w:val="00C64F1D"/>
    <w:rsid w:val="00C653A3"/>
    <w:rsid w:val="00C65848"/>
    <w:rsid w:val="00C66819"/>
    <w:rsid w:val="00C66BAA"/>
    <w:rsid w:val="00C717FF"/>
    <w:rsid w:val="00C72D7B"/>
    <w:rsid w:val="00C74CC1"/>
    <w:rsid w:val="00C74EB1"/>
    <w:rsid w:val="00C76429"/>
    <w:rsid w:val="00C76F09"/>
    <w:rsid w:val="00C76F8A"/>
    <w:rsid w:val="00C80A1E"/>
    <w:rsid w:val="00C80A56"/>
    <w:rsid w:val="00C80E6C"/>
    <w:rsid w:val="00C81A71"/>
    <w:rsid w:val="00C82E48"/>
    <w:rsid w:val="00C83ADB"/>
    <w:rsid w:val="00C8464B"/>
    <w:rsid w:val="00C86CF7"/>
    <w:rsid w:val="00C87FF4"/>
    <w:rsid w:val="00C90256"/>
    <w:rsid w:val="00C92C98"/>
    <w:rsid w:val="00C94403"/>
    <w:rsid w:val="00C95F2E"/>
    <w:rsid w:val="00CA0980"/>
    <w:rsid w:val="00CA1268"/>
    <w:rsid w:val="00CA19C3"/>
    <w:rsid w:val="00CA2EDB"/>
    <w:rsid w:val="00CA32CE"/>
    <w:rsid w:val="00CA4DD3"/>
    <w:rsid w:val="00CA6489"/>
    <w:rsid w:val="00CA77C7"/>
    <w:rsid w:val="00CB062C"/>
    <w:rsid w:val="00CB09E4"/>
    <w:rsid w:val="00CB2478"/>
    <w:rsid w:val="00CB2728"/>
    <w:rsid w:val="00CB2D50"/>
    <w:rsid w:val="00CB2E74"/>
    <w:rsid w:val="00CB41CB"/>
    <w:rsid w:val="00CB46F2"/>
    <w:rsid w:val="00CB570D"/>
    <w:rsid w:val="00CC027C"/>
    <w:rsid w:val="00CC0878"/>
    <w:rsid w:val="00CC1D46"/>
    <w:rsid w:val="00CC4C22"/>
    <w:rsid w:val="00CC6C0E"/>
    <w:rsid w:val="00CD0F1B"/>
    <w:rsid w:val="00CD35ED"/>
    <w:rsid w:val="00CE0AEF"/>
    <w:rsid w:val="00CE37B0"/>
    <w:rsid w:val="00CE37F4"/>
    <w:rsid w:val="00CE644B"/>
    <w:rsid w:val="00CE6D3E"/>
    <w:rsid w:val="00CF00DF"/>
    <w:rsid w:val="00CF0C47"/>
    <w:rsid w:val="00CF1148"/>
    <w:rsid w:val="00CF1A90"/>
    <w:rsid w:val="00CF4B26"/>
    <w:rsid w:val="00CF5246"/>
    <w:rsid w:val="00D015A6"/>
    <w:rsid w:val="00D037E7"/>
    <w:rsid w:val="00D04020"/>
    <w:rsid w:val="00D04806"/>
    <w:rsid w:val="00D04C4D"/>
    <w:rsid w:val="00D06AD7"/>
    <w:rsid w:val="00D06D94"/>
    <w:rsid w:val="00D10C97"/>
    <w:rsid w:val="00D1138D"/>
    <w:rsid w:val="00D116F8"/>
    <w:rsid w:val="00D1556F"/>
    <w:rsid w:val="00D15B3C"/>
    <w:rsid w:val="00D162C3"/>
    <w:rsid w:val="00D17999"/>
    <w:rsid w:val="00D218D4"/>
    <w:rsid w:val="00D21DF0"/>
    <w:rsid w:val="00D24500"/>
    <w:rsid w:val="00D2548E"/>
    <w:rsid w:val="00D27022"/>
    <w:rsid w:val="00D27027"/>
    <w:rsid w:val="00D278A4"/>
    <w:rsid w:val="00D303E7"/>
    <w:rsid w:val="00D3041B"/>
    <w:rsid w:val="00D317D8"/>
    <w:rsid w:val="00D33648"/>
    <w:rsid w:val="00D3754A"/>
    <w:rsid w:val="00D37BE8"/>
    <w:rsid w:val="00D409F8"/>
    <w:rsid w:val="00D42015"/>
    <w:rsid w:val="00D420BC"/>
    <w:rsid w:val="00D4258D"/>
    <w:rsid w:val="00D43580"/>
    <w:rsid w:val="00D44AEB"/>
    <w:rsid w:val="00D451AF"/>
    <w:rsid w:val="00D45B02"/>
    <w:rsid w:val="00D45B09"/>
    <w:rsid w:val="00D462B3"/>
    <w:rsid w:val="00D502AB"/>
    <w:rsid w:val="00D51496"/>
    <w:rsid w:val="00D51AF5"/>
    <w:rsid w:val="00D52A2D"/>
    <w:rsid w:val="00D550BC"/>
    <w:rsid w:val="00D56228"/>
    <w:rsid w:val="00D5696D"/>
    <w:rsid w:val="00D607C8"/>
    <w:rsid w:val="00D619CE"/>
    <w:rsid w:val="00D62270"/>
    <w:rsid w:val="00D62D91"/>
    <w:rsid w:val="00D63D7C"/>
    <w:rsid w:val="00D66244"/>
    <w:rsid w:val="00D67968"/>
    <w:rsid w:val="00D71B6C"/>
    <w:rsid w:val="00D72220"/>
    <w:rsid w:val="00D72A1F"/>
    <w:rsid w:val="00D72CBB"/>
    <w:rsid w:val="00D738EB"/>
    <w:rsid w:val="00D755CC"/>
    <w:rsid w:val="00D76A3F"/>
    <w:rsid w:val="00D77C34"/>
    <w:rsid w:val="00D80158"/>
    <w:rsid w:val="00D81455"/>
    <w:rsid w:val="00D84EE2"/>
    <w:rsid w:val="00D85C46"/>
    <w:rsid w:val="00D85D5F"/>
    <w:rsid w:val="00D85E4F"/>
    <w:rsid w:val="00D86B38"/>
    <w:rsid w:val="00D919DD"/>
    <w:rsid w:val="00D938E3"/>
    <w:rsid w:val="00D94FC3"/>
    <w:rsid w:val="00D96064"/>
    <w:rsid w:val="00DA0700"/>
    <w:rsid w:val="00DA0EDC"/>
    <w:rsid w:val="00DA16C6"/>
    <w:rsid w:val="00DA357E"/>
    <w:rsid w:val="00DA399F"/>
    <w:rsid w:val="00DA449B"/>
    <w:rsid w:val="00DA50C8"/>
    <w:rsid w:val="00DA5F72"/>
    <w:rsid w:val="00DA6B47"/>
    <w:rsid w:val="00DA7A02"/>
    <w:rsid w:val="00DA7C85"/>
    <w:rsid w:val="00DB027F"/>
    <w:rsid w:val="00DB0C44"/>
    <w:rsid w:val="00DB63F4"/>
    <w:rsid w:val="00DB6618"/>
    <w:rsid w:val="00DC014A"/>
    <w:rsid w:val="00DC0B0C"/>
    <w:rsid w:val="00DC2474"/>
    <w:rsid w:val="00DC2781"/>
    <w:rsid w:val="00DC3B36"/>
    <w:rsid w:val="00DC3D40"/>
    <w:rsid w:val="00DC551C"/>
    <w:rsid w:val="00DD11BE"/>
    <w:rsid w:val="00DD2509"/>
    <w:rsid w:val="00DD344E"/>
    <w:rsid w:val="00DD4939"/>
    <w:rsid w:val="00DD5878"/>
    <w:rsid w:val="00DD5E5C"/>
    <w:rsid w:val="00DD6232"/>
    <w:rsid w:val="00DD7A14"/>
    <w:rsid w:val="00DD7FA5"/>
    <w:rsid w:val="00DE033C"/>
    <w:rsid w:val="00DE0F51"/>
    <w:rsid w:val="00DE4CD2"/>
    <w:rsid w:val="00DE56E9"/>
    <w:rsid w:val="00DE7485"/>
    <w:rsid w:val="00DE7760"/>
    <w:rsid w:val="00DF475A"/>
    <w:rsid w:val="00DF4D16"/>
    <w:rsid w:val="00DF55BE"/>
    <w:rsid w:val="00DF619B"/>
    <w:rsid w:val="00E002F3"/>
    <w:rsid w:val="00E003C4"/>
    <w:rsid w:val="00E01430"/>
    <w:rsid w:val="00E0371B"/>
    <w:rsid w:val="00E03DD0"/>
    <w:rsid w:val="00E03F1D"/>
    <w:rsid w:val="00E04BA1"/>
    <w:rsid w:val="00E10014"/>
    <w:rsid w:val="00E13A95"/>
    <w:rsid w:val="00E13D1F"/>
    <w:rsid w:val="00E13FF8"/>
    <w:rsid w:val="00E14821"/>
    <w:rsid w:val="00E1610E"/>
    <w:rsid w:val="00E1693C"/>
    <w:rsid w:val="00E20585"/>
    <w:rsid w:val="00E251A2"/>
    <w:rsid w:val="00E25D28"/>
    <w:rsid w:val="00E27B19"/>
    <w:rsid w:val="00E30AE5"/>
    <w:rsid w:val="00E32143"/>
    <w:rsid w:val="00E33E39"/>
    <w:rsid w:val="00E351A3"/>
    <w:rsid w:val="00E3543A"/>
    <w:rsid w:val="00E356BB"/>
    <w:rsid w:val="00E359D3"/>
    <w:rsid w:val="00E36D0E"/>
    <w:rsid w:val="00E37330"/>
    <w:rsid w:val="00E408B0"/>
    <w:rsid w:val="00E4094C"/>
    <w:rsid w:val="00E416EA"/>
    <w:rsid w:val="00E4397F"/>
    <w:rsid w:val="00E441F0"/>
    <w:rsid w:val="00E45BB3"/>
    <w:rsid w:val="00E465F1"/>
    <w:rsid w:val="00E46D22"/>
    <w:rsid w:val="00E51C99"/>
    <w:rsid w:val="00E52813"/>
    <w:rsid w:val="00E5281F"/>
    <w:rsid w:val="00E52C77"/>
    <w:rsid w:val="00E54A9E"/>
    <w:rsid w:val="00E551F6"/>
    <w:rsid w:val="00E56B6E"/>
    <w:rsid w:val="00E56D48"/>
    <w:rsid w:val="00E56F3A"/>
    <w:rsid w:val="00E574BE"/>
    <w:rsid w:val="00E57887"/>
    <w:rsid w:val="00E61ED3"/>
    <w:rsid w:val="00E653CF"/>
    <w:rsid w:val="00E6768E"/>
    <w:rsid w:val="00E6784D"/>
    <w:rsid w:val="00E707DD"/>
    <w:rsid w:val="00E712A7"/>
    <w:rsid w:val="00E72B4F"/>
    <w:rsid w:val="00E75469"/>
    <w:rsid w:val="00E76A02"/>
    <w:rsid w:val="00E80459"/>
    <w:rsid w:val="00E823E9"/>
    <w:rsid w:val="00E849DA"/>
    <w:rsid w:val="00E860FB"/>
    <w:rsid w:val="00E915AE"/>
    <w:rsid w:val="00E968EF"/>
    <w:rsid w:val="00E97651"/>
    <w:rsid w:val="00EA00F6"/>
    <w:rsid w:val="00EA21EC"/>
    <w:rsid w:val="00EA6B24"/>
    <w:rsid w:val="00EA7623"/>
    <w:rsid w:val="00EB2408"/>
    <w:rsid w:val="00EB5AD1"/>
    <w:rsid w:val="00EB643A"/>
    <w:rsid w:val="00EC0625"/>
    <w:rsid w:val="00EC0CC0"/>
    <w:rsid w:val="00EC16DE"/>
    <w:rsid w:val="00EC1902"/>
    <w:rsid w:val="00EC1952"/>
    <w:rsid w:val="00EC5A3F"/>
    <w:rsid w:val="00ED1C8D"/>
    <w:rsid w:val="00ED261E"/>
    <w:rsid w:val="00ED4593"/>
    <w:rsid w:val="00ED5031"/>
    <w:rsid w:val="00ED5E04"/>
    <w:rsid w:val="00ED656C"/>
    <w:rsid w:val="00ED765E"/>
    <w:rsid w:val="00EE0203"/>
    <w:rsid w:val="00EE0F67"/>
    <w:rsid w:val="00EE219B"/>
    <w:rsid w:val="00EE2540"/>
    <w:rsid w:val="00EE40C1"/>
    <w:rsid w:val="00EE4E6E"/>
    <w:rsid w:val="00EE6663"/>
    <w:rsid w:val="00EE6D8B"/>
    <w:rsid w:val="00EF0C3F"/>
    <w:rsid w:val="00EF2A2C"/>
    <w:rsid w:val="00EF2C3A"/>
    <w:rsid w:val="00EF2E8F"/>
    <w:rsid w:val="00EF3DBA"/>
    <w:rsid w:val="00EF47FA"/>
    <w:rsid w:val="00EF50E2"/>
    <w:rsid w:val="00EF63DB"/>
    <w:rsid w:val="00EF648C"/>
    <w:rsid w:val="00EF7E33"/>
    <w:rsid w:val="00F0008E"/>
    <w:rsid w:val="00F035B1"/>
    <w:rsid w:val="00F03E58"/>
    <w:rsid w:val="00F05247"/>
    <w:rsid w:val="00F06A22"/>
    <w:rsid w:val="00F06E64"/>
    <w:rsid w:val="00F106CB"/>
    <w:rsid w:val="00F107C2"/>
    <w:rsid w:val="00F13F06"/>
    <w:rsid w:val="00F14532"/>
    <w:rsid w:val="00F161D3"/>
    <w:rsid w:val="00F17455"/>
    <w:rsid w:val="00F20031"/>
    <w:rsid w:val="00F206E4"/>
    <w:rsid w:val="00F21CC8"/>
    <w:rsid w:val="00F21E16"/>
    <w:rsid w:val="00F222C8"/>
    <w:rsid w:val="00F233E8"/>
    <w:rsid w:val="00F2663C"/>
    <w:rsid w:val="00F26DA5"/>
    <w:rsid w:val="00F27D2D"/>
    <w:rsid w:val="00F31C63"/>
    <w:rsid w:val="00F3331F"/>
    <w:rsid w:val="00F37190"/>
    <w:rsid w:val="00F37E79"/>
    <w:rsid w:val="00F40CB4"/>
    <w:rsid w:val="00F410BD"/>
    <w:rsid w:val="00F41CD6"/>
    <w:rsid w:val="00F43B35"/>
    <w:rsid w:val="00F43D56"/>
    <w:rsid w:val="00F44296"/>
    <w:rsid w:val="00F444BC"/>
    <w:rsid w:val="00F44542"/>
    <w:rsid w:val="00F4502A"/>
    <w:rsid w:val="00F45B7C"/>
    <w:rsid w:val="00F46D96"/>
    <w:rsid w:val="00F46E52"/>
    <w:rsid w:val="00F47181"/>
    <w:rsid w:val="00F47A7E"/>
    <w:rsid w:val="00F47EF8"/>
    <w:rsid w:val="00F51354"/>
    <w:rsid w:val="00F5189E"/>
    <w:rsid w:val="00F51913"/>
    <w:rsid w:val="00F51B33"/>
    <w:rsid w:val="00F522F1"/>
    <w:rsid w:val="00F52B37"/>
    <w:rsid w:val="00F52C7D"/>
    <w:rsid w:val="00F53F16"/>
    <w:rsid w:val="00F55EA8"/>
    <w:rsid w:val="00F572A0"/>
    <w:rsid w:val="00F57879"/>
    <w:rsid w:val="00F62476"/>
    <w:rsid w:val="00F64C16"/>
    <w:rsid w:val="00F66F36"/>
    <w:rsid w:val="00F67EF6"/>
    <w:rsid w:val="00F7239D"/>
    <w:rsid w:val="00F729F4"/>
    <w:rsid w:val="00F738EF"/>
    <w:rsid w:val="00F73F97"/>
    <w:rsid w:val="00F748AC"/>
    <w:rsid w:val="00F74C06"/>
    <w:rsid w:val="00F75D35"/>
    <w:rsid w:val="00F75DA5"/>
    <w:rsid w:val="00F767C5"/>
    <w:rsid w:val="00F76F5F"/>
    <w:rsid w:val="00F80129"/>
    <w:rsid w:val="00F816F6"/>
    <w:rsid w:val="00F82F6B"/>
    <w:rsid w:val="00F8429A"/>
    <w:rsid w:val="00F8464F"/>
    <w:rsid w:val="00F85CF2"/>
    <w:rsid w:val="00F863F6"/>
    <w:rsid w:val="00F90543"/>
    <w:rsid w:val="00F9165C"/>
    <w:rsid w:val="00F91ABE"/>
    <w:rsid w:val="00F9399D"/>
    <w:rsid w:val="00F94150"/>
    <w:rsid w:val="00F96010"/>
    <w:rsid w:val="00FA1DB0"/>
    <w:rsid w:val="00FA2414"/>
    <w:rsid w:val="00FA3F0F"/>
    <w:rsid w:val="00FA4930"/>
    <w:rsid w:val="00FA5FA7"/>
    <w:rsid w:val="00FA751C"/>
    <w:rsid w:val="00FA7966"/>
    <w:rsid w:val="00FB2660"/>
    <w:rsid w:val="00FB26D9"/>
    <w:rsid w:val="00FB2E67"/>
    <w:rsid w:val="00FB5454"/>
    <w:rsid w:val="00FB5AB8"/>
    <w:rsid w:val="00FB7436"/>
    <w:rsid w:val="00FB7D6D"/>
    <w:rsid w:val="00FC09CB"/>
    <w:rsid w:val="00FC09FB"/>
    <w:rsid w:val="00FC0EC2"/>
    <w:rsid w:val="00FC143E"/>
    <w:rsid w:val="00FC2315"/>
    <w:rsid w:val="00FC3393"/>
    <w:rsid w:val="00FC42B5"/>
    <w:rsid w:val="00FC57F6"/>
    <w:rsid w:val="00FC5CA5"/>
    <w:rsid w:val="00FC5DA2"/>
    <w:rsid w:val="00FD0862"/>
    <w:rsid w:val="00FD0CE2"/>
    <w:rsid w:val="00FD104C"/>
    <w:rsid w:val="00FD2220"/>
    <w:rsid w:val="00FD2E8E"/>
    <w:rsid w:val="00FD37F5"/>
    <w:rsid w:val="00FD44AA"/>
    <w:rsid w:val="00FE10C7"/>
    <w:rsid w:val="00FE37D7"/>
    <w:rsid w:val="00FE4073"/>
    <w:rsid w:val="00FE5546"/>
    <w:rsid w:val="00FE6A07"/>
    <w:rsid w:val="00FF0210"/>
    <w:rsid w:val="00FF4E6F"/>
    <w:rsid w:val="00FF4F25"/>
    <w:rsid w:val="00FF608A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E68AE"/>
  <w15:docId w15:val="{6535098F-5E57-4DE1-847E-3B67EC3A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32807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pPr>
      <w:keepNext/>
      <w:outlineLvl w:val="0"/>
    </w:pPr>
    <w:rPr>
      <w:rFonts w:ascii="Arial" w:hAnsi="Arial"/>
      <w:kern w:val="3"/>
      <w:szCs w:val="20"/>
      <w:lang w:val="fi-F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2">
    <w:name w:val="Normal2"/>
    <w:basedOn w:val="Normalny"/>
    <w:pPr>
      <w:overflowPunct w:val="0"/>
      <w:autoSpaceDE w:val="0"/>
      <w:spacing w:before="60" w:after="60" w:line="288" w:lineRule="auto"/>
      <w:ind w:left="851"/>
      <w:jc w:val="both"/>
    </w:pPr>
    <w:rPr>
      <w:color w:val="000000"/>
      <w:sz w:val="22"/>
      <w:szCs w:val="22"/>
      <w:lang w:val="en-GB"/>
    </w:rPr>
  </w:style>
  <w:style w:type="paragraph" w:styleId="Akapitzlist">
    <w:name w:val="List Paragraph"/>
    <w:aliases w:val="Lettre d'introduction,Podsis rysunku,Numbered list"/>
    <w:basedOn w:val="Normalny"/>
    <w:link w:val="AkapitzlistZnak"/>
    <w:uiPriority w:val="34"/>
    <w:qFormat/>
    <w:pPr>
      <w:ind w:left="720"/>
    </w:pPr>
  </w:style>
  <w:style w:type="character" w:customStyle="1" w:styleId="Nagwek1Znak">
    <w:name w:val="Nagłówek 1 Znak"/>
    <w:rPr>
      <w:rFonts w:ascii="Arial" w:eastAsia="Times New Roman" w:hAnsi="Arial" w:cs="Times New Roman"/>
      <w:kern w:val="3"/>
      <w:sz w:val="24"/>
      <w:szCs w:val="20"/>
      <w:lang w:val="fi-FI" w:eastAsia="pl-PL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">
    <w:name w:val="Body Text"/>
    <w:basedOn w:val="Normalny"/>
    <w:pPr>
      <w:suppressAutoHyphens w:val="0"/>
      <w:spacing w:before="120"/>
      <w:jc w:val="both"/>
      <w:textAlignment w:val="auto"/>
    </w:pPr>
    <w:rPr>
      <w:rFonts w:ascii="Arial" w:hAnsi="Arial"/>
      <w:szCs w:val="20"/>
    </w:rPr>
  </w:style>
  <w:style w:type="character" w:customStyle="1" w:styleId="TekstpodstawowyZnak">
    <w:name w:val="Tekst podstawowy Znak"/>
    <w:rPr>
      <w:rFonts w:ascii="Arial" w:eastAsia="Times New Roman" w:hAnsi="Arial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53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653A3"/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53A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653A3"/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BC4043"/>
    <w:rPr>
      <w:color w:val="0000FF"/>
      <w:u w:val="single"/>
    </w:rPr>
  </w:style>
  <w:style w:type="paragraph" w:styleId="Poprawka">
    <w:name w:val="Revision"/>
    <w:hidden/>
    <w:uiPriority w:val="99"/>
    <w:semiHidden/>
    <w:rsid w:val="001349E6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uiPriority w:val="99"/>
    <w:semiHidden/>
    <w:unhideWhenUsed/>
    <w:rsid w:val="00C66819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449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449E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B449E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6FA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516AE"/>
    <w:rPr>
      <w:color w:val="954F72" w:themeColor="followedHyperlink"/>
      <w:u w:val="single"/>
    </w:rPr>
  </w:style>
  <w:style w:type="character" w:customStyle="1" w:styleId="AkapitzlistZnak">
    <w:name w:val="Akapit z listą Znak"/>
    <w:aliases w:val="Lettre d'introduction Znak,Podsis rysunku Znak,Numbered list Znak"/>
    <w:link w:val="Akapitzlist"/>
    <w:uiPriority w:val="34"/>
    <w:qFormat/>
    <w:rsid w:val="0024469C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74EB1"/>
    <w:pPr>
      <w:suppressAutoHyphens w:val="0"/>
      <w:autoSpaceDN/>
      <w:spacing w:before="100" w:beforeAutospacing="1" w:after="100" w:afterAutospacing="1"/>
      <w:textAlignment w:val="auto"/>
    </w:pPr>
  </w:style>
  <w:style w:type="paragraph" w:customStyle="1" w:styleId="Default">
    <w:name w:val="Default"/>
    <w:rsid w:val="00393F19"/>
    <w:pPr>
      <w:autoSpaceDE w:val="0"/>
      <w:autoSpaceDN w:val="0"/>
      <w:adjustRightInd w:val="0"/>
    </w:pPr>
    <w:rPr>
      <w:rFonts w:ascii="Source Sans Pro" w:hAnsi="Source Sans Pro" w:cs="Source Sans Pro"/>
      <w:color w:val="000000"/>
      <w:sz w:val="24"/>
      <w:szCs w:val="24"/>
    </w:rPr>
  </w:style>
  <w:style w:type="paragraph" w:customStyle="1" w:styleId="p1">
    <w:name w:val="p1"/>
    <w:basedOn w:val="Normalny"/>
    <w:rsid w:val="0014224F"/>
    <w:pPr>
      <w:suppressAutoHyphens w:val="0"/>
      <w:autoSpaceDN/>
      <w:textAlignment w:val="auto"/>
    </w:pPr>
    <w:rPr>
      <w:rFonts w:ascii=".AppleSystemUIFont" w:hAnsi=".AppleSystemUIFont"/>
      <w:color w:val="0E0E0E"/>
      <w:sz w:val="21"/>
      <w:szCs w:val="21"/>
    </w:rPr>
  </w:style>
  <w:style w:type="paragraph" w:customStyle="1" w:styleId="p2">
    <w:name w:val="p2"/>
    <w:basedOn w:val="Normalny"/>
    <w:rsid w:val="0014224F"/>
    <w:pPr>
      <w:suppressAutoHyphens w:val="0"/>
      <w:autoSpaceDN/>
      <w:textAlignment w:val="auto"/>
    </w:pPr>
    <w:rPr>
      <w:rFonts w:ascii=".AppleSystemUIFont" w:hAnsi=".AppleSystemUIFont"/>
      <w:color w:val="0E0E0E"/>
      <w:sz w:val="21"/>
      <w:szCs w:val="21"/>
    </w:rPr>
  </w:style>
  <w:style w:type="paragraph" w:customStyle="1" w:styleId="tekstlitera">
    <w:name w:val="tekst litera"/>
    <w:basedOn w:val="Normalny"/>
    <w:rsid w:val="00A434A4"/>
    <w:pPr>
      <w:numPr>
        <w:ilvl w:val="4"/>
        <w:numId w:val="15"/>
      </w:numPr>
      <w:suppressAutoHyphens w:val="0"/>
      <w:autoSpaceDN/>
      <w:spacing w:before="120" w:after="120"/>
      <w:jc w:val="both"/>
      <w:textAlignment w:val="auto"/>
    </w:pPr>
    <w:rPr>
      <w:rFonts w:ascii="Palatino Linotype" w:hAnsi="Palatino Linotype"/>
      <w:sz w:val="22"/>
      <w:szCs w:val="20"/>
    </w:rPr>
  </w:style>
  <w:style w:type="paragraph" w:customStyle="1" w:styleId="tekstparagraf">
    <w:name w:val="tekst paragraf"/>
    <w:basedOn w:val="Normalny"/>
    <w:next w:val="Normalny"/>
    <w:rsid w:val="00A434A4"/>
    <w:pPr>
      <w:keepNext/>
      <w:numPr>
        <w:numId w:val="15"/>
      </w:numPr>
      <w:suppressAutoHyphens w:val="0"/>
      <w:autoSpaceDN/>
      <w:spacing w:before="240"/>
      <w:jc w:val="center"/>
      <w:textAlignment w:val="auto"/>
    </w:pPr>
    <w:rPr>
      <w:rFonts w:ascii="Palatino Linotype" w:hAnsi="Palatino Linotype"/>
      <w:b/>
      <w:sz w:val="22"/>
      <w:szCs w:val="20"/>
    </w:rPr>
  </w:style>
  <w:style w:type="paragraph" w:customStyle="1" w:styleId="tekstparagraftytu">
    <w:name w:val="tekst paragraf tytuł"/>
    <w:basedOn w:val="Normalny"/>
    <w:next w:val="Normalny"/>
    <w:rsid w:val="00A434A4"/>
    <w:pPr>
      <w:keepNext/>
      <w:numPr>
        <w:ilvl w:val="1"/>
        <w:numId w:val="15"/>
      </w:numPr>
      <w:suppressAutoHyphens w:val="0"/>
      <w:autoSpaceDN/>
      <w:spacing w:after="120"/>
      <w:jc w:val="center"/>
      <w:textAlignment w:val="auto"/>
    </w:pPr>
    <w:rPr>
      <w:rFonts w:ascii="Palatino Linotype" w:hAnsi="Palatino Linotype"/>
      <w:b/>
      <w:smallCaps/>
      <w:sz w:val="22"/>
      <w:szCs w:val="20"/>
    </w:rPr>
  </w:style>
  <w:style w:type="paragraph" w:customStyle="1" w:styleId="tekstpunkt">
    <w:name w:val="tekst punkt"/>
    <w:basedOn w:val="Normalny"/>
    <w:link w:val="tekstpunktZnak"/>
    <w:rsid w:val="00A434A4"/>
    <w:pPr>
      <w:numPr>
        <w:ilvl w:val="3"/>
        <w:numId w:val="15"/>
      </w:numPr>
      <w:suppressAutoHyphens w:val="0"/>
      <w:autoSpaceDN/>
      <w:spacing w:before="120" w:after="120"/>
      <w:jc w:val="both"/>
      <w:textAlignment w:val="auto"/>
    </w:pPr>
    <w:rPr>
      <w:rFonts w:ascii="Palatino Linotype" w:hAnsi="Palatino Linotype"/>
      <w:sz w:val="22"/>
      <w:szCs w:val="20"/>
      <w:lang w:val="x-none" w:eastAsia="x-none"/>
    </w:rPr>
  </w:style>
  <w:style w:type="paragraph" w:customStyle="1" w:styleId="tekstustp">
    <w:name w:val="tekst ustęp"/>
    <w:basedOn w:val="Normalny"/>
    <w:rsid w:val="00A434A4"/>
    <w:pPr>
      <w:numPr>
        <w:ilvl w:val="2"/>
        <w:numId w:val="15"/>
      </w:numPr>
      <w:suppressAutoHyphens w:val="0"/>
      <w:autoSpaceDN/>
      <w:spacing w:before="120" w:after="120"/>
      <w:jc w:val="both"/>
      <w:textAlignment w:val="auto"/>
    </w:pPr>
    <w:rPr>
      <w:rFonts w:ascii="Palatino Linotype" w:hAnsi="Palatino Linotype"/>
      <w:sz w:val="22"/>
      <w:szCs w:val="20"/>
    </w:rPr>
  </w:style>
  <w:style w:type="table" w:styleId="Tabela-Siatka">
    <w:name w:val="Table Grid"/>
    <w:basedOn w:val="Standardowy"/>
    <w:uiPriority w:val="59"/>
    <w:rsid w:val="00D037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unktZnak">
    <w:name w:val="tekst punkt Znak"/>
    <w:link w:val="tekstpunkt"/>
    <w:rsid w:val="00FC5CA5"/>
    <w:rPr>
      <w:rFonts w:ascii="Palatino Linotype" w:eastAsia="Times New Roman" w:hAnsi="Palatino Linotype"/>
      <w:sz w:val="22"/>
      <w:lang w:val="x-none" w:eastAsia="x-none"/>
    </w:rPr>
  </w:style>
  <w:style w:type="character" w:styleId="Pogrubienie">
    <w:name w:val="Strong"/>
    <w:basedOn w:val="Domylnaczcionkaakapitu"/>
    <w:uiPriority w:val="22"/>
    <w:qFormat/>
    <w:rsid w:val="00F05247"/>
    <w:rPr>
      <w:b/>
      <w:bCs/>
    </w:rPr>
  </w:style>
  <w:style w:type="paragraph" w:customStyle="1" w:styleId="tytul-bold">
    <w:name w:val="__tytul-bold"/>
    <w:basedOn w:val="Tytu"/>
    <w:link w:val="tytul-boldZnak"/>
    <w:qFormat/>
    <w:rsid w:val="00A07ED6"/>
    <w:pPr>
      <w:suppressAutoHyphens w:val="0"/>
      <w:autoSpaceDN/>
      <w:spacing w:line="250" w:lineRule="exact"/>
      <w:textAlignment w:val="auto"/>
    </w:pPr>
    <w:rPr>
      <w:rFonts w:ascii="Tahoma" w:eastAsia="Times New Roman" w:hAnsi="Tahoma" w:cs="Times New Roman"/>
      <w:b/>
      <w:caps/>
      <w:color w:val="003C7D"/>
      <w:spacing w:val="5"/>
      <w:kern w:val="20"/>
      <w:sz w:val="21"/>
      <w:szCs w:val="52"/>
      <w:lang w:val="x-none"/>
    </w:rPr>
  </w:style>
  <w:style w:type="character" w:customStyle="1" w:styleId="tytul-boldZnak">
    <w:name w:val="__tytul-bold Znak"/>
    <w:link w:val="tytul-bold"/>
    <w:rsid w:val="00A07ED6"/>
    <w:rPr>
      <w:rFonts w:ascii="Tahoma" w:eastAsia="Times New Roman" w:hAnsi="Tahoma"/>
      <w:b/>
      <w:caps/>
      <w:color w:val="003C7D"/>
      <w:spacing w:val="5"/>
      <w:kern w:val="20"/>
      <w:sz w:val="21"/>
      <w:szCs w:val="52"/>
      <w:lang w:val="x-none"/>
    </w:rPr>
  </w:style>
  <w:style w:type="paragraph" w:customStyle="1" w:styleId="opispol">
    <w:name w:val="__opis_pol"/>
    <w:basedOn w:val="Normalny"/>
    <w:qFormat/>
    <w:rsid w:val="00A07ED6"/>
    <w:pPr>
      <w:suppressAutoHyphens w:val="0"/>
      <w:autoSpaceDE w:val="0"/>
      <w:adjustRightInd w:val="0"/>
      <w:spacing w:line="180" w:lineRule="exact"/>
      <w:textAlignment w:val="auto"/>
    </w:pPr>
    <w:rPr>
      <w:rFonts w:ascii="Tahoma" w:hAnsi="Tahoma" w:cs="Tahoma"/>
      <w:color w:val="003C7D"/>
      <w:sz w:val="14"/>
      <w:szCs w:val="14"/>
    </w:rPr>
  </w:style>
  <w:style w:type="paragraph" w:styleId="Tytu">
    <w:name w:val="Title"/>
    <w:basedOn w:val="Normalny"/>
    <w:next w:val="Normalny"/>
    <w:link w:val="TytuZnak"/>
    <w:uiPriority w:val="10"/>
    <w:qFormat/>
    <w:rsid w:val="00A07E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07ED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oFundacja@pz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doFundacja@pzu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CFAAF-CE5F-416C-9E3B-0378E0B4E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3</TotalTime>
  <Pages>2</Pages>
  <Words>753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5265</CharactersWithSpaces>
  <SharedDoc>false</SharedDoc>
  <HLinks>
    <vt:vector size="18" baseType="variant">
      <vt:variant>
        <vt:i4>7471227</vt:i4>
      </vt:variant>
      <vt:variant>
        <vt:i4>6</vt:i4>
      </vt:variant>
      <vt:variant>
        <vt:i4>0</vt:i4>
      </vt:variant>
      <vt:variant>
        <vt:i4>5</vt:i4>
      </vt:variant>
      <vt:variant>
        <vt:lpwstr>http://www.fundacjapzu.pl/</vt:lpwstr>
      </vt:variant>
      <vt:variant>
        <vt:lpwstr/>
      </vt:variant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https://wnioski.fundacjapzu.pl/?_ga=2.93731861.981361840.1506411262-944256084.1506411262</vt:lpwstr>
      </vt:variant>
      <vt:variant>
        <vt:lpwstr/>
      </vt:variant>
      <vt:variant>
        <vt:i4>7471227</vt:i4>
      </vt:variant>
      <vt:variant>
        <vt:i4>0</vt:i4>
      </vt:variant>
      <vt:variant>
        <vt:i4>0</vt:i4>
      </vt:variant>
      <vt:variant>
        <vt:i4>5</vt:i4>
      </vt:variant>
      <vt:variant>
        <vt:lpwstr>http://www.fundacjapzu.pl/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Stolarczyk Adrianna (Fundacja PZU)</cp:lastModifiedBy>
  <cp:revision>3</cp:revision>
  <cp:lastPrinted>2025-02-25T09:38:00Z</cp:lastPrinted>
  <dcterms:created xsi:type="dcterms:W3CDTF">2026-10-28T10:36:00Z</dcterms:created>
  <dcterms:modified xsi:type="dcterms:W3CDTF">2026-10-28T10:39:00Z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2023-09-22T11:31:01Z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8f7ff7c0-92d9-4d6c-a07b-7b61b81f4066</vt:lpwstr>
  </property>
  <property fmtid="{D5CDD505-2E9C-101B-9397-08002B2CF9AE}" pid="8" name="MSIP_Label_ad6fd914-8286-453e-8cdd-01ba4c22f429_ContentBits">
    <vt:lpwstr>0</vt:lpwstr>
  </property>
</Properties>
</file>