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B695D" w14:textId="77777777" w:rsidR="00011416" w:rsidRPr="00CB7C28" w:rsidRDefault="00011416" w:rsidP="007835FB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43177C2B" w14:textId="77777777" w:rsidR="00570BB0" w:rsidRPr="00CB7C28" w:rsidRDefault="00570BB0" w:rsidP="007835FB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77034D57" w14:textId="77777777" w:rsidR="00570BB0" w:rsidRPr="00CB7C28" w:rsidRDefault="00570BB0" w:rsidP="007835FB">
      <w:pPr>
        <w:spacing w:line="276" w:lineRule="auto"/>
        <w:jc w:val="center"/>
        <w:rPr>
          <w:rFonts w:ascii="Source Sans Pro" w:hAnsi="Source Sans Pro"/>
          <w:b/>
          <w:color w:val="003C7D" w:themeColor="accent5"/>
          <w:sz w:val="20"/>
          <w:szCs w:val="20"/>
        </w:rPr>
      </w:pPr>
    </w:p>
    <w:p w14:paraId="4BA5CE8E" w14:textId="77777777" w:rsidR="00642589" w:rsidRPr="00CB7C28" w:rsidRDefault="004721A1" w:rsidP="007835FB">
      <w:pPr>
        <w:spacing w:line="276" w:lineRule="auto"/>
        <w:jc w:val="center"/>
        <w:rPr>
          <w:rFonts w:ascii="Source Sans Pro" w:hAnsi="Source Sans Pro"/>
          <w:sz w:val="24"/>
          <w:szCs w:val="24"/>
        </w:rPr>
        <w:sectPr w:rsidR="00642589" w:rsidRPr="00CB7C28" w:rsidSect="00944E73">
          <w:headerReference w:type="first" r:id="rId11"/>
          <w:type w:val="continuous"/>
          <w:pgSz w:w="11906" w:h="16838" w:code="9"/>
          <w:pgMar w:top="2239" w:right="765" w:bottom="1134" w:left="765" w:header="284" w:footer="363" w:gutter="0"/>
          <w:cols w:space="708"/>
          <w:formProt w:val="0"/>
          <w:titlePg/>
          <w:docGrid w:linePitch="360"/>
        </w:sectPr>
      </w:pPr>
      <w:r w:rsidRPr="00CB7C28">
        <w:rPr>
          <w:rFonts w:ascii="Source Sans Pro" w:hAnsi="Source Sans Pro"/>
          <w:b/>
          <w:color w:val="003C7D" w:themeColor="accent5"/>
          <w:sz w:val="24"/>
          <w:szCs w:val="24"/>
        </w:rPr>
        <w:t xml:space="preserve">Oświadczenie </w:t>
      </w:r>
      <w:r w:rsidR="00E92C8C" w:rsidRPr="00CB7C28">
        <w:rPr>
          <w:rFonts w:ascii="Source Sans Pro" w:hAnsi="Source Sans Pro"/>
          <w:b/>
          <w:color w:val="003C7D" w:themeColor="accent5"/>
          <w:sz w:val="24"/>
          <w:szCs w:val="24"/>
        </w:rPr>
        <w:t>o dodatkowej aktywności zawodowej</w:t>
      </w:r>
      <w:r w:rsidR="00E92C8C" w:rsidRPr="00CB7C28">
        <w:rPr>
          <w:rFonts w:ascii="Source Sans Pro" w:hAnsi="Source Sans Pro"/>
          <w:b/>
          <w:color w:val="003C7D" w:themeColor="accent5"/>
          <w:sz w:val="24"/>
          <w:szCs w:val="24"/>
        </w:rPr>
        <w:br/>
        <w:t>i społeczno-politycznej</w:t>
      </w:r>
    </w:p>
    <w:tbl>
      <w:tblPr>
        <w:tblW w:w="4637" w:type="pct"/>
        <w:tblInd w:w="392" w:type="dxa"/>
        <w:tblLayout w:type="fixed"/>
        <w:tblLook w:val="04A0" w:firstRow="1" w:lastRow="0" w:firstColumn="1" w:lastColumn="0" w:noHBand="0" w:noVBand="1"/>
      </w:tblPr>
      <w:tblGrid>
        <w:gridCol w:w="2382"/>
        <w:gridCol w:w="1513"/>
        <w:gridCol w:w="5728"/>
      </w:tblGrid>
      <w:tr w:rsidR="00D76246" w:rsidRPr="00CB7C28" w14:paraId="1D21CDF2" w14:textId="77777777" w:rsidTr="00570BB0">
        <w:trPr>
          <w:trHeight w:val="558"/>
        </w:trPr>
        <w:tc>
          <w:tcPr>
            <w:tcW w:w="5000" w:type="pct"/>
            <w:gridSpan w:val="3"/>
          </w:tcPr>
          <w:p w14:paraId="32F1F926" w14:textId="77777777" w:rsidR="00D76246" w:rsidRPr="00CB7C28" w:rsidRDefault="00D76246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11B7E2E1" w14:textId="77777777" w:rsidR="00D21CAA" w:rsidRPr="00CB7C28" w:rsidRDefault="00D21CAA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56878F67" w14:textId="77777777" w:rsidR="00995C64" w:rsidRPr="00CB7C28" w:rsidRDefault="00995C64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  <w:p w14:paraId="07EFFF4C" w14:textId="77777777" w:rsidR="00995C64" w:rsidRPr="00CB7C28" w:rsidRDefault="00995C64" w:rsidP="00634975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</w:tc>
      </w:tr>
      <w:tr w:rsidR="00D76246" w:rsidRPr="00CB7C28" w14:paraId="0938FD54" w14:textId="77777777" w:rsidTr="00570BB0">
        <w:trPr>
          <w:trHeight w:val="292"/>
        </w:trPr>
        <w:tc>
          <w:tcPr>
            <w:tcW w:w="1238" w:type="pct"/>
          </w:tcPr>
          <w:p w14:paraId="34E66D65" w14:textId="77777777" w:rsidR="00D76246" w:rsidRPr="00CB7C28" w:rsidRDefault="00D21CAA" w:rsidP="00C9716F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>Ja niżej podpisany/a</w:t>
            </w:r>
          </w:p>
        </w:tc>
        <w:tc>
          <w:tcPr>
            <w:tcW w:w="3762" w:type="pct"/>
            <w:gridSpan w:val="2"/>
          </w:tcPr>
          <w:p w14:paraId="135813C4" w14:textId="0BD876DC" w:rsidR="00D21CAA" w:rsidRPr="00CB7C28" w:rsidRDefault="000D6CCB" w:rsidP="00D21CAA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>…………………</w:t>
            </w:r>
            <w:r w:rsidR="00D21CAA" w:rsidRPr="00CB7C2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</w:t>
            </w:r>
          </w:p>
          <w:p w14:paraId="34FB0572" w14:textId="673F5C30" w:rsidR="00D21CAA" w:rsidRPr="00CB7C28" w:rsidRDefault="00C9099F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D21CAA"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imię i nazwisko)</w:t>
            </w:r>
          </w:p>
          <w:p w14:paraId="1D0CA595" w14:textId="77777777" w:rsidR="00D21CAA" w:rsidRPr="00CB7C28" w:rsidRDefault="00D21CAA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</w:tr>
      <w:tr w:rsidR="00D76246" w:rsidRPr="00CB7C28" w14:paraId="6330679B" w14:textId="77777777" w:rsidTr="00570BB0">
        <w:trPr>
          <w:trHeight w:val="306"/>
        </w:trPr>
        <w:tc>
          <w:tcPr>
            <w:tcW w:w="1238" w:type="pct"/>
          </w:tcPr>
          <w:p w14:paraId="6A5B3BD5" w14:textId="77777777" w:rsidR="00D76246" w:rsidRPr="00CB7C28" w:rsidRDefault="00D21CAA" w:rsidP="00D21CAA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>zamieszkały/a</w:t>
            </w:r>
          </w:p>
        </w:tc>
        <w:tc>
          <w:tcPr>
            <w:tcW w:w="3762" w:type="pct"/>
            <w:gridSpan w:val="2"/>
          </w:tcPr>
          <w:p w14:paraId="49133CAF" w14:textId="0A547C5D" w:rsidR="00D76246" w:rsidRPr="00CB7C28" w:rsidRDefault="00D21CAA" w:rsidP="00C9716F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020BEB68" w14:textId="77777777" w:rsidR="00D21CAA" w:rsidRDefault="00D21CAA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(adres zamieszkania)</w:t>
            </w:r>
          </w:p>
          <w:p w14:paraId="1A73480F" w14:textId="77777777" w:rsidR="00CB7C28" w:rsidRPr="00CB7C28" w:rsidRDefault="00CB7C28" w:rsidP="00D21CAA">
            <w:pPr>
              <w:pStyle w:val="PZUTabelatekstkolumn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  <w:p w14:paraId="1E52A27D" w14:textId="77777777" w:rsidR="000D6CCB" w:rsidRPr="00CB7C28" w:rsidRDefault="000D6CCB" w:rsidP="00D21CAA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CB7C28" w14:paraId="5C6ABFE3" w14:textId="77777777" w:rsidTr="00570BB0">
        <w:trPr>
          <w:trHeight w:val="422"/>
        </w:trPr>
        <w:tc>
          <w:tcPr>
            <w:tcW w:w="2024" w:type="pct"/>
            <w:gridSpan w:val="2"/>
          </w:tcPr>
          <w:p w14:paraId="5303A01D" w14:textId="77777777" w:rsidR="00D76246" w:rsidRPr="00CB7C28" w:rsidRDefault="00D21CAA" w:rsidP="00A0731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 xml:space="preserve">legitymujący/a  się </w:t>
            </w:r>
            <w:r w:rsidR="00A0731D" w:rsidRPr="00CB7C28">
              <w:rPr>
                <w:rFonts w:ascii="Source Sans Pro" w:hAnsi="Source Sans Pro" w:cstheme="minorHAnsi"/>
                <w:sz w:val="20"/>
                <w:szCs w:val="20"/>
              </w:rPr>
              <w:t>dokumentem tożsamości</w:t>
            </w: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976" w:type="pct"/>
          </w:tcPr>
          <w:tbl>
            <w:tblPr>
              <w:tblStyle w:val="Tabela-Siatka"/>
              <w:tblW w:w="494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</w:tblGrid>
            <w:tr w:rsidR="00A0731D" w:rsidRPr="00CB7C28" w14:paraId="56B9A09C" w14:textId="77777777" w:rsidTr="00A0731D">
              <w:trPr>
                <w:trHeight w:val="340"/>
              </w:trPr>
              <w:tc>
                <w:tcPr>
                  <w:tcW w:w="380" w:type="dxa"/>
                </w:tcPr>
                <w:p w14:paraId="4D226D93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CD26F9A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7010408F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A899114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4A8F9218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0E476CB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57ADF594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47B31292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BDC4E3F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DB28D3F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15E172DF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5008558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0083A85" w14:textId="77777777" w:rsidR="00A0731D" w:rsidRPr="00CB7C28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</w:tbl>
          <w:p w14:paraId="2A536587" w14:textId="77777777" w:rsidR="00D76246" w:rsidRPr="00CB7C28" w:rsidRDefault="00D76246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CB7C28" w14:paraId="172E36B8" w14:textId="77777777" w:rsidTr="00570BB0">
        <w:trPr>
          <w:trHeight w:val="300"/>
        </w:trPr>
        <w:tc>
          <w:tcPr>
            <w:tcW w:w="1238" w:type="pct"/>
          </w:tcPr>
          <w:p w14:paraId="06504B20" w14:textId="77777777" w:rsidR="000D6CCB" w:rsidRPr="00CB7C28" w:rsidRDefault="000D6CCB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15EAE11" w14:textId="77777777" w:rsidR="00D76246" w:rsidRPr="00CB7C28" w:rsidRDefault="00C322F4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CB7C28">
              <w:rPr>
                <w:rFonts w:ascii="Source Sans Pro" w:hAnsi="Source Sans Pro" w:cstheme="minorHAnsi"/>
                <w:sz w:val="20"/>
                <w:szCs w:val="20"/>
              </w:rPr>
              <w:t>wydanym przez:</w:t>
            </w:r>
          </w:p>
        </w:tc>
        <w:tc>
          <w:tcPr>
            <w:tcW w:w="3762" w:type="pct"/>
            <w:gridSpan w:val="2"/>
          </w:tcPr>
          <w:p w14:paraId="384898CB" w14:textId="77777777" w:rsidR="000D6CCB" w:rsidRPr="00CB7C28" w:rsidRDefault="000D6CCB" w:rsidP="00DD771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41A7CAF" w14:textId="6633B63A" w:rsidR="00D76246" w:rsidRPr="00CB7C28" w:rsidRDefault="00C322F4" w:rsidP="00CB7C28">
            <w:pPr>
              <w:pStyle w:val="PZUTabelatekstkolumna"/>
              <w:spacing w:line="240" w:lineRule="auto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…………………………………………………………………………………………………</w:t>
            </w:r>
          </w:p>
        </w:tc>
      </w:tr>
      <w:tr w:rsidR="00C322F4" w:rsidRPr="00CB7C28" w14:paraId="48632557" w14:textId="77777777" w:rsidTr="00570BB0">
        <w:trPr>
          <w:trHeight w:val="306"/>
        </w:trPr>
        <w:tc>
          <w:tcPr>
            <w:tcW w:w="5000" w:type="pct"/>
            <w:gridSpan w:val="3"/>
          </w:tcPr>
          <w:p w14:paraId="62F5EEF5" w14:textId="77777777" w:rsidR="00DA0989" w:rsidRPr="00CB7C28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0B217BB" w14:textId="328CCD0A" w:rsidR="004721A1" w:rsidRPr="00CB7C28" w:rsidRDefault="00283D4E" w:rsidP="00F8447B">
            <w:pPr>
              <w:pStyle w:val="PZUTabelatekstkolumna"/>
              <w:spacing w:line="360" w:lineRule="auto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CB7C28">
              <w:rPr>
                <w:rFonts w:ascii="Source Sans Pro" w:hAnsi="Source Sans Pro"/>
                <w:sz w:val="20"/>
                <w:szCs w:val="20"/>
              </w:rPr>
              <w:t>Oświadczam,</w:t>
            </w:r>
            <w:r w:rsidR="00F8447B" w:rsidRPr="00CB7C28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="00B325D9" w:rsidRPr="00CB7C28">
              <w:rPr>
                <w:rFonts w:ascii="Source Sans Pro" w:hAnsi="Source Sans Pro"/>
                <w:sz w:val="20"/>
                <w:szCs w:val="20"/>
              </w:rPr>
              <w:t>że:</w:t>
            </w:r>
          </w:p>
          <w:p w14:paraId="5EA2B433" w14:textId="77777777" w:rsidR="00F8447B" w:rsidRPr="00CB7C28" w:rsidRDefault="00F8447B" w:rsidP="00F8447B">
            <w:pPr>
              <w:pStyle w:val="PZUTabelatekstkolumna"/>
              <w:spacing w:line="360" w:lineRule="auto"/>
              <w:jc w:val="center"/>
              <w:rPr>
                <w:rFonts w:ascii="Source Sans Pro" w:hAnsi="Source Sans Pro"/>
                <w:sz w:val="20"/>
                <w:szCs w:val="20"/>
              </w:rPr>
            </w:pPr>
          </w:p>
          <w:p w14:paraId="3B453DFF" w14:textId="3CB576BA" w:rsidR="00B325D9" w:rsidRPr="00CB7C28" w:rsidRDefault="00B325D9" w:rsidP="00CB7C28">
            <w:pPr>
              <w:pStyle w:val="PZUTabelatekstkolumna"/>
              <w:numPr>
                <w:ilvl w:val="0"/>
                <w:numId w:val="17"/>
              </w:numPr>
              <w:spacing w:line="276" w:lineRule="auto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7C28">
              <w:rPr>
                <w:rFonts w:ascii="Source Sans Pro" w:hAnsi="Source Sans Pro"/>
                <w:sz w:val="20"/>
                <w:szCs w:val="20"/>
              </w:rPr>
              <w:t xml:space="preserve">nie pełnię funkcji społecznego współpracownika albo nie jestem zatrudniony/a w biurze poselskim, senatorskim, </w:t>
            </w:r>
            <w:r w:rsidR="00E91DFE" w:rsidRPr="00CB7C28">
              <w:rPr>
                <w:rFonts w:ascii="Source Sans Pro" w:hAnsi="Source Sans Pro"/>
                <w:sz w:val="20"/>
                <w:szCs w:val="20"/>
              </w:rPr>
              <w:t>poselsko–</w:t>
            </w:r>
            <w:r w:rsidRPr="00CB7C28">
              <w:rPr>
                <w:rFonts w:ascii="Source Sans Pro" w:hAnsi="Source Sans Pro"/>
                <w:sz w:val="20"/>
                <w:szCs w:val="20"/>
              </w:rPr>
              <w:t>s</w:t>
            </w:r>
            <w:r w:rsidR="00E91DFE" w:rsidRPr="00CB7C28">
              <w:rPr>
                <w:rFonts w:ascii="Source Sans Pro" w:hAnsi="Source Sans Pro"/>
                <w:sz w:val="20"/>
                <w:szCs w:val="20"/>
              </w:rPr>
              <w:t xml:space="preserve">enatorskim </w:t>
            </w:r>
            <w:r w:rsidRPr="00CB7C28">
              <w:rPr>
                <w:rFonts w:ascii="Source Sans Pro" w:hAnsi="Source Sans Pro"/>
                <w:sz w:val="20"/>
                <w:szCs w:val="20"/>
              </w:rPr>
              <w:t>lub biurze posła do Parlamentu Europejskiego na podstawie umowy o</w:t>
            </w:r>
            <w:r w:rsidR="00CB7C28">
              <w:rPr>
                <w:rFonts w:ascii="Source Sans Pro" w:hAnsi="Source Sans Pro"/>
                <w:sz w:val="20"/>
                <w:szCs w:val="20"/>
              </w:rPr>
              <w:t> </w:t>
            </w:r>
            <w:r w:rsidRPr="00CB7C28">
              <w:rPr>
                <w:rFonts w:ascii="Source Sans Pro" w:hAnsi="Source Sans Pro"/>
                <w:sz w:val="20"/>
                <w:szCs w:val="20"/>
              </w:rPr>
              <w:t>pracę lub nie świadczę pracy na podstawie umowy zlecenia lub innej umowy o podobnym charakterze;</w:t>
            </w:r>
          </w:p>
          <w:p w14:paraId="6A682A0A" w14:textId="77777777" w:rsidR="00B325D9" w:rsidRPr="00CB7C28" w:rsidRDefault="00B325D9" w:rsidP="00CB7C28">
            <w:pPr>
              <w:pStyle w:val="PZUTabelatekstkolumna"/>
              <w:numPr>
                <w:ilvl w:val="0"/>
                <w:numId w:val="17"/>
              </w:numPr>
              <w:spacing w:line="276" w:lineRule="auto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7C28">
              <w:rPr>
                <w:rFonts w:ascii="Source Sans Pro" w:hAnsi="Source Sans Pro"/>
                <w:sz w:val="20"/>
                <w:szCs w:val="20"/>
              </w:rPr>
              <w:t>nie wchodzę w skład organu partii politycznej reprezentującego partię polityczną na zewnątrz oraz uprawnionego do zaciągania zobowiązań;</w:t>
            </w:r>
          </w:p>
          <w:p w14:paraId="3921A9A2" w14:textId="77777777" w:rsidR="00B325D9" w:rsidRPr="00CB7C28" w:rsidRDefault="00B325D9" w:rsidP="00CB7C28">
            <w:pPr>
              <w:pStyle w:val="PZUTabelatekstkolumna"/>
              <w:numPr>
                <w:ilvl w:val="0"/>
                <w:numId w:val="17"/>
              </w:numPr>
              <w:spacing w:line="276" w:lineRule="auto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7C28">
              <w:rPr>
                <w:rFonts w:ascii="Source Sans Pro" w:hAnsi="Source Sans Pro"/>
                <w:sz w:val="20"/>
                <w:szCs w:val="20"/>
              </w:rPr>
              <w:t>nie jestem zatrudniony/a przez partię polityczną na podstawie umowy o pracę lub nie świadczę pracy na podstawie umowy zlecenia lub innej um</w:t>
            </w:r>
            <w:r w:rsidR="00611829" w:rsidRPr="00CB7C28">
              <w:rPr>
                <w:rFonts w:ascii="Source Sans Pro" w:hAnsi="Source Sans Pro"/>
                <w:sz w:val="20"/>
                <w:szCs w:val="20"/>
              </w:rPr>
              <w:t>owy o podobnym charakterze;</w:t>
            </w:r>
          </w:p>
          <w:p w14:paraId="5B758A2F" w14:textId="50AB41B1" w:rsidR="00B325D9" w:rsidRPr="00CB7C28" w:rsidRDefault="00B325D9" w:rsidP="00CB7C28">
            <w:pPr>
              <w:pStyle w:val="PZUTabelatekstkolumna"/>
              <w:numPr>
                <w:ilvl w:val="0"/>
                <w:numId w:val="17"/>
              </w:numPr>
              <w:spacing w:line="276" w:lineRule="auto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7C28">
              <w:rPr>
                <w:rFonts w:ascii="Source Sans Pro" w:hAnsi="Source Sans Pro"/>
                <w:sz w:val="20"/>
                <w:szCs w:val="20"/>
              </w:rPr>
              <w:t xml:space="preserve">nie pełnię funkcji z wyboru w zakładowej </w:t>
            </w:r>
            <w:r w:rsidR="00611829" w:rsidRPr="00CB7C28">
              <w:rPr>
                <w:rFonts w:ascii="Source Sans Pro" w:hAnsi="Source Sans Pro"/>
                <w:sz w:val="20"/>
                <w:szCs w:val="20"/>
              </w:rPr>
              <w:t xml:space="preserve">organizacji związkowej lub zakładowej organizacji związkowej spółki </w:t>
            </w:r>
            <w:r w:rsidR="00F8447B" w:rsidRPr="00CB7C28">
              <w:rPr>
                <w:rFonts w:ascii="Source Sans Pro" w:hAnsi="Source Sans Pro"/>
                <w:sz w:val="20"/>
                <w:szCs w:val="20"/>
              </w:rPr>
              <w:br/>
            </w:r>
            <w:r w:rsidR="00611829" w:rsidRPr="00CB7C28">
              <w:rPr>
                <w:rFonts w:ascii="Source Sans Pro" w:hAnsi="Source Sans Pro"/>
                <w:sz w:val="20"/>
                <w:szCs w:val="20"/>
              </w:rPr>
              <w:t>z grupy kapitałowej;</w:t>
            </w:r>
          </w:p>
          <w:p w14:paraId="47432137" w14:textId="2F456E03" w:rsidR="00611829" w:rsidRPr="00CB7C28" w:rsidRDefault="00611829" w:rsidP="00CB7C28">
            <w:pPr>
              <w:pStyle w:val="PZUTabelatekstkolumna"/>
              <w:numPr>
                <w:ilvl w:val="0"/>
                <w:numId w:val="17"/>
              </w:numPr>
              <w:spacing w:line="276" w:lineRule="auto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CB7C28">
              <w:rPr>
                <w:rFonts w:ascii="Source Sans Pro" w:hAnsi="Source Sans Pro"/>
                <w:sz w:val="20"/>
                <w:szCs w:val="20"/>
              </w:rPr>
              <w:t xml:space="preserve">moja aktywność społeczna lub zarobkowa nie rodzi konfliktu interesów wobec działalności </w:t>
            </w:r>
            <w:r w:rsidR="00A679F9">
              <w:rPr>
                <w:rFonts w:ascii="Source Sans Pro" w:hAnsi="Source Sans Pro"/>
                <w:sz w:val="20"/>
                <w:szCs w:val="20"/>
              </w:rPr>
              <w:t>……….</w:t>
            </w:r>
          </w:p>
          <w:p w14:paraId="755E0349" w14:textId="77777777" w:rsidR="00283D4E" w:rsidRPr="00CB7C28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2B0EC39" w14:textId="77777777" w:rsidR="00283D4E" w:rsidRPr="00CB7C28" w:rsidRDefault="00283D4E" w:rsidP="004721A1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1E9C6442" w14:textId="77777777" w:rsidR="003E0694" w:rsidRPr="00CB7C28" w:rsidRDefault="003E0694" w:rsidP="00BE023A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tblInd w:w="463" w:type="dxa"/>
        <w:tblLook w:val="04A0" w:firstRow="1" w:lastRow="0" w:firstColumn="1" w:lastColumn="0" w:noHBand="0" w:noVBand="1"/>
      </w:tblPr>
      <w:tblGrid>
        <w:gridCol w:w="3152"/>
        <w:gridCol w:w="3152"/>
        <w:gridCol w:w="3152"/>
      </w:tblGrid>
      <w:tr w:rsidR="00612CCF" w:rsidRPr="00CB7C28" w14:paraId="71C0A0A0" w14:textId="77777777" w:rsidTr="00570BB0">
        <w:trPr>
          <w:trHeight w:val="235"/>
        </w:trPr>
        <w:tc>
          <w:tcPr>
            <w:tcW w:w="315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0BEEFCC" w14:textId="77777777" w:rsidR="00612CCF" w:rsidRPr="00CB7C28" w:rsidRDefault="00612CCF" w:rsidP="00570BB0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14:paraId="68024B4F" w14:textId="77777777" w:rsidR="00612CCF" w:rsidRPr="00CB7C28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B100C9C" w14:textId="77777777" w:rsidR="00612CCF" w:rsidRPr="00CB7C28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612CCF" w:rsidRPr="00CB7C28" w14:paraId="4215E15A" w14:textId="77777777" w:rsidTr="00570BB0">
        <w:trPr>
          <w:trHeight w:val="235"/>
        </w:trPr>
        <w:tc>
          <w:tcPr>
            <w:tcW w:w="315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5DEFFCE" w14:textId="77777777" w:rsidR="00612CCF" w:rsidRPr="00CB7C28" w:rsidRDefault="00612CCF" w:rsidP="00612CCF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14:paraId="5708480B" w14:textId="77777777" w:rsidR="00612CCF" w:rsidRPr="00CB7C28" w:rsidRDefault="00612CCF" w:rsidP="00BE023A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15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3C0AF66" w14:textId="77777777" w:rsidR="00612CCF" w:rsidRPr="00CB7C28" w:rsidRDefault="003F1A6D" w:rsidP="00612CCF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(</w:t>
            </w:r>
            <w:r w:rsidR="00612CCF" w:rsidRPr="00CB7C28">
              <w:rPr>
                <w:rFonts w:ascii="Source Sans Pro" w:hAnsi="Source Sans Pro" w:cstheme="minorHAnsi"/>
                <w:i/>
                <w:sz w:val="20"/>
                <w:szCs w:val="20"/>
              </w:rPr>
              <w:t>czytelny podpis)</w:t>
            </w:r>
          </w:p>
        </w:tc>
      </w:tr>
    </w:tbl>
    <w:p w14:paraId="5C7318EE" w14:textId="121B75EC" w:rsidR="00C9099F" w:rsidRPr="00CB7C28" w:rsidRDefault="00C9099F" w:rsidP="00612CCF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6F86669D" w14:textId="264142EE" w:rsidR="00612CCF" w:rsidRPr="00CB7C28" w:rsidRDefault="00612CCF" w:rsidP="00C9099F">
      <w:pPr>
        <w:spacing w:line="240" w:lineRule="auto"/>
        <w:rPr>
          <w:rFonts w:ascii="Source Sans Pro" w:hAnsi="Source Sans Pro" w:cstheme="minorHAnsi"/>
          <w:spacing w:val="0"/>
          <w:sz w:val="20"/>
          <w:szCs w:val="20"/>
        </w:rPr>
      </w:pPr>
    </w:p>
    <w:sectPr w:rsidR="00612CCF" w:rsidRPr="00CB7C28" w:rsidSect="00642589">
      <w:headerReference w:type="default" r:id="rId12"/>
      <w:headerReference w:type="first" r:id="rId13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48F11" w14:textId="77777777" w:rsidR="00CE5DB8" w:rsidRDefault="00CE5DB8" w:rsidP="006F2D7E">
      <w:pPr>
        <w:spacing w:line="240" w:lineRule="auto"/>
      </w:pPr>
      <w:r>
        <w:separator/>
      </w:r>
    </w:p>
  </w:endnote>
  <w:endnote w:type="continuationSeparator" w:id="0">
    <w:p w14:paraId="7B3DD3F3" w14:textId="77777777" w:rsidR="00CE5DB8" w:rsidRDefault="00CE5DB8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DF2D9" w14:textId="77777777" w:rsidR="00CE5DB8" w:rsidRDefault="00CE5DB8" w:rsidP="006F2D7E">
      <w:pPr>
        <w:spacing w:line="240" w:lineRule="auto"/>
      </w:pPr>
      <w:r>
        <w:separator/>
      </w:r>
    </w:p>
  </w:footnote>
  <w:footnote w:type="continuationSeparator" w:id="0">
    <w:p w14:paraId="6B8963D9" w14:textId="77777777" w:rsidR="00CE5DB8" w:rsidRDefault="00CE5DB8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2564" w14:textId="1ECD03FF" w:rsidR="004D430C" w:rsidRDefault="004D430C" w:rsidP="004D430C">
    <w:pPr>
      <w:spacing w:line="240" w:lineRule="auto"/>
      <w:rPr>
        <w:rFonts w:eastAsia="Times New Roman" w:cs="Tahoma"/>
        <w:b/>
        <w:color w:val="1E1E1E"/>
        <w:szCs w:val="18"/>
        <w:lang w:eastAsia="pl-PL"/>
      </w:rPr>
    </w:pPr>
  </w:p>
  <w:p w14:paraId="6D0FB9EF" w14:textId="7208C560" w:rsidR="00C322F4" w:rsidRPr="00C87C8C" w:rsidRDefault="0000138D" w:rsidP="0000138D">
    <w:pPr>
      <w:spacing w:line="240" w:lineRule="auto"/>
      <w:rPr>
        <w:rFonts w:ascii="Source Sans Pro" w:eastAsia="Times New Roman" w:hAnsi="Source Sans Pro" w:cs="Tahoma"/>
        <w:color w:val="1E1E1E"/>
        <w:sz w:val="20"/>
        <w:szCs w:val="20"/>
        <w:lang w:eastAsia="pl-PL"/>
      </w:rPr>
    </w:pPr>
    <w:r w:rsidRPr="007A2F2E" w:rsidDel="0000138D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8724D" w14:textId="77777777" w:rsidR="00C322F4" w:rsidRDefault="00C32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F3E5D" w14:textId="77777777" w:rsidR="00C322F4" w:rsidRDefault="00C322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D18B7"/>
    <w:multiLevelType w:val="hybridMultilevel"/>
    <w:tmpl w:val="3B885DFC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D5CE0"/>
    <w:multiLevelType w:val="hybridMultilevel"/>
    <w:tmpl w:val="97CE52C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EE62E6BA">
      <w:start w:val="1"/>
      <w:numFmt w:val="lowerLetter"/>
      <w:lvlText w:val="%3)"/>
      <w:lvlJc w:val="left"/>
      <w:pPr>
        <w:ind w:left="290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C3A62"/>
    <w:multiLevelType w:val="hybridMultilevel"/>
    <w:tmpl w:val="35DA558A"/>
    <w:lvl w:ilvl="0" w:tplc="DF38E9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422720">
    <w:abstractNumId w:val="15"/>
  </w:num>
  <w:num w:numId="2" w16cid:durableId="1309826555">
    <w:abstractNumId w:val="11"/>
  </w:num>
  <w:num w:numId="3" w16cid:durableId="1169059855">
    <w:abstractNumId w:val="16"/>
  </w:num>
  <w:num w:numId="4" w16cid:durableId="1468427899">
    <w:abstractNumId w:val="2"/>
  </w:num>
  <w:num w:numId="5" w16cid:durableId="1215431145">
    <w:abstractNumId w:val="5"/>
  </w:num>
  <w:num w:numId="6" w16cid:durableId="455805141">
    <w:abstractNumId w:val="9"/>
  </w:num>
  <w:num w:numId="7" w16cid:durableId="1478187874">
    <w:abstractNumId w:val="8"/>
  </w:num>
  <w:num w:numId="8" w16cid:durableId="2559304">
    <w:abstractNumId w:val="6"/>
  </w:num>
  <w:num w:numId="9" w16cid:durableId="2004625453">
    <w:abstractNumId w:val="13"/>
  </w:num>
  <w:num w:numId="10" w16cid:durableId="1196382613">
    <w:abstractNumId w:val="3"/>
  </w:num>
  <w:num w:numId="11" w16cid:durableId="1247157384">
    <w:abstractNumId w:val="12"/>
  </w:num>
  <w:num w:numId="12" w16cid:durableId="2014532945">
    <w:abstractNumId w:val="18"/>
  </w:num>
  <w:num w:numId="13" w16cid:durableId="1694838843">
    <w:abstractNumId w:val="1"/>
  </w:num>
  <w:num w:numId="14" w16cid:durableId="736711918">
    <w:abstractNumId w:val="0"/>
  </w:num>
  <w:num w:numId="15" w16cid:durableId="192960820">
    <w:abstractNumId w:val="17"/>
  </w:num>
  <w:num w:numId="16" w16cid:durableId="207303021">
    <w:abstractNumId w:val="10"/>
  </w:num>
  <w:num w:numId="17" w16cid:durableId="2031907924">
    <w:abstractNumId w:val="14"/>
  </w:num>
  <w:num w:numId="18" w16cid:durableId="1351370082">
    <w:abstractNumId w:val="4"/>
  </w:num>
  <w:num w:numId="19" w16cid:durableId="15721536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012DB"/>
    <w:rsid w:val="0000138D"/>
    <w:rsid w:val="00011416"/>
    <w:rsid w:val="0003395F"/>
    <w:rsid w:val="00041580"/>
    <w:rsid w:val="00044B99"/>
    <w:rsid w:val="00044E75"/>
    <w:rsid w:val="00047E83"/>
    <w:rsid w:val="000520CD"/>
    <w:rsid w:val="0006639D"/>
    <w:rsid w:val="0007488D"/>
    <w:rsid w:val="0008711F"/>
    <w:rsid w:val="000935A8"/>
    <w:rsid w:val="000A0CD7"/>
    <w:rsid w:val="000A2D9F"/>
    <w:rsid w:val="000B3047"/>
    <w:rsid w:val="000B731A"/>
    <w:rsid w:val="000C7EB6"/>
    <w:rsid w:val="000C7F4C"/>
    <w:rsid w:val="000D3883"/>
    <w:rsid w:val="000D6CCB"/>
    <w:rsid w:val="000E0ABF"/>
    <w:rsid w:val="00107F46"/>
    <w:rsid w:val="001248F4"/>
    <w:rsid w:val="001440E2"/>
    <w:rsid w:val="00152E0B"/>
    <w:rsid w:val="001727DD"/>
    <w:rsid w:val="00182A22"/>
    <w:rsid w:val="00187225"/>
    <w:rsid w:val="001B0598"/>
    <w:rsid w:val="001C596E"/>
    <w:rsid w:val="001C6FE1"/>
    <w:rsid w:val="001D26CB"/>
    <w:rsid w:val="001D5965"/>
    <w:rsid w:val="001F6F4D"/>
    <w:rsid w:val="00215FAA"/>
    <w:rsid w:val="00223F3D"/>
    <w:rsid w:val="002319A5"/>
    <w:rsid w:val="00233C07"/>
    <w:rsid w:val="00275005"/>
    <w:rsid w:val="002810B0"/>
    <w:rsid w:val="0028219C"/>
    <w:rsid w:val="00283D4E"/>
    <w:rsid w:val="00284B01"/>
    <w:rsid w:val="0029500F"/>
    <w:rsid w:val="002977A9"/>
    <w:rsid w:val="002A4D8E"/>
    <w:rsid w:val="002B27C8"/>
    <w:rsid w:val="002B2CA4"/>
    <w:rsid w:val="002B5B6A"/>
    <w:rsid w:val="002D0605"/>
    <w:rsid w:val="002D33FE"/>
    <w:rsid w:val="002E218F"/>
    <w:rsid w:val="002F5B40"/>
    <w:rsid w:val="0030091D"/>
    <w:rsid w:val="00306A18"/>
    <w:rsid w:val="00314E1A"/>
    <w:rsid w:val="00315CF0"/>
    <w:rsid w:val="00321D6F"/>
    <w:rsid w:val="0032539D"/>
    <w:rsid w:val="00342336"/>
    <w:rsid w:val="00347CBF"/>
    <w:rsid w:val="00356EAA"/>
    <w:rsid w:val="00363DDC"/>
    <w:rsid w:val="00366726"/>
    <w:rsid w:val="00372256"/>
    <w:rsid w:val="00375170"/>
    <w:rsid w:val="003816FD"/>
    <w:rsid w:val="00381CAF"/>
    <w:rsid w:val="003848BF"/>
    <w:rsid w:val="00390305"/>
    <w:rsid w:val="003915F1"/>
    <w:rsid w:val="003B7942"/>
    <w:rsid w:val="003C61FA"/>
    <w:rsid w:val="003D2296"/>
    <w:rsid w:val="003E0694"/>
    <w:rsid w:val="003F1A6D"/>
    <w:rsid w:val="003F1E73"/>
    <w:rsid w:val="00420EE2"/>
    <w:rsid w:val="00442F83"/>
    <w:rsid w:val="00446447"/>
    <w:rsid w:val="004628DC"/>
    <w:rsid w:val="00467F72"/>
    <w:rsid w:val="00471147"/>
    <w:rsid w:val="004721A1"/>
    <w:rsid w:val="00481699"/>
    <w:rsid w:val="004859A7"/>
    <w:rsid w:val="00496F8A"/>
    <w:rsid w:val="004B05CE"/>
    <w:rsid w:val="004D1D6D"/>
    <w:rsid w:val="004D23E0"/>
    <w:rsid w:val="004D430C"/>
    <w:rsid w:val="004D5B81"/>
    <w:rsid w:val="004E70C5"/>
    <w:rsid w:val="005143DA"/>
    <w:rsid w:val="00537D17"/>
    <w:rsid w:val="005429E2"/>
    <w:rsid w:val="00544DDD"/>
    <w:rsid w:val="00547455"/>
    <w:rsid w:val="005612E8"/>
    <w:rsid w:val="00565146"/>
    <w:rsid w:val="00570BB0"/>
    <w:rsid w:val="00571289"/>
    <w:rsid w:val="00575852"/>
    <w:rsid w:val="005816B2"/>
    <w:rsid w:val="005826BB"/>
    <w:rsid w:val="0058295F"/>
    <w:rsid w:val="00582DF6"/>
    <w:rsid w:val="00596100"/>
    <w:rsid w:val="005A76EC"/>
    <w:rsid w:val="005B77D0"/>
    <w:rsid w:val="005C45A8"/>
    <w:rsid w:val="005E3BA9"/>
    <w:rsid w:val="005E7143"/>
    <w:rsid w:val="005F4E38"/>
    <w:rsid w:val="00611829"/>
    <w:rsid w:val="00612CCF"/>
    <w:rsid w:val="0063429A"/>
    <w:rsid w:val="00634975"/>
    <w:rsid w:val="006421AE"/>
    <w:rsid w:val="00642589"/>
    <w:rsid w:val="00646B43"/>
    <w:rsid w:val="00652CB7"/>
    <w:rsid w:val="00662989"/>
    <w:rsid w:val="006738B0"/>
    <w:rsid w:val="00685D47"/>
    <w:rsid w:val="006879F4"/>
    <w:rsid w:val="00697795"/>
    <w:rsid w:val="006A6CD6"/>
    <w:rsid w:val="006B2285"/>
    <w:rsid w:val="006C3043"/>
    <w:rsid w:val="006D79E0"/>
    <w:rsid w:val="006E089E"/>
    <w:rsid w:val="006F2D7E"/>
    <w:rsid w:val="00703D4F"/>
    <w:rsid w:val="0071207F"/>
    <w:rsid w:val="007308BB"/>
    <w:rsid w:val="00732CB3"/>
    <w:rsid w:val="00761B30"/>
    <w:rsid w:val="00767CAE"/>
    <w:rsid w:val="007717E6"/>
    <w:rsid w:val="0077503D"/>
    <w:rsid w:val="007835FB"/>
    <w:rsid w:val="00794205"/>
    <w:rsid w:val="007A1859"/>
    <w:rsid w:val="007A32FD"/>
    <w:rsid w:val="007C4475"/>
    <w:rsid w:val="007E1E0F"/>
    <w:rsid w:val="007E5F3D"/>
    <w:rsid w:val="00814C5D"/>
    <w:rsid w:val="00826119"/>
    <w:rsid w:val="00830CB6"/>
    <w:rsid w:val="00833BC3"/>
    <w:rsid w:val="00844449"/>
    <w:rsid w:val="008463FB"/>
    <w:rsid w:val="0085032C"/>
    <w:rsid w:val="00853D18"/>
    <w:rsid w:val="00855A22"/>
    <w:rsid w:val="0085777F"/>
    <w:rsid w:val="00857C52"/>
    <w:rsid w:val="0086002E"/>
    <w:rsid w:val="0086102A"/>
    <w:rsid w:val="00871252"/>
    <w:rsid w:val="00882657"/>
    <w:rsid w:val="00893471"/>
    <w:rsid w:val="008947E3"/>
    <w:rsid w:val="00896A2D"/>
    <w:rsid w:val="008A531E"/>
    <w:rsid w:val="008A67D4"/>
    <w:rsid w:val="008A6A44"/>
    <w:rsid w:val="008A7914"/>
    <w:rsid w:val="008C10F7"/>
    <w:rsid w:val="008F38C1"/>
    <w:rsid w:val="00900F4A"/>
    <w:rsid w:val="009256C5"/>
    <w:rsid w:val="00931ADB"/>
    <w:rsid w:val="00940B8F"/>
    <w:rsid w:val="00943658"/>
    <w:rsid w:val="00944408"/>
    <w:rsid w:val="00944E73"/>
    <w:rsid w:val="009543CE"/>
    <w:rsid w:val="009564A9"/>
    <w:rsid w:val="009701E6"/>
    <w:rsid w:val="00977654"/>
    <w:rsid w:val="0098130B"/>
    <w:rsid w:val="00995AB5"/>
    <w:rsid w:val="00995C64"/>
    <w:rsid w:val="009A1EC0"/>
    <w:rsid w:val="009B1779"/>
    <w:rsid w:val="009C76E9"/>
    <w:rsid w:val="009D1F1B"/>
    <w:rsid w:val="00A0501B"/>
    <w:rsid w:val="00A0731D"/>
    <w:rsid w:val="00A12540"/>
    <w:rsid w:val="00A16D33"/>
    <w:rsid w:val="00A23AFB"/>
    <w:rsid w:val="00A23D42"/>
    <w:rsid w:val="00A332AA"/>
    <w:rsid w:val="00A45291"/>
    <w:rsid w:val="00A53B50"/>
    <w:rsid w:val="00A60C24"/>
    <w:rsid w:val="00A623AB"/>
    <w:rsid w:val="00A62698"/>
    <w:rsid w:val="00A64D10"/>
    <w:rsid w:val="00A6548F"/>
    <w:rsid w:val="00A679F9"/>
    <w:rsid w:val="00A741F6"/>
    <w:rsid w:val="00A766D7"/>
    <w:rsid w:val="00A903D6"/>
    <w:rsid w:val="00AB2B00"/>
    <w:rsid w:val="00AB71BD"/>
    <w:rsid w:val="00AC3671"/>
    <w:rsid w:val="00AE497A"/>
    <w:rsid w:val="00AE517B"/>
    <w:rsid w:val="00AF1126"/>
    <w:rsid w:val="00AF1A9A"/>
    <w:rsid w:val="00AF4E63"/>
    <w:rsid w:val="00AF64B4"/>
    <w:rsid w:val="00B04FA8"/>
    <w:rsid w:val="00B13151"/>
    <w:rsid w:val="00B15253"/>
    <w:rsid w:val="00B221F2"/>
    <w:rsid w:val="00B2653F"/>
    <w:rsid w:val="00B325D9"/>
    <w:rsid w:val="00B40FFF"/>
    <w:rsid w:val="00B53F81"/>
    <w:rsid w:val="00B564C9"/>
    <w:rsid w:val="00B6421D"/>
    <w:rsid w:val="00B667EA"/>
    <w:rsid w:val="00B67717"/>
    <w:rsid w:val="00B847A3"/>
    <w:rsid w:val="00B8755E"/>
    <w:rsid w:val="00B92C29"/>
    <w:rsid w:val="00BC70EE"/>
    <w:rsid w:val="00BD4972"/>
    <w:rsid w:val="00BE023A"/>
    <w:rsid w:val="00BE0796"/>
    <w:rsid w:val="00BF1542"/>
    <w:rsid w:val="00BF3451"/>
    <w:rsid w:val="00C322F4"/>
    <w:rsid w:val="00C700B8"/>
    <w:rsid w:val="00C86D67"/>
    <w:rsid w:val="00C87248"/>
    <w:rsid w:val="00C87C8C"/>
    <w:rsid w:val="00C9099F"/>
    <w:rsid w:val="00C9716F"/>
    <w:rsid w:val="00CB7C28"/>
    <w:rsid w:val="00CC7DA0"/>
    <w:rsid w:val="00CE00FC"/>
    <w:rsid w:val="00CE1E0F"/>
    <w:rsid w:val="00CE5DB8"/>
    <w:rsid w:val="00CF5528"/>
    <w:rsid w:val="00D12342"/>
    <w:rsid w:val="00D21CAA"/>
    <w:rsid w:val="00D24571"/>
    <w:rsid w:val="00D348E6"/>
    <w:rsid w:val="00D3664A"/>
    <w:rsid w:val="00D40A9D"/>
    <w:rsid w:val="00D4376D"/>
    <w:rsid w:val="00D44675"/>
    <w:rsid w:val="00D55A60"/>
    <w:rsid w:val="00D64E61"/>
    <w:rsid w:val="00D76246"/>
    <w:rsid w:val="00DA0989"/>
    <w:rsid w:val="00DA1A1B"/>
    <w:rsid w:val="00DA6500"/>
    <w:rsid w:val="00DB0255"/>
    <w:rsid w:val="00DC6ED2"/>
    <w:rsid w:val="00DD03E4"/>
    <w:rsid w:val="00DD0886"/>
    <w:rsid w:val="00DD4D31"/>
    <w:rsid w:val="00DD7719"/>
    <w:rsid w:val="00DF0DBA"/>
    <w:rsid w:val="00E10B95"/>
    <w:rsid w:val="00E1250C"/>
    <w:rsid w:val="00E27A0F"/>
    <w:rsid w:val="00E27A8E"/>
    <w:rsid w:val="00E31355"/>
    <w:rsid w:val="00E32FFF"/>
    <w:rsid w:val="00E40389"/>
    <w:rsid w:val="00E41112"/>
    <w:rsid w:val="00E42402"/>
    <w:rsid w:val="00E44ABB"/>
    <w:rsid w:val="00E529A4"/>
    <w:rsid w:val="00E611F3"/>
    <w:rsid w:val="00E7788F"/>
    <w:rsid w:val="00E91DFE"/>
    <w:rsid w:val="00E92C8C"/>
    <w:rsid w:val="00E97A27"/>
    <w:rsid w:val="00EB04BB"/>
    <w:rsid w:val="00EB0AA9"/>
    <w:rsid w:val="00EB6FAF"/>
    <w:rsid w:val="00EB74CD"/>
    <w:rsid w:val="00EC4B0C"/>
    <w:rsid w:val="00EC7703"/>
    <w:rsid w:val="00ED63B4"/>
    <w:rsid w:val="00EE1D4E"/>
    <w:rsid w:val="00EE79BA"/>
    <w:rsid w:val="00EF05F6"/>
    <w:rsid w:val="00EF3DF3"/>
    <w:rsid w:val="00F0352C"/>
    <w:rsid w:val="00F1023F"/>
    <w:rsid w:val="00F110DC"/>
    <w:rsid w:val="00F4158A"/>
    <w:rsid w:val="00F46DCC"/>
    <w:rsid w:val="00F50F36"/>
    <w:rsid w:val="00F73F99"/>
    <w:rsid w:val="00F8447B"/>
    <w:rsid w:val="00F84CBE"/>
    <w:rsid w:val="00F96A82"/>
    <w:rsid w:val="00FC0086"/>
    <w:rsid w:val="00FC3604"/>
    <w:rsid w:val="00FD3859"/>
    <w:rsid w:val="00FD6471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2541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99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A4D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4D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4D8E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D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D8E"/>
    <w:rPr>
      <w:rFonts w:ascii="Tahoma" w:hAnsi="Tahoma"/>
      <w:b/>
      <w:bCs/>
      <w:spacing w:val="4"/>
      <w:lang w:eastAsia="en-US"/>
    </w:rPr>
  </w:style>
  <w:style w:type="paragraph" w:styleId="Poprawka">
    <w:name w:val="Revision"/>
    <w:hidden/>
    <w:uiPriority w:val="99"/>
    <w:semiHidden/>
    <w:rsid w:val="00446447"/>
    <w:rPr>
      <w:rFonts w:ascii="Tahoma" w:hAnsi="Tahoma"/>
      <w:spacing w:val="4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FF2D46-BDCF-4233-A0E9-A3222EF28F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2F0558-5B91-48C9-B0F4-1EEC8650C5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22AF7A-1BB8-4593-A828-DDAB68E77A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4DA98F-251D-4579-AF83-1068D26ED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Czarnecka Aneta (Grupa PZU)</cp:lastModifiedBy>
  <cp:revision>2</cp:revision>
  <cp:lastPrinted>2026-04-17T09:16:00Z</cp:lastPrinted>
  <dcterms:created xsi:type="dcterms:W3CDTF">2026-06-08T13:34:00Z</dcterms:created>
  <dcterms:modified xsi:type="dcterms:W3CDTF">2026-06-08T13:34:00Z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2025-10-23T08:36:30Z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c37396bc-e333-4e32-8679-fbcb4ac6c9b6</vt:lpwstr>
  </property>
  <property fmtid="{D5CDD505-2E9C-101B-9397-08002B2CF9AE}" pid="9" name="MSIP_Label_ad6fd914-8286-453e-8cdd-01ba4c22f429_ContentBits">
    <vt:lpwstr>0</vt:lpwstr>
  </property>
</Properties>
</file>