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8BBE4" w14:textId="00EFAE98" w:rsidR="00E1500D" w:rsidRPr="00A22E51" w:rsidRDefault="00E1500D" w:rsidP="007A489D">
      <w:pPr>
        <w:ind w:left="284"/>
        <w:rPr>
          <w:rFonts w:ascii="Source Sans Pro" w:hAnsi="Source Sans Pro"/>
          <w:color w:val="1F497D" w:themeColor="text2"/>
          <w:sz w:val="20"/>
          <w:szCs w:val="20"/>
        </w:rPr>
      </w:pPr>
    </w:p>
    <w:p w14:paraId="16BCEECD" w14:textId="77777777" w:rsidR="00802285" w:rsidRPr="00A22E51" w:rsidRDefault="00802285" w:rsidP="00A417BD">
      <w:pPr>
        <w:jc w:val="center"/>
        <w:rPr>
          <w:rFonts w:ascii="Source Sans Pro" w:hAnsi="Source Sans Pro"/>
          <w:b/>
          <w:color w:val="1F497D" w:themeColor="text2"/>
          <w:sz w:val="20"/>
          <w:szCs w:val="20"/>
        </w:rPr>
      </w:pPr>
    </w:p>
    <w:p w14:paraId="7B83A824" w14:textId="77777777" w:rsidR="00BF0479" w:rsidRPr="00A22E51" w:rsidRDefault="00BF0479" w:rsidP="00A417BD">
      <w:pPr>
        <w:jc w:val="center"/>
        <w:rPr>
          <w:rFonts w:ascii="Source Sans Pro" w:hAnsi="Source Sans Pro"/>
          <w:b/>
          <w:color w:val="1F497D" w:themeColor="text2"/>
          <w:sz w:val="20"/>
          <w:szCs w:val="20"/>
        </w:rPr>
      </w:pPr>
    </w:p>
    <w:p w14:paraId="04D6736E" w14:textId="77777777" w:rsidR="00BF0479" w:rsidRPr="00A22E51" w:rsidRDefault="00BF0479" w:rsidP="00A417BD">
      <w:pPr>
        <w:jc w:val="center"/>
        <w:rPr>
          <w:rFonts w:ascii="Source Sans Pro" w:hAnsi="Source Sans Pro"/>
          <w:b/>
          <w:color w:val="1F497D" w:themeColor="text2"/>
          <w:sz w:val="20"/>
          <w:szCs w:val="20"/>
        </w:rPr>
      </w:pPr>
    </w:p>
    <w:p w14:paraId="6921E132" w14:textId="74996CA1" w:rsidR="00D41FD6" w:rsidRPr="00A22E51" w:rsidRDefault="00456A9A" w:rsidP="00A417BD">
      <w:pPr>
        <w:jc w:val="center"/>
        <w:rPr>
          <w:rFonts w:ascii="Source Sans Pro" w:hAnsi="Source Sans Pro"/>
          <w:b/>
          <w:color w:val="1F497D" w:themeColor="text2"/>
          <w:sz w:val="24"/>
          <w:szCs w:val="24"/>
        </w:rPr>
      </w:pPr>
      <w:r>
        <w:rPr>
          <w:rFonts w:ascii="Source Sans Pro" w:hAnsi="Source Sans Pro"/>
          <w:b/>
          <w:color w:val="1F497D" w:themeColor="text2"/>
          <w:sz w:val="24"/>
          <w:szCs w:val="24"/>
        </w:rPr>
        <w:t xml:space="preserve">             </w:t>
      </w:r>
      <w:r w:rsidR="00E1500D" w:rsidRPr="00A22E51">
        <w:rPr>
          <w:rFonts w:ascii="Source Sans Pro" w:hAnsi="Source Sans Pro"/>
          <w:b/>
          <w:color w:val="1F497D" w:themeColor="text2"/>
          <w:sz w:val="24"/>
          <w:szCs w:val="24"/>
        </w:rPr>
        <w:t>Z</w:t>
      </w:r>
      <w:r w:rsidR="00A417BD" w:rsidRPr="00A22E51">
        <w:rPr>
          <w:rFonts w:ascii="Source Sans Pro" w:hAnsi="Source Sans Pro"/>
          <w:b/>
          <w:color w:val="1F497D" w:themeColor="text2"/>
          <w:sz w:val="24"/>
          <w:szCs w:val="24"/>
        </w:rPr>
        <w:t xml:space="preserve">goda na pełnienie funkcji </w:t>
      </w:r>
      <w:r w:rsidR="00EF2E47">
        <w:rPr>
          <w:rFonts w:ascii="Source Sans Pro" w:hAnsi="Source Sans Pro"/>
          <w:b/>
          <w:color w:val="1F497D" w:themeColor="text2"/>
          <w:sz w:val="24"/>
          <w:szCs w:val="24"/>
        </w:rPr>
        <w:t>Członka/Członkini</w:t>
      </w:r>
      <w:r w:rsidR="002052AC" w:rsidRPr="00A22E51">
        <w:rPr>
          <w:rFonts w:ascii="Source Sans Pro" w:hAnsi="Source Sans Pro"/>
          <w:b/>
          <w:color w:val="1F497D" w:themeColor="text2"/>
          <w:sz w:val="24"/>
          <w:szCs w:val="24"/>
        </w:rPr>
        <w:t xml:space="preserve"> Zarządu </w:t>
      </w:r>
      <w:r w:rsidR="00EF2E47">
        <w:rPr>
          <w:rFonts w:ascii="Source Sans Pro" w:hAnsi="Source Sans Pro"/>
          <w:b/>
          <w:color w:val="1F497D" w:themeColor="text2"/>
          <w:sz w:val="24"/>
          <w:szCs w:val="24"/>
        </w:rPr>
        <w:t>Fundacji PZU</w:t>
      </w:r>
    </w:p>
    <w:p w14:paraId="53C93A3E" w14:textId="77777777" w:rsidR="00802285" w:rsidRPr="00A22E51" w:rsidRDefault="00802285" w:rsidP="00A417BD">
      <w:pPr>
        <w:jc w:val="center"/>
        <w:rPr>
          <w:rFonts w:ascii="Source Sans Pro" w:hAnsi="Source Sans Pro"/>
          <w:b/>
          <w:color w:val="1F497D" w:themeColor="text2"/>
          <w:sz w:val="20"/>
          <w:szCs w:val="20"/>
        </w:rPr>
      </w:pPr>
    </w:p>
    <w:tbl>
      <w:tblPr>
        <w:tblW w:w="5434" w:type="pct"/>
        <w:tblInd w:w="250" w:type="dxa"/>
        <w:tblLook w:val="04A0" w:firstRow="1" w:lastRow="0" w:firstColumn="1" w:lastColumn="0" w:noHBand="0" w:noVBand="1"/>
      </w:tblPr>
      <w:tblGrid>
        <w:gridCol w:w="2074"/>
        <w:gridCol w:w="2265"/>
        <w:gridCol w:w="6136"/>
      </w:tblGrid>
      <w:tr w:rsidR="00A417BD" w:rsidRPr="00A22E51" w14:paraId="29D8EC46" w14:textId="77777777" w:rsidTr="00A22E51">
        <w:trPr>
          <w:trHeight w:val="308"/>
        </w:trPr>
        <w:tc>
          <w:tcPr>
            <w:tcW w:w="990" w:type="pct"/>
          </w:tcPr>
          <w:p w14:paraId="69CC38C2" w14:textId="77777777" w:rsidR="00A417BD" w:rsidRPr="00A22E51" w:rsidRDefault="00A417BD" w:rsidP="00A417BD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5AAA5B51" w14:textId="77777777" w:rsidR="00A417BD" w:rsidRPr="00A22E51" w:rsidRDefault="00A417BD" w:rsidP="00A417BD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>Ja, niżej podpisany</w:t>
            </w:r>
            <w:r w:rsidR="006C3A37" w:rsidRPr="00A22E51">
              <w:rPr>
                <w:rFonts w:ascii="Source Sans Pro" w:hAnsi="Source Sans Pro" w:cstheme="minorHAnsi"/>
                <w:sz w:val="20"/>
                <w:szCs w:val="20"/>
              </w:rPr>
              <w:t>/a</w:t>
            </w:r>
          </w:p>
        </w:tc>
        <w:tc>
          <w:tcPr>
            <w:tcW w:w="4010" w:type="pct"/>
            <w:gridSpan w:val="2"/>
          </w:tcPr>
          <w:p w14:paraId="547E2165" w14:textId="77777777" w:rsidR="00A417BD" w:rsidRPr="00A22E51" w:rsidRDefault="00A417BD" w:rsidP="00A417B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05D3F9E9" w14:textId="6A1927BA" w:rsidR="00A417BD" w:rsidRPr="00A22E51" w:rsidRDefault="00A417BD" w:rsidP="00A417B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6C3A37" w:rsidRPr="00A22E51">
              <w:rPr>
                <w:rFonts w:ascii="Source Sans Pro" w:hAnsi="Source Sans Pro" w:cstheme="minorHAnsi"/>
                <w:sz w:val="20"/>
                <w:szCs w:val="20"/>
              </w:rPr>
              <w:t>…………</w:t>
            </w:r>
            <w:r w:rsidR="007A489D" w:rsidRPr="00A22E51">
              <w:rPr>
                <w:rFonts w:ascii="Source Sans Pro" w:hAnsi="Source Sans Pro" w:cstheme="minorHAnsi"/>
                <w:sz w:val="20"/>
                <w:szCs w:val="20"/>
              </w:rPr>
              <w:t>……</w:t>
            </w:r>
          </w:p>
          <w:p w14:paraId="3027076F" w14:textId="77777777" w:rsidR="00A417BD" w:rsidRPr="00A22E51" w:rsidRDefault="00A417BD" w:rsidP="00A22E51">
            <w:pPr>
              <w:pStyle w:val="PZUTabelatekstkolumna"/>
              <w:ind w:left="3540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i/>
                <w:sz w:val="20"/>
                <w:szCs w:val="20"/>
              </w:rPr>
              <w:t>(imię i nazwisko)</w:t>
            </w:r>
          </w:p>
          <w:p w14:paraId="6454F21B" w14:textId="77777777" w:rsidR="00A417BD" w:rsidRPr="00A22E51" w:rsidRDefault="00A417BD" w:rsidP="00A417B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A417BD" w:rsidRPr="00A22E51" w14:paraId="13EBE586" w14:textId="77777777" w:rsidTr="00A22E51">
        <w:trPr>
          <w:trHeight w:val="308"/>
        </w:trPr>
        <w:tc>
          <w:tcPr>
            <w:tcW w:w="990" w:type="pct"/>
            <w:hideMark/>
          </w:tcPr>
          <w:p w14:paraId="01ECF394" w14:textId="77777777" w:rsidR="00A417BD" w:rsidRPr="00A22E51" w:rsidRDefault="00A417BD" w:rsidP="00D41FD6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7A492671" w14:textId="77777777" w:rsidR="00D41FD6" w:rsidRPr="00A22E51" w:rsidRDefault="00D41FD6" w:rsidP="00D41FD6">
            <w:pPr>
              <w:pStyle w:val="PZUTabelatekstkolumnalewa"/>
              <w:rPr>
                <w:rFonts w:ascii="Source Sans Pro" w:hAnsi="Source Sans Pro" w:cstheme="minorHAnsi"/>
                <w:b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>zamieszkał</w:t>
            </w:r>
            <w:r w:rsidR="006C3A37" w:rsidRPr="00A22E51">
              <w:rPr>
                <w:rFonts w:ascii="Source Sans Pro" w:hAnsi="Source Sans Pro" w:cstheme="minorHAnsi"/>
                <w:sz w:val="20"/>
                <w:szCs w:val="20"/>
              </w:rPr>
              <w:t>y/a</w:t>
            </w:r>
          </w:p>
        </w:tc>
        <w:tc>
          <w:tcPr>
            <w:tcW w:w="4010" w:type="pct"/>
            <w:gridSpan w:val="2"/>
            <w:hideMark/>
          </w:tcPr>
          <w:p w14:paraId="6354A74D" w14:textId="77777777" w:rsidR="00A417BD" w:rsidRPr="00A22E51" w:rsidRDefault="00A417B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41A31541" w14:textId="7627BAC6" w:rsidR="00D41FD6" w:rsidRPr="00A22E51" w:rsidRDefault="00D41FD6">
            <w:pPr>
              <w:pStyle w:val="PZUTabelatekstkolumna"/>
              <w:rPr>
                <w:rFonts w:ascii="Source Sans Pro" w:hAnsi="Source Sans Pro" w:cstheme="minorHAnsi"/>
                <w:b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</w:t>
            </w:r>
            <w:r w:rsidR="00A22E51">
              <w:rPr>
                <w:rFonts w:ascii="Source Sans Pro" w:hAnsi="Source Sans Pro" w:cstheme="minorHAnsi"/>
                <w:sz w:val="20"/>
                <w:szCs w:val="20"/>
              </w:rPr>
              <w:t>....</w:t>
            </w:r>
            <w:r w:rsidR="006C3A37" w:rsidRPr="00A22E51">
              <w:rPr>
                <w:rFonts w:ascii="Source Sans Pro" w:hAnsi="Source Sans Pro" w:cstheme="minorHAnsi"/>
                <w:sz w:val="20"/>
                <w:szCs w:val="20"/>
              </w:rPr>
              <w:t>………………</w:t>
            </w:r>
          </w:p>
          <w:p w14:paraId="2873481D" w14:textId="77777777" w:rsidR="00D41FD6" w:rsidRPr="00A22E51" w:rsidRDefault="00D41FD6" w:rsidP="00A22E51">
            <w:pPr>
              <w:pStyle w:val="PZUTabelatekstkolumna"/>
              <w:ind w:left="3540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i/>
                <w:sz w:val="20"/>
                <w:szCs w:val="20"/>
              </w:rPr>
              <w:t>(adres zamieszkania)</w:t>
            </w:r>
          </w:p>
          <w:p w14:paraId="69A250C8" w14:textId="77777777" w:rsidR="00A417BD" w:rsidRPr="00A22E51" w:rsidRDefault="00A417BD">
            <w:pPr>
              <w:pStyle w:val="PZUTabelatekstkolumna"/>
              <w:jc w:val="center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1301F71B" w14:textId="77777777" w:rsidR="00A417BD" w:rsidRPr="00A22E51" w:rsidRDefault="00A417BD">
            <w:pPr>
              <w:pStyle w:val="PZUTabelatekstkolumna"/>
              <w:jc w:val="center"/>
              <w:rPr>
                <w:rFonts w:ascii="Source Sans Pro" w:hAnsi="Source Sans Pro" w:cstheme="minorHAnsi"/>
                <w:b/>
                <w:sz w:val="20"/>
                <w:szCs w:val="20"/>
              </w:rPr>
            </w:pPr>
          </w:p>
          <w:p w14:paraId="4D71703E" w14:textId="77777777" w:rsidR="00A417BD" w:rsidRPr="00A22E51" w:rsidRDefault="00A417BD">
            <w:pPr>
              <w:pStyle w:val="PZUTabelatekstkolumna"/>
              <w:jc w:val="center"/>
              <w:rPr>
                <w:rFonts w:ascii="Source Sans Pro" w:hAnsi="Source Sans Pro" w:cstheme="minorHAnsi"/>
                <w:b/>
                <w:sz w:val="20"/>
                <w:szCs w:val="20"/>
              </w:rPr>
            </w:pPr>
          </w:p>
        </w:tc>
      </w:tr>
      <w:tr w:rsidR="00A417BD" w:rsidRPr="00A22E51" w14:paraId="206229FD" w14:textId="77777777" w:rsidTr="00A22E51">
        <w:trPr>
          <w:trHeight w:val="425"/>
        </w:trPr>
        <w:tc>
          <w:tcPr>
            <w:tcW w:w="2071" w:type="pct"/>
            <w:gridSpan w:val="2"/>
            <w:hideMark/>
          </w:tcPr>
          <w:p w14:paraId="5BD107D7" w14:textId="77777777" w:rsidR="00D41FD6" w:rsidRPr="00A22E51" w:rsidRDefault="006C3A37" w:rsidP="00D41FD6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 xml:space="preserve">legitymujący/a się dokumentem </w:t>
            </w:r>
            <w:r w:rsidR="00D41FD6" w:rsidRPr="00A22E51">
              <w:rPr>
                <w:rFonts w:ascii="Source Sans Pro" w:hAnsi="Source Sans Pro" w:cstheme="minorHAnsi"/>
                <w:sz w:val="20"/>
                <w:szCs w:val="20"/>
              </w:rPr>
              <w:t xml:space="preserve">tożsamości </w:t>
            </w:r>
          </w:p>
        </w:tc>
        <w:tc>
          <w:tcPr>
            <w:tcW w:w="2929" w:type="pct"/>
            <w:hideMark/>
          </w:tcPr>
          <w:tbl>
            <w:tblPr>
              <w:tblStyle w:val="Tabela-Siatka"/>
              <w:tblW w:w="4714" w:type="dxa"/>
              <w:tblLook w:val="04A0" w:firstRow="1" w:lastRow="0" w:firstColumn="1" w:lastColumn="0" w:noHBand="0" w:noVBand="1"/>
            </w:tblPr>
            <w:tblGrid>
              <w:gridCol w:w="362"/>
              <w:gridCol w:w="362"/>
              <w:gridCol w:w="362"/>
              <w:gridCol w:w="362"/>
              <w:gridCol w:w="362"/>
              <w:gridCol w:w="363"/>
              <w:gridCol w:w="363"/>
              <w:gridCol w:w="363"/>
              <w:gridCol w:w="363"/>
              <w:gridCol w:w="363"/>
              <w:gridCol w:w="363"/>
              <w:gridCol w:w="363"/>
              <w:gridCol w:w="363"/>
            </w:tblGrid>
            <w:tr w:rsidR="00D41FD6" w:rsidRPr="00A22E51" w14:paraId="787FD93D" w14:textId="77777777" w:rsidTr="00A22E51">
              <w:trPr>
                <w:trHeight w:val="343"/>
              </w:trPr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6ABDA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C7D9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EC133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6948C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DA297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34BA0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931FC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F69EF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FEA6B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0B043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6C652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2FDCF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FD15E" w14:textId="77777777" w:rsidR="00D41FD6" w:rsidRPr="00A22E51" w:rsidRDefault="00D41FD6" w:rsidP="006C3A37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5BBDEE0C" w14:textId="77777777" w:rsidR="00D41FD6" w:rsidRPr="00A22E51" w:rsidRDefault="00D41FD6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A417BD" w:rsidRPr="00A22E51" w14:paraId="6DF1C601" w14:textId="77777777" w:rsidTr="00A22E51">
        <w:trPr>
          <w:trHeight w:val="302"/>
        </w:trPr>
        <w:tc>
          <w:tcPr>
            <w:tcW w:w="990" w:type="pct"/>
            <w:hideMark/>
          </w:tcPr>
          <w:p w14:paraId="70F18A67" w14:textId="77777777" w:rsidR="00D41FD6" w:rsidRPr="00A22E51" w:rsidRDefault="00D41FD6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7D5773CC" w14:textId="77777777" w:rsidR="00A417BD" w:rsidRPr="00A22E51" w:rsidRDefault="00A417BD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1F0245FC" w14:textId="77777777" w:rsidR="00A417BD" w:rsidRPr="00A22E51" w:rsidRDefault="00A417BD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3543852D" w14:textId="77777777" w:rsidR="00D41FD6" w:rsidRPr="00A22E51" w:rsidRDefault="00D41FD6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>wydanym przez:</w:t>
            </w:r>
          </w:p>
        </w:tc>
        <w:tc>
          <w:tcPr>
            <w:tcW w:w="4010" w:type="pct"/>
            <w:gridSpan w:val="2"/>
            <w:hideMark/>
          </w:tcPr>
          <w:p w14:paraId="7A58E4C3" w14:textId="77777777" w:rsidR="00A417BD" w:rsidRPr="00A22E51" w:rsidRDefault="00A417B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3F4D0FBD" w14:textId="77777777" w:rsidR="00A417BD" w:rsidRPr="00A22E51" w:rsidRDefault="00A417B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0A61AC17" w14:textId="77777777" w:rsidR="00A417BD" w:rsidRPr="00A22E51" w:rsidRDefault="00A417B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6013AD72" w14:textId="41050357" w:rsidR="00D41FD6" w:rsidRPr="00A22E51" w:rsidRDefault="00D41FD6" w:rsidP="00A22E51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>……</w:t>
            </w:r>
            <w:r w:rsidR="00A22E51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</w:t>
            </w:r>
            <w:r w:rsidRPr="00A22E51">
              <w:rPr>
                <w:rFonts w:ascii="Source Sans Pro" w:hAnsi="Source Sans Pro" w:cstheme="minorHAnsi"/>
                <w:sz w:val="20"/>
                <w:szCs w:val="20"/>
              </w:rPr>
              <w:t>………</w:t>
            </w:r>
            <w:r w:rsidR="00A417BD" w:rsidRPr="00A22E51">
              <w:rPr>
                <w:rFonts w:ascii="Source Sans Pro" w:hAnsi="Source Sans Pro" w:cstheme="minorHAnsi"/>
                <w:sz w:val="20"/>
                <w:szCs w:val="20"/>
              </w:rPr>
              <w:t>…</w:t>
            </w:r>
            <w:r w:rsidR="00A22E51">
              <w:rPr>
                <w:rFonts w:ascii="Source Sans Pro" w:hAnsi="Source Sans Pro" w:cstheme="minorHAnsi"/>
                <w:sz w:val="20"/>
                <w:szCs w:val="20"/>
              </w:rPr>
              <w:t>………………</w:t>
            </w:r>
          </w:p>
        </w:tc>
      </w:tr>
    </w:tbl>
    <w:p w14:paraId="6F45FB2A" w14:textId="77777777" w:rsidR="00D41FD6" w:rsidRPr="00A22E51" w:rsidRDefault="00D41FD6" w:rsidP="00E1500D">
      <w:pPr>
        <w:jc w:val="both"/>
        <w:rPr>
          <w:rFonts w:ascii="Source Sans Pro" w:hAnsi="Source Sans Pro"/>
          <w:sz w:val="20"/>
          <w:szCs w:val="20"/>
        </w:rPr>
      </w:pPr>
    </w:p>
    <w:p w14:paraId="16FA86DD" w14:textId="2E55DBDF" w:rsidR="00790B78" w:rsidRPr="00A22E51" w:rsidRDefault="00E1500D" w:rsidP="00DB2148">
      <w:pPr>
        <w:ind w:left="284"/>
        <w:jc w:val="both"/>
        <w:rPr>
          <w:rFonts w:ascii="Source Sans Pro" w:hAnsi="Source Sans Pro"/>
          <w:sz w:val="20"/>
          <w:szCs w:val="20"/>
        </w:rPr>
      </w:pPr>
      <w:r w:rsidRPr="00A22E51">
        <w:rPr>
          <w:rFonts w:ascii="Source Sans Pro" w:hAnsi="Source Sans Pro"/>
          <w:sz w:val="20"/>
          <w:szCs w:val="20"/>
        </w:rPr>
        <w:t xml:space="preserve">wyrażam zgodę na </w:t>
      </w:r>
      <w:r w:rsidR="00C26F90" w:rsidRPr="00A22E51">
        <w:rPr>
          <w:rFonts w:ascii="Source Sans Pro" w:hAnsi="Source Sans Pro"/>
          <w:sz w:val="20"/>
          <w:szCs w:val="20"/>
        </w:rPr>
        <w:t>pełnienie</w:t>
      </w:r>
      <w:r w:rsidR="00790B78" w:rsidRPr="00A22E51">
        <w:rPr>
          <w:rFonts w:ascii="Source Sans Pro" w:hAnsi="Source Sans Pro"/>
          <w:sz w:val="20"/>
          <w:szCs w:val="20"/>
        </w:rPr>
        <w:t xml:space="preserve"> funkcji</w:t>
      </w:r>
      <w:r w:rsidR="00DB2148">
        <w:rPr>
          <w:rFonts w:ascii="Source Sans Pro" w:hAnsi="Source Sans Pro"/>
          <w:sz w:val="20"/>
          <w:szCs w:val="20"/>
        </w:rPr>
        <w:t xml:space="preserve"> </w:t>
      </w:r>
      <w:r w:rsidR="00456A9A">
        <w:rPr>
          <w:rFonts w:ascii="Source Sans Pro" w:hAnsi="Source Sans Pro"/>
          <w:sz w:val="20"/>
          <w:szCs w:val="20"/>
        </w:rPr>
        <w:t xml:space="preserve">Członka/Członkini </w:t>
      </w:r>
      <w:r w:rsidR="00790B78" w:rsidRPr="00A22E51">
        <w:rPr>
          <w:rFonts w:ascii="Source Sans Pro" w:hAnsi="Source Sans Pro"/>
          <w:sz w:val="20"/>
          <w:szCs w:val="20"/>
        </w:rPr>
        <w:t>Zarządu</w:t>
      </w:r>
      <w:r w:rsidR="00507D2D">
        <w:rPr>
          <w:rFonts w:ascii="Source Sans Pro" w:hAnsi="Source Sans Pro"/>
          <w:sz w:val="20"/>
          <w:szCs w:val="20"/>
        </w:rPr>
        <w:t xml:space="preserve"> Fundacji PZU</w:t>
      </w:r>
      <w:r w:rsidR="00456A9A">
        <w:rPr>
          <w:rFonts w:ascii="Source Sans Pro" w:hAnsi="Source Sans Pro"/>
          <w:sz w:val="20"/>
          <w:szCs w:val="20"/>
        </w:rPr>
        <w:t>.</w:t>
      </w:r>
    </w:p>
    <w:tbl>
      <w:tblPr>
        <w:tblStyle w:val="PZUTabela"/>
        <w:tblpPr w:leftFromText="141" w:rightFromText="141" w:vertAnchor="text" w:horzAnchor="margin" w:tblpXSpec="center" w:tblpY="753"/>
        <w:tblW w:w="4712" w:type="pct"/>
        <w:tblInd w:w="0" w:type="dxa"/>
        <w:tblBorders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474"/>
        <w:gridCol w:w="4609"/>
      </w:tblGrid>
      <w:tr w:rsidR="007A489D" w:rsidRPr="00A22E51" w14:paraId="0D729605" w14:textId="77777777" w:rsidTr="007A4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9"/>
        </w:trPr>
        <w:tc>
          <w:tcPr>
            <w:tcW w:w="2463" w:type="pct"/>
            <w:tcBorders>
              <w:bottom w:val="none" w:sz="0" w:space="0" w:color="auto"/>
            </w:tcBorders>
            <w:shd w:val="clear" w:color="auto" w:fill="FFFFFF" w:themeFill="background1"/>
          </w:tcPr>
          <w:p w14:paraId="3A891296" w14:textId="77777777" w:rsidR="007A489D" w:rsidRPr="00A22E51" w:rsidRDefault="007A489D" w:rsidP="007A489D">
            <w:pPr>
              <w:pStyle w:val="PZUTabelatekstkolumnalewa"/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</w:pPr>
          </w:p>
          <w:p w14:paraId="379AD544" w14:textId="77777777" w:rsidR="007A489D" w:rsidRPr="00A22E51" w:rsidRDefault="007A489D" w:rsidP="007A489D">
            <w:pPr>
              <w:pStyle w:val="PZUTabelatekstkolumnalewa"/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  <w:t>……………………………………………………….</w:t>
            </w:r>
          </w:p>
          <w:p w14:paraId="49F46433" w14:textId="77777777" w:rsidR="007A489D" w:rsidRPr="00A22E51" w:rsidRDefault="007A489D" w:rsidP="007A489D">
            <w:pPr>
              <w:pStyle w:val="PZUTabelatekstkolumnalewa"/>
              <w:ind w:firstLine="483"/>
              <w:rPr>
                <w:rFonts w:ascii="Source Sans Pro" w:hAnsi="Source Sans Pro" w:cstheme="minorHAnsi"/>
                <w:b w:val="0"/>
                <w:i/>
                <w:color w:val="auto"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b w:val="0"/>
                <w:i/>
                <w:color w:val="auto"/>
                <w:sz w:val="20"/>
                <w:szCs w:val="20"/>
              </w:rPr>
              <w:t>(miejscowość i data)</w:t>
            </w:r>
          </w:p>
          <w:p w14:paraId="3FB4D1D8" w14:textId="77777777" w:rsidR="007A489D" w:rsidRPr="00A22E51" w:rsidRDefault="007A489D" w:rsidP="007A489D">
            <w:pPr>
              <w:pStyle w:val="PZUTabelatekstkolumnalewa"/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2537" w:type="pct"/>
            <w:tcBorders>
              <w:bottom w:val="none" w:sz="0" w:space="0" w:color="auto"/>
            </w:tcBorders>
            <w:shd w:val="clear" w:color="auto" w:fill="auto"/>
          </w:tcPr>
          <w:p w14:paraId="16E312BA" w14:textId="4663CFD9" w:rsidR="007A489D" w:rsidRPr="00A22E51" w:rsidRDefault="00A22E51" w:rsidP="007A489D">
            <w:pPr>
              <w:pStyle w:val="PZUTabelatekstkolumna"/>
              <w:jc w:val="right"/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</w:pPr>
            <w:r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  <w:t>……………………………………………………………</w:t>
            </w:r>
          </w:p>
          <w:p w14:paraId="20523972" w14:textId="77777777" w:rsidR="007A489D" w:rsidRPr="00A22E51" w:rsidRDefault="007A489D" w:rsidP="007A489D">
            <w:pPr>
              <w:pStyle w:val="PZUTabelatekstkolumna"/>
              <w:ind w:firstLine="2467"/>
              <w:rPr>
                <w:rFonts w:ascii="Source Sans Pro" w:hAnsi="Source Sans Pro" w:cstheme="minorHAnsi"/>
                <w:b w:val="0"/>
                <w:i/>
                <w:color w:val="auto"/>
                <w:sz w:val="20"/>
                <w:szCs w:val="20"/>
              </w:rPr>
            </w:pPr>
            <w:r w:rsidRPr="00A22E51">
              <w:rPr>
                <w:rFonts w:ascii="Source Sans Pro" w:hAnsi="Source Sans Pro" w:cstheme="minorHAnsi"/>
                <w:b w:val="0"/>
                <w:i/>
                <w:color w:val="auto"/>
                <w:sz w:val="20"/>
                <w:szCs w:val="20"/>
              </w:rPr>
              <w:t>(czytelny podpis)</w:t>
            </w:r>
          </w:p>
        </w:tc>
      </w:tr>
    </w:tbl>
    <w:p w14:paraId="44BAA7E1" w14:textId="77777777" w:rsidR="00790B78" w:rsidRPr="00A22E51" w:rsidRDefault="00790B78">
      <w:pPr>
        <w:rPr>
          <w:rFonts w:ascii="Source Sans Pro" w:hAnsi="Source Sans Pro"/>
          <w:sz w:val="20"/>
          <w:szCs w:val="20"/>
        </w:rPr>
      </w:pPr>
    </w:p>
    <w:p w14:paraId="6709A754" w14:textId="77777777" w:rsidR="00E1500D" w:rsidRDefault="00E1500D" w:rsidP="00E1500D">
      <w:pPr>
        <w:rPr>
          <w:rFonts w:ascii="Source Sans Pro" w:hAnsi="Source Sans Pro"/>
          <w:sz w:val="20"/>
          <w:szCs w:val="20"/>
        </w:rPr>
      </w:pPr>
    </w:p>
    <w:p w14:paraId="5F2BDE99" w14:textId="310781BA" w:rsidR="0035013B" w:rsidRPr="0035013B" w:rsidRDefault="0035013B" w:rsidP="0035013B">
      <w:pPr>
        <w:tabs>
          <w:tab w:val="left" w:pos="4251"/>
        </w:tabs>
        <w:rPr>
          <w:rFonts w:ascii="Source Sans Pro" w:hAnsi="Source Sans Pro"/>
          <w:sz w:val="20"/>
          <w:szCs w:val="20"/>
        </w:rPr>
      </w:pPr>
      <w:r>
        <w:rPr>
          <w:rFonts w:ascii="Source Sans Pro" w:hAnsi="Source Sans Pro"/>
          <w:sz w:val="20"/>
          <w:szCs w:val="20"/>
        </w:rPr>
        <w:tab/>
      </w:r>
    </w:p>
    <w:sectPr w:rsidR="0035013B" w:rsidRPr="0035013B" w:rsidSect="00EC0ED4">
      <w:headerReference w:type="default" r:id="rId11"/>
      <w:pgSz w:w="11906" w:h="16838"/>
      <w:pgMar w:top="1417" w:right="1417" w:bottom="1417" w:left="85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73FAF" w14:textId="77777777" w:rsidR="00AC1D7A" w:rsidRDefault="00AC1D7A" w:rsidP="002B6834">
      <w:pPr>
        <w:spacing w:after="0" w:line="240" w:lineRule="auto"/>
      </w:pPr>
      <w:r>
        <w:separator/>
      </w:r>
    </w:p>
  </w:endnote>
  <w:endnote w:type="continuationSeparator" w:id="0">
    <w:p w14:paraId="722E0191" w14:textId="77777777" w:rsidR="00AC1D7A" w:rsidRDefault="00AC1D7A" w:rsidP="002B6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549B2" w14:textId="77777777" w:rsidR="00AC1D7A" w:rsidRDefault="00AC1D7A" w:rsidP="002B6834">
      <w:pPr>
        <w:spacing w:after="0" w:line="240" w:lineRule="auto"/>
      </w:pPr>
      <w:r>
        <w:separator/>
      </w:r>
    </w:p>
  </w:footnote>
  <w:footnote w:type="continuationSeparator" w:id="0">
    <w:p w14:paraId="56033C77" w14:textId="77777777" w:rsidR="00AC1D7A" w:rsidRDefault="00AC1D7A" w:rsidP="002B6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CE646" w14:textId="1B893CC7" w:rsidR="00231823" w:rsidRDefault="00231823">
    <w:pPr>
      <w:pStyle w:val="Nagwek"/>
    </w:pPr>
  </w:p>
  <w:p w14:paraId="06C239A2" w14:textId="7AED567C" w:rsidR="00C96286" w:rsidRPr="00A22E51" w:rsidRDefault="00C96286" w:rsidP="00231823">
    <w:pPr>
      <w:spacing w:after="0" w:line="240" w:lineRule="auto"/>
      <w:rPr>
        <w:rFonts w:ascii="Source Sans Pro" w:eastAsia="Times New Roman" w:hAnsi="Source Sans Pro" w:cs="Tahoma"/>
        <w:b/>
        <w:color w:val="1E1E1E"/>
        <w:spacing w:val="4"/>
        <w:sz w:val="20"/>
        <w:szCs w:val="20"/>
        <w:lang w:eastAsia="pl-PL"/>
      </w:rPr>
    </w:pPr>
  </w:p>
  <w:p w14:paraId="6E0F8166" w14:textId="0497678A" w:rsidR="00BF0479" w:rsidRDefault="00EE60D3" w:rsidP="00EE60D3">
    <w:pPr>
      <w:spacing w:after="0"/>
    </w:pPr>
    <w:r w:rsidRPr="007A2F2E" w:rsidDel="00EE60D3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B763A"/>
    <w:multiLevelType w:val="hybridMultilevel"/>
    <w:tmpl w:val="A07E947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470435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00D"/>
    <w:rsid w:val="000012DB"/>
    <w:rsid w:val="00075DD5"/>
    <w:rsid w:val="000844A1"/>
    <w:rsid w:val="000D525D"/>
    <w:rsid w:val="000F263D"/>
    <w:rsid w:val="00110136"/>
    <w:rsid w:val="0016586D"/>
    <w:rsid w:val="001727DD"/>
    <w:rsid w:val="00187225"/>
    <w:rsid w:val="0019087A"/>
    <w:rsid w:val="001C10ED"/>
    <w:rsid w:val="001D64E1"/>
    <w:rsid w:val="001E53EF"/>
    <w:rsid w:val="002052AC"/>
    <w:rsid w:val="00207029"/>
    <w:rsid w:val="00231823"/>
    <w:rsid w:val="00254A8A"/>
    <w:rsid w:val="00265230"/>
    <w:rsid w:val="002B10DA"/>
    <w:rsid w:val="002B6834"/>
    <w:rsid w:val="002C0566"/>
    <w:rsid w:val="002D6312"/>
    <w:rsid w:val="0035013B"/>
    <w:rsid w:val="00362B6F"/>
    <w:rsid w:val="003B3B81"/>
    <w:rsid w:val="003B6B43"/>
    <w:rsid w:val="003B75C6"/>
    <w:rsid w:val="003C3C04"/>
    <w:rsid w:val="003C45F1"/>
    <w:rsid w:val="003C60ED"/>
    <w:rsid w:val="003C73C2"/>
    <w:rsid w:val="003E3DC4"/>
    <w:rsid w:val="00414918"/>
    <w:rsid w:val="00456A9A"/>
    <w:rsid w:val="00463CA2"/>
    <w:rsid w:val="004C7346"/>
    <w:rsid w:val="00507D2D"/>
    <w:rsid w:val="00515AE9"/>
    <w:rsid w:val="00530EC1"/>
    <w:rsid w:val="00532B4E"/>
    <w:rsid w:val="005409C0"/>
    <w:rsid w:val="00554342"/>
    <w:rsid w:val="00572711"/>
    <w:rsid w:val="005A72DB"/>
    <w:rsid w:val="005D53D4"/>
    <w:rsid w:val="005E2A98"/>
    <w:rsid w:val="005E4457"/>
    <w:rsid w:val="005F0350"/>
    <w:rsid w:val="0062761C"/>
    <w:rsid w:val="00644720"/>
    <w:rsid w:val="006C3A37"/>
    <w:rsid w:val="006C46A6"/>
    <w:rsid w:val="006D3E5C"/>
    <w:rsid w:val="006F5504"/>
    <w:rsid w:val="00713F44"/>
    <w:rsid w:val="0076296D"/>
    <w:rsid w:val="00766B96"/>
    <w:rsid w:val="00767CAE"/>
    <w:rsid w:val="007703B4"/>
    <w:rsid w:val="007717E6"/>
    <w:rsid w:val="00790B78"/>
    <w:rsid w:val="007A489D"/>
    <w:rsid w:val="007A772E"/>
    <w:rsid w:val="007B15AD"/>
    <w:rsid w:val="00802285"/>
    <w:rsid w:val="00830CB6"/>
    <w:rsid w:val="0085161A"/>
    <w:rsid w:val="00853110"/>
    <w:rsid w:val="00880A3C"/>
    <w:rsid w:val="00887D7A"/>
    <w:rsid w:val="00892785"/>
    <w:rsid w:val="008A7CEA"/>
    <w:rsid w:val="008D0CF5"/>
    <w:rsid w:val="0095332F"/>
    <w:rsid w:val="0095351B"/>
    <w:rsid w:val="0095597F"/>
    <w:rsid w:val="00972409"/>
    <w:rsid w:val="00977E14"/>
    <w:rsid w:val="00985301"/>
    <w:rsid w:val="00985F1A"/>
    <w:rsid w:val="009B57DA"/>
    <w:rsid w:val="00A22E51"/>
    <w:rsid w:val="00A417BD"/>
    <w:rsid w:val="00A4216B"/>
    <w:rsid w:val="00A42EEF"/>
    <w:rsid w:val="00A53BDC"/>
    <w:rsid w:val="00A62698"/>
    <w:rsid w:val="00A76F92"/>
    <w:rsid w:val="00A81BCE"/>
    <w:rsid w:val="00AB7D76"/>
    <w:rsid w:val="00AC1D7A"/>
    <w:rsid w:val="00AC4B0F"/>
    <w:rsid w:val="00AE7D43"/>
    <w:rsid w:val="00AF6AEC"/>
    <w:rsid w:val="00B50DBE"/>
    <w:rsid w:val="00BA7360"/>
    <w:rsid w:val="00BD4972"/>
    <w:rsid w:val="00BD7D57"/>
    <w:rsid w:val="00BF0479"/>
    <w:rsid w:val="00C26F90"/>
    <w:rsid w:val="00C862FC"/>
    <w:rsid w:val="00C87BB5"/>
    <w:rsid w:val="00C96286"/>
    <w:rsid w:val="00CE433C"/>
    <w:rsid w:val="00D12292"/>
    <w:rsid w:val="00D30001"/>
    <w:rsid w:val="00D41FD6"/>
    <w:rsid w:val="00D50186"/>
    <w:rsid w:val="00D60B3B"/>
    <w:rsid w:val="00D6644A"/>
    <w:rsid w:val="00D737BC"/>
    <w:rsid w:val="00D73C44"/>
    <w:rsid w:val="00DA1A1B"/>
    <w:rsid w:val="00DB2148"/>
    <w:rsid w:val="00DD7AD5"/>
    <w:rsid w:val="00DF7F1F"/>
    <w:rsid w:val="00E04AD1"/>
    <w:rsid w:val="00E1500D"/>
    <w:rsid w:val="00E159D6"/>
    <w:rsid w:val="00E42402"/>
    <w:rsid w:val="00E62E7B"/>
    <w:rsid w:val="00EC0ED4"/>
    <w:rsid w:val="00EC78F5"/>
    <w:rsid w:val="00ED3395"/>
    <w:rsid w:val="00EE60D3"/>
    <w:rsid w:val="00EF2E47"/>
    <w:rsid w:val="00EF3DE7"/>
    <w:rsid w:val="00F02217"/>
    <w:rsid w:val="00F50F36"/>
    <w:rsid w:val="00F54B5C"/>
    <w:rsid w:val="00F75AEE"/>
    <w:rsid w:val="00FA7FB1"/>
    <w:rsid w:val="00FC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F43402"/>
  <w15:docId w15:val="{BAFFB108-FE98-4F3E-8867-BD64941D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ZUTabelatekstkolumnalewa">
    <w:name w:val="PZU Tabela tekst kolumna lewa"/>
    <w:basedOn w:val="Normalny"/>
    <w:qFormat/>
    <w:rsid w:val="00E1500D"/>
    <w:pPr>
      <w:spacing w:after="0" w:line="200" w:lineRule="exact"/>
    </w:pPr>
    <w:rPr>
      <w:rFonts w:eastAsia="Calibri" w:cs="Tahoma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E1500D"/>
    <w:pPr>
      <w:spacing w:after="0" w:line="200" w:lineRule="exact"/>
    </w:pPr>
    <w:rPr>
      <w:rFonts w:eastAsia="Calibri" w:cs="Tahoma"/>
      <w:sz w:val="14"/>
      <w:szCs w:val="13"/>
    </w:rPr>
  </w:style>
  <w:style w:type="table" w:customStyle="1" w:styleId="PZUTabela">
    <w:name w:val="PZU Tabela"/>
    <w:basedOn w:val="Standardowy"/>
    <w:uiPriority w:val="99"/>
    <w:rsid w:val="00E1500D"/>
    <w:pPr>
      <w:spacing w:after="0" w:line="200" w:lineRule="exact"/>
    </w:pPr>
    <w:rPr>
      <w:rFonts w:eastAsia="Calibri" w:cs="Times New Roman"/>
      <w:sz w:val="14"/>
      <w:szCs w:val="20"/>
      <w:lang w:eastAsia="pl-PL"/>
    </w:rPr>
    <w:tblPr>
      <w:tblStyleRowBandSize w:val="1"/>
      <w:tblInd w:w="85" w:type="dxa"/>
      <w:tblBorders>
        <w:insideV w:val="single" w:sz="2" w:space="0" w:color="4BACC6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4BACC6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4BACC6" w:themeColor="accent5"/>
        </w:tcBorders>
      </w:tcPr>
    </w:tblStylePr>
    <w:tblStylePr w:type="band2Horz">
      <w:tblPr/>
      <w:tcPr>
        <w:shd w:val="clear" w:color="auto" w:fill="4F81BD" w:themeFill="accent1"/>
      </w:tcPr>
    </w:tblStylePr>
  </w:style>
  <w:style w:type="table" w:styleId="Tabela-Siatka">
    <w:name w:val="Table Grid"/>
    <w:basedOn w:val="Standardowy"/>
    <w:uiPriority w:val="59"/>
    <w:rsid w:val="00D41FD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B6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6834"/>
  </w:style>
  <w:style w:type="paragraph" w:styleId="Stopka">
    <w:name w:val="footer"/>
    <w:basedOn w:val="Normalny"/>
    <w:link w:val="StopkaZnak"/>
    <w:uiPriority w:val="99"/>
    <w:unhideWhenUsed/>
    <w:rsid w:val="002B6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6834"/>
  </w:style>
  <w:style w:type="paragraph" w:styleId="Tekstdymka">
    <w:name w:val="Balloon Text"/>
    <w:basedOn w:val="Normalny"/>
    <w:link w:val="TekstdymkaZnak"/>
    <w:uiPriority w:val="99"/>
    <w:semiHidden/>
    <w:unhideWhenUsed/>
    <w:rsid w:val="002B6834"/>
    <w:pPr>
      <w:spacing w:after="0"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6834"/>
    <w:rPr>
      <w:rFonts w:cs="Tahoma"/>
      <w:sz w:val="16"/>
      <w:szCs w:val="16"/>
    </w:rPr>
  </w:style>
  <w:style w:type="paragraph" w:customStyle="1" w:styleId="PZUTeksttytul">
    <w:name w:val="PZU Tekst tytul"/>
    <w:basedOn w:val="Normalny"/>
    <w:qFormat/>
    <w:rsid w:val="002B6834"/>
    <w:pPr>
      <w:spacing w:after="240" w:line="440" w:lineRule="exact"/>
    </w:pPr>
    <w:rPr>
      <w:rFonts w:eastAsia="Calibri" w:cs="Times New Roman"/>
      <w:color w:val="4BACC6" w:themeColor="accent5"/>
      <w:sz w:val="36"/>
      <w:szCs w:val="36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727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727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271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727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2711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790B78"/>
    <w:pPr>
      <w:ind w:left="720"/>
      <w:contextualSpacing/>
    </w:pPr>
  </w:style>
  <w:style w:type="paragraph" w:styleId="Poprawka">
    <w:name w:val="Revision"/>
    <w:hidden/>
    <w:uiPriority w:val="99"/>
    <w:semiHidden/>
    <w:rsid w:val="001658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9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ZU Theme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8BEE8F6496414CB8737E068FACE4BC" ma:contentTypeVersion="0" ma:contentTypeDescription="Utwórz nowy dokument." ma:contentTypeScope="" ma:versionID="41d8966bc465110278425fa1b119407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74A9E-9855-4676-9084-3E4D70E6B1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FD9E38-B16C-4A83-9462-A73A61D978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1FB8C4-E160-45C1-BE27-B28678111A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269D053-F6FA-4DE6-82B7-1ABFF040B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2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Idzikowska Agnieszka (Grupa PZU)</dc:creator>
  <cp:lastModifiedBy>Stolarczyk Adrianna (Fundacja PZU)</cp:lastModifiedBy>
  <cp:revision>8</cp:revision>
  <cp:lastPrinted>2026-04-17T09:14:00Z</cp:lastPrinted>
  <dcterms:created xsi:type="dcterms:W3CDTF">2026-06-08T13:31:00Z</dcterms:created>
  <dcterms:modified xsi:type="dcterms:W3CDTF">2026-10-28T09:32:00Z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0x010100C68BEE8F6496414CB8737E068FACE4BC</vt:lpwstr>
  </property>
  <property fmtid="{D5CDD505-2E9C-101B-9397-08002B2CF9AE}" pid="3" name="MSIP_Label_ad6fd914-8286-453e-8cdd-01ba4c22f429_Enabled">
    <vt:lpwstr>true</vt:lpwstr>
  </property>
  <property fmtid="{D5CDD505-2E9C-101B-9397-08002B2CF9AE}" pid="4" name="MSIP_Label_ad6fd914-8286-453e-8cdd-01ba4c22f429_SetDate">
    <vt:lpwstr>2025-10-23T07:55:42Z</vt:lpwstr>
  </property>
  <property fmtid="{D5CDD505-2E9C-101B-9397-08002B2CF9AE}" pid="5" name="MSIP_Label_ad6fd914-8286-453e-8cdd-01ba4c22f429_Method">
    <vt:lpwstr>Standard</vt:lpwstr>
  </property>
  <property fmtid="{D5CDD505-2E9C-101B-9397-08002B2CF9AE}" pid="6" name="MSIP_Label_ad6fd914-8286-453e-8cdd-01ba4c22f429_Name">
    <vt:lpwstr>Informacja chroniona</vt:lpwstr>
  </property>
  <property fmtid="{D5CDD505-2E9C-101B-9397-08002B2CF9AE}" pid="7" name="MSIP_Label_ad6fd914-8286-453e-8cdd-01ba4c22f429_SiteId">
    <vt:lpwstr>70494a27-b38e-4c71-aa33-8d5d48639f41</vt:lpwstr>
  </property>
  <property fmtid="{D5CDD505-2E9C-101B-9397-08002B2CF9AE}" pid="8" name="MSIP_Label_ad6fd914-8286-453e-8cdd-01ba4c22f429_ActionId">
    <vt:lpwstr>26e1d650-f296-4bcb-9444-7ab694d23151</vt:lpwstr>
  </property>
  <property fmtid="{D5CDD505-2E9C-101B-9397-08002B2CF9AE}" pid="9" name="MSIP_Label_ad6fd914-8286-453e-8cdd-01ba4c22f429_ContentBits">
    <vt:lpwstr>0</vt:lpwstr>
  </property>
</Properties>
</file>