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E1F10" w14:textId="77777777" w:rsidR="00D806B5" w:rsidRPr="007F486A" w:rsidRDefault="00D806B5" w:rsidP="0029799A">
      <w:pPr>
        <w:pStyle w:val="PZUTeksttytul"/>
        <w:spacing w:after="0"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681A9861" w14:textId="2FB25428" w:rsidR="00D806B5" w:rsidRPr="007F486A" w:rsidRDefault="003A1254" w:rsidP="003A1254">
      <w:pPr>
        <w:pStyle w:val="PZUTeksttytul"/>
        <w:tabs>
          <w:tab w:val="left" w:pos="9066"/>
        </w:tabs>
        <w:spacing w:after="0" w:line="276" w:lineRule="auto"/>
        <w:rPr>
          <w:rFonts w:ascii="Source Sans Pro" w:hAnsi="Source Sans Pro"/>
          <w:b/>
          <w:sz w:val="20"/>
          <w:szCs w:val="20"/>
          <w:lang w:val="pl-PL"/>
        </w:rPr>
      </w:pPr>
      <w:r>
        <w:rPr>
          <w:rFonts w:ascii="Source Sans Pro" w:hAnsi="Source Sans Pro"/>
          <w:b/>
          <w:sz w:val="20"/>
          <w:szCs w:val="20"/>
          <w:lang w:val="pl-PL"/>
        </w:rPr>
        <w:tab/>
      </w:r>
    </w:p>
    <w:p w14:paraId="5F54BB38" w14:textId="77777777" w:rsidR="00D806B5" w:rsidRPr="007F486A" w:rsidRDefault="00D806B5" w:rsidP="0029799A">
      <w:pPr>
        <w:pStyle w:val="PZUTeksttytul"/>
        <w:spacing w:after="0"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2D775F3F" w14:textId="447332BD" w:rsidR="00A94230" w:rsidRPr="007F486A" w:rsidRDefault="00D21CAA" w:rsidP="0029799A">
      <w:pPr>
        <w:pStyle w:val="PZUTeksttytul"/>
        <w:spacing w:after="0" w:line="276" w:lineRule="auto"/>
        <w:jc w:val="center"/>
        <w:rPr>
          <w:rFonts w:ascii="Source Sans Pro" w:hAnsi="Source Sans Pro"/>
          <w:b/>
          <w:sz w:val="24"/>
          <w:szCs w:val="24"/>
          <w:lang w:val="pl-PL"/>
        </w:rPr>
      </w:pPr>
      <w:r w:rsidRPr="007F486A">
        <w:rPr>
          <w:rFonts w:ascii="Source Sans Pro" w:hAnsi="Source Sans Pro"/>
          <w:b/>
          <w:sz w:val="24"/>
          <w:szCs w:val="24"/>
          <w:lang w:val="pl-PL"/>
        </w:rPr>
        <w:t xml:space="preserve">Oświadczenie o </w:t>
      </w:r>
      <w:r w:rsidR="004F5C01" w:rsidRPr="007F486A">
        <w:rPr>
          <w:rFonts w:ascii="Source Sans Pro" w:hAnsi="Source Sans Pro"/>
          <w:b/>
          <w:sz w:val="24"/>
          <w:szCs w:val="24"/>
          <w:lang w:val="pl-PL"/>
        </w:rPr>
        <w:t>członkostwie</w:t>
      </w:r>
      <w:r w:rsidR="003A4F1E" w:rsidRPr="007F486A">
        <w:rPr>
          <w:rFonts w:ascii="Source Sans Pro" w:hAnsi="Source Sans Pro"/>
          <w:b/>
          <w:sz w:val="24"/>
          <w:szCs w:val="24"/>
          <w:lang w:val="pl-PL"/>
        </w:rPr>
        <w:t xml:space="preserve"> w organach </w:t>
      </w:r>
    </w:p>
    <w:p w14:paraId="578DBEE4" w14:textId="77777777" w:rsidR="00642589" w:rsidRPr="007F486A" w:rsidRDefault="003A4F1E" w:rsidP="0029799A">
      <w:pPr>
        <w:pStyle w:val="PZUTeksttytul"/>
        <w:spacing w:after="0" w:line="276" w:lineRule="auto"/>
        <w:jc w:val="center"/>
        <w:rPr>
          <w:rFonts w:ascii="Source Sans Pro" w:hAnsi="Source Sans Pro"/>
          <w:b/>
          <w:sz w:val="24"/>
          <w:szCs w:val="24"/>
          <w:lang w:val="pl-PL"/>
        </w:rPr>
        <w:sectPr w:rsidR="00642589" w:rsidRPr="007F486A" w:rsidSect="00944E73">
          <w:headerReference w:type="first" r:id="rId11"/>
          <w:type w:val="continuous"/>
          <w:pgSz w:w="11906" w:h="16838" w:code="9"/>
          <w:pgMar w:top="2239" w:right="765" w:bottom="1134" w:left="765" w:header="284" w:footer="363" w:gutter="0"/>
          <w:cols w:space="708"/>
          <w:formProt w:val="0"/>
          <w:titlePg/>
          <w:docGrid w:linePitch="360"/>
        </w:sectPr>
      </w:pPr>
      <w:r w:rsidRPr="007F486A">
        <w:rPr>
          <w:rFonts w:ascii="Source Sans Pro" w:hAnsi="Source Sans Pro"/>
          <w:b/>
          <w:sz w:val="24"/>
          <w:szCs w:val="24"/>
          <w:lang w:val="pl-PL"/>
        </w:rPr>
        <w:t xml:space="preserve">zarządzających i nadzorujących </w:t>
      </w:r>
      <w:r w:rsidR="00F47861" w:rsidRPr="007F486A">
        <w:rPr>
          <w:rFonts w:ascii="Source Sans Pro" w:hAnsi="Source Sans Pro"/>
          <w:b/>
          <w:sz w:val="24"/>
          <w:szCs w:val="24"/>
          <w:lang w:val="pl-PL"/>
        </w:rPr>
        <w:t>spółek handlowych</w:t>
      </w:r>
    </w:p>
    <w:tbl>
      <w:tblPr>
        <w:tblStyle w:val="PZUTabela"/>
        <w:tblW w:w="4637" w:type="pct"/>
        <w:jc w:val="center"/>
        <w:tblInd w:w="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368"/>
        <w:gridCol w:w="1255"/>
      </w:tblGrid>
      <w:tr w:rsidR="00D76246" w:rsidRPr="007F486A" w14:paraId="1A5D7F90" w14:textId="77777777" w:rsidTr="00A52F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8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48DCB82A" w14:textId="77777777" w:rsidR="00D21CAA" w:rsidRPr="007F486A" w:rsidRDefault="00D21CAA" w:rsidP="00634975">
            <w:pPr>
              <w:pStyle w:val="PZUTabelanaglowek"/>
              <w:rPr>
                <w:rFonts w:ascii="Source Sans Pro" w:hAnsi="Source Sans Pro"/>
                <w:sz w:val="20"/>
                <w:szCs w:val="20"/>
              </w:rPr>
            </w:pPr>
          </w:p>
          <w:p w14:paraId="5692082F" w14:textId="77777777" w:rsidR="00A52FB3" w:rsidRPr="007F486A" w:rsidRDefault="00A52FB3" w:rsidP="00634975">
            <w:pPr>
              <w:pStyle w:val="PZUTabelanaglowek"/>
              <w:rPr>
                <w:rFonts w:ascii="Source Sans Pro" w:hAnsi="Source Sans Pro"/>
                <w:sz w:val="20"/>
                <w:szCs w:val="20"/>
              </w:rPr>
            </w:pPr>
          </w:p>
          <w:p w14:paraId="73E103D9" w14:textId="77777777" w:rsidR="00A52FB3" w:rsidRPr="007F486A" w:rsidRDefault="00A52FB3" w:rsidP="00634975">
            <w:pPr>
              <w:pStyle w:val="PZUTabelanaglowek"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A926B1" w:rsidRPr="007F486A" w14:paraId="0C52AC9E" w14:textId="77777777" w:rsidTr="00A52FB3">
        <w:tblPrEx>
          <w:tblCellMar>
            <w:top w:w="57" w:type="dxa"/>
            <w:bottom w:w="57" w:type="dxa"/>
          </w:tblCellMar>
        </w:tblPrEx>
        <w:trPr>
          <w:trHeight w:val="203"/>
          <w:jc w:val="center"/>
        </w:trPr>
        <w:tc>
          <w:tcPr>
            <w:tcW w:w="43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E8FF" w:themeFill="accent6" w:themeFillTint="1A"/>
          </w:tcPr>
          <w:p w14:paraId="0FF3882A" w14:textId="6D48E612" w:rsidR="00A926B1" w:rsidRPr="007F486A" w:rsidRDefault="003A4F1E" w:rsidP="00257E66">
            <w:pPr>
              <w:pStyle w:val="PZUTabelatekstkolumna"/>
              <w:numPr>
                <w:ilvl w:val="0"/>
                <w:numId w:val="17"/>
              </w:numPr>
              <w:ind w:left="341" w:hanging="284"/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Czy pełni Pan/Pani funkcje w organach zarządzających lub nadzorujących </w:t>
            </w:r>
            <w:r w:rsidR="006B633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fundacji lub 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spó</w:t>
            </w:r>
            <w:r w:rsidR="0056122F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łe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k handlow</w:t>
            </w:r>
            <w:r w:rsidR="0056122F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ych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?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B665D" w14:textId="77777777" w:rsidR="00A926B1" w:rsidRPr="007F486A" w:rsidRDefault="00A926B1" w:rsidP="00A926B1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 xml:space="preserve">TAK </w:t>
            </w:r>
            <w:sdt>
              <w:sdtPr>
                <w:rPr>
                  <w:rFonts w:ascii="Source Sans Pro" w:hAnsi="Source Sans Pro" w:cstheme="minorHAnsi"/>
                  <w:sz w:val="20"/>
                  <w:szCs w:val="20"/>
                </w:rPr>
                <w:id w:val="1213469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F486A">
                  <w:rPr>
                    <w:rFonts w:ascii="Source Sans Pro" w:eastAsia="MS Gothic" w:hAnsi="Source Sans Pro" w:cstheme="minorHAnsi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926B1" w:rsidRPr="007F486A" w14:paraId="20049D57" w14:textId="77777777" w:rsidTr="00A52FB3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2"/>
          <w:jc w:val="center"/>
        </w:trPr>
        <w:tc>
          <w:tcPr>
            <w:tcW w:w="4348" w:type="pct"/>
            <w:vMerge/>
            <w:tcBorders>
              <w:left w:val="single" w:sz="4" w:space="0" w:color="auto"/>
              <w:bottom w:val="single" w:sz="4" w:space="0" w:color="002346" w:themeColor="accent6"/>
              <w:right w:val="single" w:sz="4" w:space="0" w:color="auto"/>
            </w:tcBorders>
            <w:shd w:val="clear" w:color="auto" w:fill="D2E8FF" w:themeFill="accent6" w:themeFillTint="1A"/>
          </w:tcPr>
          <w:p w14:paraId="5AB4F107" w14:textId="77777777" w:rsidR="00A926B1" w:rsidRPr="007F486A" w:rsidRDefault="00A926B1" w:rsidP="00C37E1E">
            <w:pPr>
              <w:pStyle w:val="PZUTabelatekstkolumna"/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002346" w:themeColor="accent6"/>
              <w:right w:val="single" w:sz="4" w:space="0" w:color="auto"/>
            </w:tcBorders>
            <w:shd w:val="clear" w:color="auto" w:fill="FFFFFF" w:themeFill="background1"/>
          </w:tcPr>
          <w:p w14:paraId="6A8F8C42" w14:textId="77777777" w:rsidR="00A926B1" w:rsidRPr="007F486A" w:rsidRDefault="00A926B1" w:rsidP="00C37E1E">
            <w:pPr>
              <w:pStyle w:val="PZUTabelatekstkolumna"/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 xml:space="preserve">NIE </w:t>
            </w:r>
            <w:sdt>
              <w:sdtPr>
                <w:rPr>
                  <w:rFonts w:ascii="Source Sans Pro" w:hAnsi="Source Sans Pro" w:cstheme="minorHAnsi"/>
                  <w:sz w:val="20"/>
                  <w:szCs w:val="20"/>
                </w:rPr>
                <w:id w:val="-1108812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F486A">
                  <w:rPr>
                    <w:rFonts w:ascii="Source Sans Pro" w:eastAsia="MS Gothic" w:hAnsi="Source Sans Pro" w:cstheme="minorHAnsi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926B1" w:rsidRPr="007F486A" w14:paraId="75DD0FD4" w14:textId="77777777" w:rsidTr="00A52FB3">
        <w:tblPrEx>
          <w:tblCellMar>
            <w:top w:w="57" w:type="dxa"/>
            <w:bottom w:w="57" w:type="dxa"/>
          </w:tblCellMar>
        </w:tblPrEx>
        <w:trPr>
          <w:trHeight w:val="61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8FF" w:themeFill="accent6" w:themeFillTint="1A"/>
          </w:tcPr>
          <w:p w14:paraId="6C14D284" w14:textId="2386722B" w:rsidR="00A926B1" w:rsidRPr="007F486A" w:rsidRDefault="00A926B1" w:rsidP="00F47861">
            <w:pPr>
              <w:pStyle w:val="PZUTabelatekstkolumna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 odpowiedzi twierdzącej na powyższe pytanie, </w:t>
            </w:r>
            <w:r w:rsidR="003A4F1E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prosimy o podanie poniżej nazwy</w:t>
            </w:r>
            <w:r w:rsidR="006B633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fundacji lub</w:t>
            </w:r>
            <w:r w:rsidR="008264FC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(</w:t>
            </w:r>
            <w:r w:rsidR="003A4F1E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firmy</w:t>
            </w:r>
            <w:r w:rsidR="008264FC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) </w:t>
            </w:r>
            <w:r w:rsidR="003A4F1E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spółki/spółek, formy prawnej, adresu siedziby, przedmiotu</w:t>
            </w:r>
            <w:r w:rsidR="00F47861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działalności </w:t>
            </w:r>
            <w:r w:rsidR="003A4F1E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przedsiębiorstwa oraz rodzaju pełnionej funkcji.</w:t>
            </w:r>
          </w:p>
        </w:tc>
      </w:tr>
      <w:tr w:rsidR="00B744A9" w:rsidRPr="007F486A" w14:paraId="3B0FE0BC" w14:textId="77777777" w:rsidTr="00A52FB3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2346" w:themeColor="accent6"/>
              <w:right w:val="single" w:sz="4" w:space="0" w:color="auto"/>
            </w:tcBorders>
            <w:shd w:val="clear" w:color="auto" w:fill="FFFFFF" w:themeFill="background1"/>
          </w:tcPr>
          <w:p w14:paraId="3CB53E36" w14:textId="77777777" w:rsidR="00B744A9" w:rsidRPr="007F486A" w:rsidRDefault="00B744A9" w:rsidP="00B744A9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02083BF" w14:textId="64833BA3" w:rsidR="00B744A9" w:rsidRPr="007F486A" w:rsidRDefault="00B744A9" w:rsidP="00B744A9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  <w:r w:rsidR="00091A55">
              <w:rPr>
                <w:rFonts w:ascii="Source Sans Pro" w:hAnsi="Source Sans Pro" w:cstheme="minorHAnsi"/>
                <w:sz w:val="20"/>
                <w:szCs w:val="20"/>
              </w:rPr>
              <w:t>…..</w:t>
            </w:r>
          </w:p>
          <w:p w14:paraId="4A6AFFF7" w14:textId="77777777" w:rsidR="00B744A9" w:rsidRPr="007F486A" w:rsidRDefault="00B744A9" w:rsidP="00B744A9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5EA8ECF" w14:textId="39E76006" w:rsidR="00B744A9" w:rsidRPr="007F486A" w:rsidRDefault="00B744A9" w:rsidP="00B744A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 w:rsidR="00091A55">
              <w:rPr>
                <w:rFonts w:ascii="Source Sans Pro" w:hAnsi="Source Sans Pro" w:cstheme="minorHAnsi"/>
                <w:sz w:val="20"/>
                <w:szCs w:val="20"/>
              </w:rPr>
              <w:t>…..</w:t>
            </w:r>
          </w:p>
          <w:p w14:paraId="12755A24" w14:textId="77777777" w:rsidR="00B744A9" w:rsidRPr="007F486A" w:rsidRDefault="00B744A9" w:rsidP="00B744A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B744A9" w:rsidRPr="007F486A" w14:paraId="3F01DC78" w14:textId="77777777" w:rsidTr="00A52FB3">
        <w:tblPrEx>
          <w:tblCellMar>
            <w:top w:w="57" w:type="dxa"/>
            <w:bottom w:w="57" w:type="dxa"/>
          </w:tblCellMar>
        </w:tblPrEx>
        <w:trPr>
          <w:trHeight w:val="210"/>
          <w:jc w:val="center"/>
        </w:trPr>
        <w:tc>
          <w:tcPr>
            <w:tcW w:w="43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E8FF" w:themeFill="accent6" w:themeFillTint="1A"/>
          </w:tcPr>
          <w:p w14:paraId="6B2D54FA" w14:textId="5E73B172" w:rsidR="00B744A9" w:rsidRPr="007F486A" w:rsidRDefault="00F47861" w:rsidP="00257E66">
            <w:pPr>
              <w:pStyle w:val="PZUTabelatekstkolumna"/>
              <w:numPr>
                <w:ilvl w:val="0"/>
                <w:numId w:val="17"/>
              </w:numPr>
              <w:ind w:left="341" w:hanging="284"/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Czy w związku z pełnieniem funkcji w organach zarządzających lub nadzorujących </w:t>
            </w:r>
            <w:r w:rsidR="00281F10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</w:r>
            <w:r w:rsidR="006B633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fundacji lub 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spółek handlowych kiedykolwiek nie uzyskał/uzyskała Pan/Pani absolutorium z pełnionej funkcji?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1DC01" w14:textId="77777777" w:rsidR="00B744A9" w:rsidRPr="007F486A" w:rsidRDefault="00B744A9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 xml:space="preserve">TAK </w:t>
            </w:r>
            <w:sdt>
              <w:sdtPr>
                <w:rPr>
                  <w:rFonts w:ascii="Source Sans Pro" w:hAnsi="Source Sans Pro" w:cstheme="minorHAnsi"/>
                  <w:sz w:val="20"/>
                  <w:szCs w:val="20"/>
                </w:rPr>
                <w:id w:val="998854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F486A">
                  <w:rPr>
                    <w:rFonts w:ascii="Source Sans Pro" w:eastAsia="MS Gothic" w:hAnsi="Source Sans Pro" w:cstheme="minorHAnsi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744A9" w:rsidRPr="007F486A" w14:paraId="7C01AE08" w14:textId="77777777" w:rsidTr="00A52FB3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0"/>
          <w:jc w:val="center"/>
        </w:trPr>
        <w:tc>
          <w:tcPr>
            <w:tcW w:w="4348" w:type="pct"/>
            <w:vMerge/>
            <w:tcBorders>
              <w:left w:val="single" w:sz="4" w:space="0" w:color="auto"/>
              <w:bottom w:val="single" w:sz="4" w:space="0" w:color="002346" w:themeColor="accent6"/>
              <w:right w:val="single" w:sz="4" w:space="0" w:color="auto"/>
            </w:tcBorders>
            <w:shd w:val="clear" w:color="auto" w:fill="D2E8FF" w:themeFill="accent6" w:themeFillTint="1A"/>
          </w:tcPr>
          <w:p w14:paraId="4573B3B9" w14:textId="77777777" w:rsidR="00B744A9" w:rsidRPr="007F486A" w:rsidRDefault="00B744A9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002346" w:themeColor="accent6"/>
              <w:right w:val="single" w:sz="4" w:space="0" w:color="auto"/>
            </w:tcBorders>
            <w:shd w:val="clear" w:color="auto" w:fill="FFFFFF" w:themeFill="background1"/>
          </w:tcPr>
          <w:p w14:paraId="02C288AB" w14:textId="77777777" w:rsidR="00B744A9" w:rsidRPr="007F486A" w:rsidRDefault="00B744A9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 xml:space="preserve">NIE </w:t>
            </w:r>
            <w:sdt>
              <w:sdtPr>
                <w:rPr>
                  <w:rFonts w:ascii="Source Sans Pro" w:hAnsi="Source Sans Pro" w:cstheme="minorHAnsi"/>
                  <w:sz w:val="20"/>
                  <w:szCs w:val="20"/>
                </w:rPr>
                <w:id w:val="-1210338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F486A">
                  <w:rPr>
                    <w:rFonts w:ascii="Source Sans Pro" w:eastAsia="MS Gothic" w:hAnsi="Source Sans Pro" w:cstheme="minorHAnsi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82C97" w:rsidRPr="007F486A" w14:paraId="770F05CB" w14:textId="77777777" w:rsidTr="00A52FB3">
        <w:tblPrEx>
          <w:tblCellMar>
            <w:top w:w="57" w:type="dxa"/>
            <w:bottom w:w="57" w:type="dxa"/>
          </w:tblCellMar>
        </w:tblPrEx>
        <w:trPr>
          <w:trHeight w:val="75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8FF" w:themeFill="accent6" w:themeFillTint="1A"/>
          </w:tcPr>
          <w:p w14:paraId="677E65AA" w14:textId="4EE7126F" w:rsidR="00E82C97" w:rsidRPr="007F486A" w:rsidRDefault="00F47861" w:rsidP="00F47861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W przypadku odpowiedzi twierdzącej na powyższe pytanie, prosimy o podanie poniżej nazwy</w:t>
            </w:r>
            <w:r w:rsidR="006B633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fundacji lub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</w:t>
            </w:r>
            <w:r w:rsidR="001A77BB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firmy/spółki/spółek, 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formy prawnej, adresu siedziby, przedmiotu przedsiębiorstwa oraz rodzaju pełnionej funkcji jak również wskazanie przyczyny dla których nie zostało udzielone absolutorium.</w:t>
            </w:r>
          </w:p>
        </w:tc>
      </w:tr>
      <w:tr w:rsidR="00C37E1E" w:rsidRPr="007F486A" w14:paraId="0E117C66" w14:textId="77777777" w:rsidTr="00A52FB3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7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E3130" w14:textId="77777777" w:rsidR="00E82C97" w:rsidRPr="007F486A" w:rsidRDefault="00E82C97" w:rsidP="00E82C97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691BC67" w14:textId="1FEBC920" w:rsidR="00E82C97" w:rsidRPr="007F486A" w:rsidRDefault="00E82C97" w:rsidP="00E82C97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</w:t>
            </w:r>
            <w:r w:rsidR="00091A55">
              <w:rPr>
                <w:rFonts w:ascii="Source Sans Pro" w:hAnsi="Source Sans Pro" w:cstheme="minorHAnsi"/>
                <w:sz w:val="20"/>
                <w:szCs w:val="20"/>
              </w:rPr>
              <w:t>……..</w:t>
            </w:r>
          </w:p>
          <w:p w14:paraId="0FF59D94" w14:textId="77777777" w:rsidR="00E82C97" w:rsidRPr="007F486A" w:rsidRDefault="00E82C97" w:rsidP="00E82C97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CAAE84B" w14:textId="275CCF9E" w:rsidR="00E82C97" w:rsidRPr="007F486A" w:rsidRDefault="00E82C97" w:rsidP="00E82C97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  <w:r w:rsidR="00091A55">
              <w:rPr>
                <w:rFonts w:ascii="Source Sans Pro" w:hAnsi="Source Sans Pro" w:cstheme="minorHAnsi"/>
                <w:sz w:val="20"/>
                <w:szCs w:val="20"/>
              </w:rPr>
              <w:t>…...</w:t>
            </w:r>
          </w:p>
          <w:p w14:paraId="239E618F" w14:textId="77777777" w:rsidR="00C37E1E" w:rsidRPr="007F486A" w:rsidRDefault="00C37E1E" w:rsidP="00C322F4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9F1CC1" w:rsidRPr="007F486A" w14:paraId="16869DB9" w14:textId="77777777" w:rsidTr="00A52FB3">
        <w:tblPrEx>
          <w:tblCellMar>
            <w:top w:w="57" w:type="dxa"/>
            <w:bottom w:w="57" w:type="dxa"/>
          </w:tblCellMar>
        </w:tblPrEx>
        <w:trPr>
          <w:trHeight w:val="10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FFFFFF" w:themeColor="background1"/>
              <w:right w:val="single" w:sz="4" w:space="0" w:color="auto"/>
            </w:tcBorders>
            <w:shd w:val="clear" w:color="auto" w:fill="FFFFFF" w:themeFill="background1"/>
          </w:tcPr>
          <w:p w14:paraId="4FDE198A" w14:textId="77777777" w:rsidR="009F1CC1" w:rsidRPr="007F486A" w:rsidRDefault="009F1CC1" w:rsidP="00C322F4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7002B6" w:rsidRPr="007F486A" w14:paraId="634B0EAC" w14:textId="77777777" w:rsidTr="00A52FB3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75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8CD6" w14:textId="77777777" w:rsidR="007002B6" w:rsidRPr="007F486A" w:rsidRDefault="007002B6" w:rsidP="007002B6">
            <w:pPr>
              <w:pStyle w:val="PZUTabelatekstkolumnalewa"/>
              <w:jc w:val="right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0F0C449" w14:textId="77777777" w:rsidR="007002B6" w:rsidRPr="007F486A" w:rsidRDefault="007002B6" w:rsidP="007002B6">
            <w:pPr>
              <w:pStyle w:val="PZUTabelatekstkolumna"/>
              <w:jc w:val="right"/>
              <w:rPr>
                <w:rFonts w:ascii="Source Sans Pro" w:hAnsi="Source Sans Pro" w:cstheme="minorHAnsi"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1FA6F67E" w14:textId="77777777" w:rsidR="007002B6" w:rsidRPr="007F486A" w:rsidRDefault="007002B6" w:rsidP="007002B6">
            <w:pPr>
              <w:pStyle w:val="PZUTabelatekstkolumna"/>
              <w:jc w:val="right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3A4F1E"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data i </w:t>
            </w:r>
            <w:r w:rsidRPr="007F486A">
              <w:rPr>
                <w:rFonts w:ascii="Source Sans Pro" w:hAnsi="Source Sans Pro" w:cstheme="minorHAnsi"/>
                <w:i/>
                <w:sz w:val="20"/>
                <w:szCs w:val="20"/>
              </w:rPr>
              <w:t>czytelny podpis)</w:t>
            </w:r>
          </w:p>
        </w:tc>
      </w:tr>
    </w:tbl>
    <w:p w14:paraId="517EC096" w14:textId="77777777" w:rsidR="003E0694" w:rsidRPr="007F486A" w:rsidRDefault="003E0694" w:rsidP="00BE023A">
      <w:pPr>
        <w:rPr>
          <w:rFonts w:ascii="Source Sans Pro" w:hAnsi="Source Sans Pro"/>
          <w:sz w:val="20"/>
          <w:szCs w:val="20"/>
          <w:lang w:val="en-US"/>
        </w:rPr>
      </w:pPr>
    </w:p>
    <w:sectPr w:rsidR="003E0694" w:rsidRPr="007F486A" w:rsidSect="00642589">
      <w:headerReference w:type="default" r:id="rId12"/>
      <w:headerReference w:type="first" r:id="rId13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4C245" w14:textId="77777777" w:rsidR="00341DFF" w:rsidRDefault="00341DFF" w:rsidP="006F2D7E">
      <w:pPr>
        <w:spacing w:line="240" w:lineRule="auto"/>
      </w:pPr>
      <w:r>
        <w:separator/>
      </w:r>
    </w:p>
  </w:endnote>
  <w:endnote w:type="continuationSeparator" w:id="0">
    <w:p w14:paraId="0AD82E67" w14:textId="77777777" w:rsidR="00341DFF" w:rsidRDefault="00341DFF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5C986" w14:textId="77777777" w:rsidR="00341DFF" w:rsidRDefault="00341DFF" w:rsidP="006F2D7E">
      <w:pPr>
        <w:spacing w:line="240" w:lineRule="auto"/>
      </w:pPr>
      <w:r>
        <w:separator/>
      </w:r>
    </w:p>
  </w:footnote>
  <w:footnote w:type="continuationSeparator" w:id="0">
    <w:p w14:paraId="0AB35BE3" w14:textId="77777777" w:rsidR="00341DFF" w:rsidRDefault="00341DFF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8D2AC" w14:textId="77777777" w:rsidR="004410AC" w:rsidRPr="007F486A" w:rsidRDefault="004410AC" w:rsidP="004410AC">
    <w:pPr>
      <w:spacing w:line="240" w:lineRule="auto"/>
      <w:rPr>
        <w:rFonts w:ascii="Source Sans Pro" w:eastAsia="Times New Roman" w:hAnsi="Source Sans Pro" w:cs="Tahoma"/>
        <w:b/>
        <w:color w:val="1E1E1E"/>
        <w:sz w:val="20"/>
        <w:szCs w:val="20"/>
        <w:lang w:eastAsia="pl-PL"/>
      </w:rPr>
    </w:pPr>
  </w:p>
  <w:p w14:paraId="78153104" w14:textId="538ADDEC" w:rsidR="00A926B1" w:rsidRPr="004410AC" w:rsidRDefault="00A926B1" w:rsidP="00364156">
    <w:pPr>
      <w:pStyle w:val="PZUTeksttytul"/>
      <w:spacing w:before="240" w:after="0" w:line="240" w:lineRule="auto"/>
      <w:contextualSpacing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38C5" w14:textId="77777777" w:rsidR="00A926B1" w:rsidRDefault="00A926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8F427" w14:textId="77777777" w:rsidR="00A926B1" w:rsidRDefault="00A926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C67992"/>
    <w:multiLevelType w:val="hybridMultilevel"/>
    <w:tmpl w:val="4104B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321576">
    <w:abstractNumId w:val="12"/>
  </w:num>
  <w:num w:numId="2" w16cid:durableId="753430886">
    <w:abstractNumId w:val="9"/>
  </w:num>
  <w:num w:numId="3" w16cid:durableId="1639996442">
    <w:abstractNumId w:val="13"/>
  </w:num>
  <w:num w:numId="4" w16cid:durableId="1173953659">
    <w:abstractNumId w:val="2"/>
  </w:num>
  <w:num w:numId="5" w16cid:durableId="1227423962">
    <w:abstractNumId w:val="4"/>
  </w:num>
  <w:num w:numId="6" w16cid:durableId="735665136">
    <w:abstractNumId w:val="7"/>
  </w:num>
  <w:num w:numId="7" w16cid:durableId="783689550">
    <w:abstractNumId w:val="6"/>
  </w:num>
  <w:num w:numId="8" w16cid:durableId="493031461">
    <w:abstractNumId w:val="5"/>
  </w:num>
  <w:num w:numId="9" w16cid:durableId="1944026920">
    <w:abstractNumId w:val="11"/>
  </w:num>
  <w:num w:numId="10" w16cid:durableId="548226876">
    <w:abstractNumId w:val="3"/>
  </w:num>
  <w:num w:numId="11" w16cid:durableId="170141112">
    <w:abstractNumId w:val="10"/>
  </w:num>
  <w:num w:numId="12" w16cid:durableId="1864587141">
    <w:abstractNumId w:val="16"/>
  </w:num>
  <w:num w:numId="13" w16cid:durableId="616529560">
    <w:abstractNumId w:val="1"/>
  </w:num>
  <w:num w:numId="14" w16cid:durableId="1581452379">
    <w:abstractNumId w:val="0"/>
  </w:num>
  <w:num w:numId="15" w16cid:durableId="116413142">
    <w:abstractNumId w:val="15"/>
  </w:num>
  <w:num w:numId="16" w16cid:durableId="527987214">
    <w:abstractNumId w:val="8"/>
  </w:num>
  <w:num w:numId="17" w16cid:durableId="19022534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3395F"/>
    <w:rsid w:val="00041580"/>
    <w:rsid w:val="000438DB"/>
    <w:rsid w:val="0004537D"/>
    <w:rsid w:val="00047E83"/>
    <w:rsid w:val="000520CD"/>
    <w:rsid w:val="0006639D"/>
    <w:rsid w:val="0007488D"/>
    <w:rsid w:val="00085C64"/>
    <w:rsid w:val="00091A55"/>
    <w:rsid w:val="000B3047"/>
    <w:rsid w:val="000C7F4C"/>
    <w:rsid w:val="000D04B8"/>
    <w:rsid w:val="000D2B41"/>
    <w:rsid w:val="00107F46"/>
    <w:rsid w:val="001248F4"/>
    <w:rsid w:val="00124920"/>
    <w:rsid w:val="001440E2"/>
    <w:rsid w:val="00152E0B"/>
    <w:rsid w:val="001727DD"/>
    <w:rsid w:val="00182A22"/>
    <w:rsid w:val="00187225"/>
    <w:rsid w:val="001910F3"/>
    <w:rsid w:val="001A77BB"/>
    <w:rsid w:val="001B0598"/>
    <w:rsid w:val="001C596E"/>
    <w:rsid w:val="001C6FE1"/>
    <w:rsid w:val="001D26CB"/>
    <w:rsid w:val="001D5965"/>
    <w:rsid w:val="001F6F4D"/>
    <w:rsid w:val="00215FAA"/>
    <w:rsid w:val="00223F3D"/>
    <w:rsid w:val="00233C07"/>
    <w:rsid w:val="00257E66"/>
    <w:rsid w:val="00275BF3"/>
    <w:rsid w:val="00275D9D"/>
    <w:rsid w:val="002810B0"/>
    <w:rsid w:val="00281F10"/>
    <w:rsid w:val="00284B01"/>
    <w:rsid w:val="0029500F"/>
    <w:rsid w:val="0029799A"/>
    <w:rsid w:val="002B62DD"/>
    <w:rsid w:val="002C1110"/>
    <w:rsid w:val="002D33FE"/>
    <w:rsid w:val="002E218F"/>
    <w:rsid w:val="0030091D"/>
    <w:rsid w:val="00314E1A"/>
    <w:rsid w:val="00315CF0"/>
    <w:rsid w:val="00321D6F"/>
    <w:rsid w:val="00325D98"/>
    <w:rsid w:val="00341A2A"/>
    <w:rsid w:val="00341DFF"/>
    <w:rsid w:val="00363DDC"/>
    <w:rsid w:val="00364156"/>
    <w:rsid w:val="00366726"/>
    <w:rsid w:val="00372256"/>
    <w:rsid w:val="00375170"/>
    <w:rsid w:val="003816FD"/>
    <w:rsid w:val="00381CAF"/>
    <w:rsid w:val="00390305"/>
    <w:rsid w:val="003A1254"/>
    <w:rsid w:val="003A4F1E"/>
    <w:rsid w:val="003B49C0"/>
    <w:rsid w:val="003B7942"/>
    <w:rsid w:val="003C61FA"/>
    <w:rsid w:val="003D2296"/>
    <w:rsid w:val="003E0694"/>
    <w:rsid w:val="003F76FA"/>
    <w:rsid w:val="00416110"/>
    <w:rsid w:val="004410AC"/>
    <w:rsid w:val="0044639E"/>
    <w:rsid w:val="004628DC"/>
    <w:rsid w:val="00462FA5"/>
    <w:rsid w:val="00467F72"/>
    <w:rsid w:val="00471147"/>
    <w:rsid w:val="004859A7"/>
    <w:rsid w:val="00487F90"/>
    <w:rsid w:val="00496F8A"/>
    <w:rsid w:val="004B152D"/>
    <w:rsid w:val="004C100F"/>
    <w:rsid w:val="004D1D6D"/>
    <w:rsid w:val="004F5C01"/>
    <w:rsid w:val="005143DA"/>
    <w:rsid w:val="00531AF7"/>
    <w:rsid w:val="00537D17"/>
    <w:rsid w:val="005429E2"/>
    <w:rsid w:val="00544DDD"/>
    <w:rsid w:val="0056122F"/>
    <w:rsid w:val="005612E8"/>
    <w:rsid w:val="00571289"/>
    <w:rsid w:val="00571BBE"/>
    <w:rsid w:val="005816B2"/>
    <w:rsid w:val="0058295F"/>
    <w:rsid w:val="005928E3"/>
    <w:rsid w:val="00596100"/>
    <w:rsid w:val="005A21EE"/>
    <w:rsid w:val="005A2BCA"/>
    <w:rsid w:val="005A2C39"/>
    <w:rsid w:val="005B77D0"/>
    <w:rsid w:val="005C45A8"/>
    <w:rsid w:val="005D037E"/>
    <w:rsid w:val="005D3FFD"/>
    <w:rsid w:val="005D7A12"/>
    <w:rsid w:val="005E3BA9"/>
    <w:rsid w:val="005F3B97"/>
    <w:rsid w:val="005F4E38"/>
    <w:rsid w:val="00607834"/>
    <w:rsid w:val="00614180"/>
    <w:rsid w:val="00624832"/>
    <w:rsid w:val="0063429A"/>
    <w:rsid w:val="00634975"/>
    <w:rsid w:val="006421AE"/>
    <w:rsid w:val="00642589"/>
    <w:rsid w:val="00667D06"/>
    <w:rsid w:val="00670119"/>
    <w:rsid w:val="006738B0"/>
    <w:rsid w:val="00685D47"/>
    <w:rsid w:val="006879F4"/>
    <w:rsid w:val="006906F0"/>
    <w:rsid w:val="006938BE"/>
    <w:rsid w:val="00697594"/>
    <w:rsid w:val="00697795"/>
    <w:rsid w:val="006A6CD6"/>
    <w:rsid w:val="006B633A"/>
    <w:rsid w:val="006C3043"/>
    <w:rsid w:val="006D4B21"/>
    <w:rsid w:val="006D79E0"/>
    <w:rsid w:val="006E089E"/>
    <w:rsid w:val="006F2D7E"/>
    <w:rsid w:val="007002B6"/>
    <w:rsid w:val="00703D4F"/>
    <w:rsid w:val="007308BB"/>
    <w:rsid w:val="00732CB3"/>
    <w:rsid w:val="00761B30"/>
    <w:rsid w:val="00767CAE"/>
    <w:rsid w:val="007717E6"/>
    <w:rsid w:val="0077503D"/>
    <w:rsid w:val="00794205"/>
    <w:rsid w:val="007A1859"/>
    <w:rsid w:val="007A32FD"/>
    <w:rsid w:val="007C4475"/>
    <w:rsid w:val="007C59EB"/>
    <w:rsid w:val="007D7DF9"/>
    <w:rsid w:val="007E41FE"/>
    <w:rsid w:val="007E5F3D"/>
    <w:rsid w:val="007F486A"/>
    <w:rsid w:val="00814C5D"/>
    <w:rsid w:val="008264FC"/>
    <w:rsid w:val="00830CB6"/>
    <w:rsid w:val="00840FD6"/>
    <w:rsid w:val="00844449"/>
    <w:rsid w:val="008463FB"/>
    <w:rsid w:val="0085032C"/>
    <w:rsid w:val="00853A9A"/>
    <w:rsid w:val="00855A22"/>
    <w:rsid w:val="0085777F"/>
    <w:rsid w:val="00857C52"/>
    <w:rsid w:val="0086002E"/>
    <w:rsid w:val="0086102A"/>
    <w:rsid w:val="008708FD"/>
    <w:rsid w:val="00871252"/>
    <w:rsid w:val="00882657"/>
    <w:rsid w:val="00885CB8"/>
    <w:rsid w:val="00887312"/>
    <w:rsid w:val="00893471"/>
    <w:rsid w:val="00896A2D"/>
    <w:rsid w:val="008A531E"/>
    <w:rsid w:val="008A5D5F"/>
    <w:rsid w:val="008A6A44"/>
    <w:rsid w:val="008C10F7"/>
    <w:rsid w:val="008F38C1"/>
    <w:rsid w:val="00900F4A"/>
    <w:rsid w:val="009020F0"/>
    <w:rsid w:val="00911BB2"/>
    <w:rsid w:val="00916966"/>
    <w:rsid w:val="009256C5"/>
    <w:rsid w:val="00931ADB"/>
    <w:rsid w:val="00934F9B"/>
    <w:rsid w:val="00943658"/>
    <w:rsid w:val="00944408"/>
    <w:rsid w:val="00944E73"/>
    <w:rsid w:val="009564A9"/>
    <w:rsid w:val="0095706C"/>
    <w:rsid w:val="009701E6"/>
    <w:rsid w:val="00977654"/>
    <w:rsid w:val="00977F65"/>
    <w:rsid w:val="0098130B"/>
    <w:rsid w:val="00983280"/>
    <w:rsid w:val="009A1EC0"/>
    <w:rsid w:val="009B1779"/>
    <w:rsid w:val="009B1856"/>
    <w:rsid w:val="009C3827"/>
    <w:rsid w:val="009C4C78"/>
    <w:rsid w:val="009D0216"/>
    <w:rsid w:val="009D1F1B"/>
    <w:rsid w:val="009D7E4D"/>
    <w:rsid w:val="009E64C1"/>
    <w:rsid w:val="009F1CC1"/>
    <w:rsid w:val="009F40FB"/>
    <w:rsid w:val="00A0501B"/>
    <w:rsid w:val="00A12540"/>
    <w:rsid w:val="00A23AFB"/>
    <w:rsid w:val="00A23D42"/>
    <w:rsid w:val="00A52FB3"/>
    <w:rsid w:val="00A53C70"/>
    <w:rsid w:val="00A60C24"/>
    <w:rsid w:val="00A623AB"/>
    <w:rsid w:val="00A62698"/>
    <w:rsid w:val="00A64D10"/>
    <w:rsid w:val="00A6548F"/>
    <w:rsid w:val="00A741F6"/>
    <w:rsid w:val="00A766D7"/>
    <w:rsid w:val="00A926B1"/>
    <w:rsid w:val="00A94230"/>
    <w:rsid w:val="00AB2B00"/>
    <w:rsid w:val="00AC3671"/>
    <w:rsid w:val="00AD42A4"/>
    <w:rsid w:val="00AE23D1"/>
    <w:rsid w:val="00AE517B"/>
    <w:rsid w:val="00AF1126"/>
    <w:rsid w:val="00AF1A9A"/>
    <w:rsid w:val="00AF380B"/>
    <w:rsid w:val="00AF4E63"/>
    <w:rsid w:val="00AF64B4"/>
    <w:rsid w:val="00B04FA8"/>
    <w:rsid w:val="00B12A40"/>
    <w:rsid w:val="00B13151"/>
    <w:rsid w:val="00B15253"/>
    <w:rsid w:val="00B221F2"/>
    <w:rsid w:val="00B245FB"/>
    <w:rsid w:val="00B2653F"/>
    <w:rsid w:val="00B40FFF"/>
    <w:rsid w:val="00B41163"/>
    <w:rsid w:val="00B53F81"/>
    <w:rsid w:val="00B564C9"/>
    <w:rsid w:val="00B6421D"/>
    <w:rsid w:val="00B67717"/>
    <w:rsid w:val="00B744A9"/>
    <w:rsid w:val="00B847A3"/>
    <w:rsid w:val="00B91629"/>
    <w:rsid w:val="00B92C29"/>
    <w:rsid w:val="00BC70EE"/>
    <w:rsid w:val="00BD4972"/>
    <w:rsid w:val="00BE023A"/>
    <w:rsid w:val="00BE0796"/>
    <w:rsid w:val="00C15BF4"/>
    <w:rsid w:val="00C322F4"/>
    <w:rsid w:val="00C37E1E"/>
    <w:rsid w:val="00C700B8"/>
    <w:rsid w:val="00C86D67"/>
    <w:rsid w:val="00C87248"/>
    <w:rsid w:val="00C9716F"/>
    <w:rsid w:val="00CA5DB2"/>
    <w:rsid w:val="00CC7DA0"/>
    <w:rsid w:val="00CF5528"/>
    <w:rsid w:val="00D21CAA"/>
    <w:rsid w:val="00D24571"/>
    <w:rsid w:val="00D40A9D"/>
    <w:rsid w:val="00D4499E"/>
    <w:rsid w:val="00D55A60"/>
    <w:rsid w:val="00D64E61"/>
    <w:rsid w:val="00D654EC"/>
    <w:rsid w:val="00D655DC"/>
    <w:rsid w:val="00D76246"/>
    <w:rsid w:val="00D806B5"/>
    <w:rsid w:val="00DA0989"/>
    <w:rsid w:val="00DA1A1B"/>
    <w:rsid w:val="00DA3607"/>
    <w:rsid w:val="00DA6500"/>
    <w:rsid w:val="00DB0255"/>
    <w:rsid w:val="00DC3BE4"/>
    <w:rsid w:val="00DC6ED2"/>
    <w:rsid w:val="00DD03E4"/>
    <w:rsid w:val="00DD4D31"/>
    <w:rsid w:val="00DD7719"/>
    <w:rsid w:val="00DD79C4"/>
    <w:rsid w:val="00E10B95"/>
    <w:rsid w:val="00E1250C"/>
    <w:rsid w:val="00E27A0F"/>
    <w:rsid w:val="00E27A8E"/>
    <w:rsid w:val="00E31355"/>
    <w:rsid w:val="00E32FFF"/>
    <w:rsid w:val="00E344B9"/>
    <w:rsid w:val="00E40389"/>
    <w:rsid w:val="00E41112"/>
    <w:rsid w:val="00E42402"/>
    <w:rsid w:val="00E44ABB"/>
    <w:rsid w:val="00E529A4"/>
    <w:rsid w:val="00E52D78"/>
    <w:rsid w:val="00E611F3"/>
    <w:rsid w:val="00E653AC"/>
    <w:rsid w:val="00E7788F"/>
    <w:rsid w:val="00E82C97"/>
    <w:rsid w:val="00E97A27"/>
    <w:rsid w:val="00EB0AA9"/>
    <w:rsid w:val="00EB74CD"/>
    <w:rsid w:val="00EC6712"/>
    <w:rsid w:val="00EC7703"/>
    <w:rsid w:val="00ED63B4"/>
    <w:rsid w:val="00EF05F6"/>
    <w:rsid w:val="00F0352C"/>
    <w:rsid w:val="00F1023F"/>
    <w:rsid w:val="00F1700D"/>
    <w:rsid w:val="00F47861"/>
    <w:rsid w:val="00F50F36"/>
    <w:rsid w:val="00F73F99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2B0DF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paragraph" w:styleId="Poprawka">
    <w:name w:val="Revision"/>
    <w:hidden/>
    <w:uiPriority w:val="99"/>
    <w:semiHidden/>
    <w:rsid w:val="00D4499E"/>
    <w:rPr>
      <w:rFonts w:ascii="Tahoma" w:hAnsi="Tahoma"/>
      <w:spacing w:val="4"/>
      <w:sz w:val="18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B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B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BF3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B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BF3"/>
    <w:rPr>
      <w:rFonts w:ascii="Tahoma" w:hAnsi="Tahoma"/>
      <w:b/>
      <w:bCs/>
      <w:spacing w:val="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DA6CBF-8468-4F98-B99E-B2DF521D54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9DF973-DFD2-4C28-BDB7-1AE6586B0B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65475F-E686-43B6-8DC9-4824F3379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D1A1767-01C7-44F7-BF99-19C0794D94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2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Czarnecka Aneta (Grupa PZU)</cp:lastModifiedBy>
  <cp:revision>3</cp:revision>
  <cp:lastPrinted>2026-04-17T09:13:00Z</cp:lastPrinted>
  <dcterms:created xsi:type="dcterms:W3CDTF">2026-06-08T13:30:00Z</dcterms:created>
  <dcterms:modified xsi:type="dcterms:W3CDTF">2026-06-08T13:31:00Z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2025-10-23T07:53:41Z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34c67427-6280-4b06-99e8-a6cc4f4c68b0</vt:lpwstr>
  </property>
  <property fmtid="{D5CDD505-2E9C-101B-9397-08002B2CF9AE}" pid="9" name="MSIP_Label_ad6fd914-8286-453e-8cdd-01ba4c22f429_ContentBits">
    <vt:lpwstr>0</vt:lpwstr>
  </property>
</Properties>
</file>