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52208" w14:textId="77777777" w:rsidR="00047A6D" w:rsidRPr="00165660" w:rsidRDefault="00047A6D" w:rsidP="008C10F7">
      <w:pPr>
        <w:pStyle w:val="PZUTeksttytul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33DC46F7" w14:textId="00EC322D" w:rsidR="00A963D0" w:rsidRPr="00D611B0" w:rsidRDefault="003E1E5F" w:rsidP="00D611B0">
      <w:pPr>
        <w:pStyle w:val="PZUTeksttytul"/>
        <w:jc w:val="center"/>
        <w:rPr>
          <w:rFonts w:ascii="Source Sans Pro" w:hAnsi="Source Sans Pro"/>
          <w:b/>
          <w:sz w:val="24"/>
          <w:szCs w:val="24"/>
          <w:lang w:val="pl-PL"/>
        </w:rPr>
      </w:pPr>
      <w:r w:rsidRPr="00165660">
        <w:rPr>
          <w:rFonts w:ascii="Source Sans Pro" w:hAnsi="Source Sans Pro"/>
          <w:b/>
          <w:sz w:val="24"/>
          <w:szCs w:val="24"/>
          <w:lang w:val="pl-PL"/>
        </w:rPr>
        <w:t>Oświadczenie o niekaralności</w:t>
      </w:r>
    </w:p>
    <w:p w14:paraId="7226A7DE" w14:textId="004DA797" w:rsidR="00A963D0" w:rsidRPr="00165660" w:rsidRDefault="00A963D0" w:rsidP="00D611B0">
      <w:pPr>
        <w:pStyle w:val="PZUTeksttytul"/>
        <w:tabs>
          <w:tab w:val="center" w:pos="5188"/>
          <w:tab w:val="left" w:pos="9441"/>
        </w:tabs>
        <w:rPr>
          <w:rFonts w:ascii="Source Sans Pro" w:hAnsi="Source Sans Pro"/>
          <w:b/>
          <w:sz w:val="20"/>
          <w:szCs w:val="20"/>
        </w:rPr>
        <w:sectPr w:rsidR="00A963D0" w:rsidRPr="00165660" w:rsidSect="00944E73">
          <w:headerReference w:type="first" r:id="rId11"/>
          <w:type w:val="continuous"/>
          <w:pgSz w:w="11906" w:h="16838" w:code="9"/>
          <w:pgMar w:top="2239" w:right="765" w:bottom="1134" w:left="765" w:header="284" w:footer="363" w:gutter="0"/>
          <w:cols w:space="708"/>
          <w:formProt w:val="0"/>
          <w:titlePg/>
          <w:docGrid w:linePitch="360"/>
        </w:sectPr>
      </w:pPr>
    </w:p>
    <w:tbl>
      <w:tblPr>
        <w:tblStyle w:val="PZUTabela"/>
        <w:tblW w:w="4637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381"/>
        <w:gridCol w:w="1512"/>
        <w:gridCol w:w="5724"/>
      </w:tblGrid>
      <w:tr w:rsidR="00D76246" w:rsidRPr="00165660" w14:paraId="54BCB0E1" w14:textId="77777777" w:rsidTr="00AE3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tcW w:w="1238" w:type="pct"/>
            <w:tcBorders>
              <w:left w:val="single" w:sz="2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03AA2526" w14:textId="77777777" w:rsidR="00D76246" w:rsidRPr="00165660" w:rsidRDefault="00D21CAA" w:rsidP="00C9716F">
            <w:pPr>
              <w:pStyle w:val="PZUTabelatekstkolumnalewa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Ja</w:t>
            </w:r>
            <w:r w:rsidR="001B6360" w:rsidRPr="00165660"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,</w:t>
            </w:r>
            <w:r w:rsidRPr="00165660"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 xml:space="preserve"> niżej podpisany/a</w:t>
            </w:r>
          </w:p>
        </w:tc>
        <w:tc>
          <w:tcPr>
            <w:tcW w:w="3762" w:type="pct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FFFFFF" w:themeColor="background1"/>
            </w:tcBorders>
            <w:shd w:val="clear" w:color="auto" w:fill="auto"/>
            <w:vAlign w:val="bottom"/>
          </w:tcPr>
          <w:p w14:paraId="315FCC9E" w14:textId="4CD6FC3F" w:rsidR="00D76246" w:rsidRPr="00165660" w:rsidRDefault="00165660" w:rsidP="00AE397F">
            <w:pPr>
              <w:pStyle w:val="PZUTabelatekstkolumna"/>
              <w:jc w:val="center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br/>
            </w:r>
          </w:p>
          <w:p w14:paraId="43398A83" w14:textId="6ADE45CC" w:rsidR="00D21CAA" w:rsidRPr="00165660" w:rsidRDefault="00D21CAA" w:rsidP="00AE397F">
            <w:pPr>
              <w:pStyle w:val="PZUTabelatekstkolumna"/>
              <w:jc w:val="center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11839783" w14:textId="77777777" w:rsidR="00D21CAA" w:rsidRPr="00165660" w:rsidRDefault="00D21CAA" w:rsidP="00AE397F">
            <w:pPr>
              <w:pStyle w:val="PZUTabelatekstkolumna"/>
              <w:jc w:val="center"/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b w:val="0"/>
                <w:i/>
                <w:color w:val="auto"/>
                <w:sz w:val="20"/>
                <w:szCs w:val="20"/>
              </w:rPr>
              <w:t>( imię i nazwisko)</w:t>
            </w:r>
          </w:p>
          <w:p w14:paraId="005840DB" w14:textId="77777777" w:rsidR="00AE397F" w:rsidRPr="00165660" w:rsidRDefault="00AE397F" w:rsidP="00AE397F">
            <w:pPr>
              <w:pStyle w:val="PZUTabelatekstkolumna"/>
              <w:jc w:val="center"/>
              <w:rPr>
                <w:rFonts w:ascii="Source Sans Pro" w:hAnsi="Source Sans Pro" w:cstheme="minorHAnsi"/>
                <w:b w:val="0"/>
                <w:color w:val="auto"/>
                <w:sz w:val="20"/>
                <w:szCs w:val="20"/>
              </w:rPr>
            </w:pPr>
          </w:p>
        </w:tc>
      </w:tr>
      <w:tr w:rsidR="00D76246" w:rsidRPr="00165660" w14:paraId="7D24E6CA" w14:textId="77777777" w:rsidTr="00AE397F">
        <w:tblPrEx>
          <w:tblCellMar>
            <w:top w:w="57" w:type="dxa"/>
            <w:bottom w:w="57" w:type="dxa"/>
          </w:tblCellMar>
        </w:tblPrEx>
        <w:trPr>
          <w:trHeight w:val="306"/>
        </w:trPr>
        <w:tc>
          <w:tcPr>
            <w:tcW w:w="1238" w:type="pct"/>
            <w:tcBorders>
              <w:top w:val="single" w:sz="4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  <w:vAlign w:val="top"/>
          </w:tcPr>
          <w:p w14:paraId="65DA7EBB" w14:textId="77777777" w:rsidR="00D76246" w:rsidRPr="00165660" w:rsidRDefault="00D21CAA" w:rsidP="00D21CAA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sz w:val="20"/>
                <w:szCs w:val="20"/>
              </w:rPr>
              <w:t>zamieszkały/a</w:t>
            </w:r>
          </w:p>
        </w:tc>
        <w:tc>
          <w:tcPr>
            <w:tcW w:w="3762" w:type="pct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auto"/>
            <w:vAlign w:val="bottom"/>
          </w:tcPr>
          <w:p w14:paraId="0A3CAFBE" w14:textId="6C2883D7" w:rsidR="00D76246" w:rsidRPr="00165660" w:rsidRDefault="00D21CAA" w:rsidP="00AE397F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552EBD66" w14:textId="77777777" w:rsidR="00D21CAA" w:rsidRPr="00165660" w:rsidRDefault="00D21CAA" w:rsidP="00AE397F">
            <w:pPr>
              <w:pStyle w:val="PZUTabelatekstkolumna"/>
              <w:jc w:val="center"/>
              <w:rPr>
                <w:rFonts w:ascii="Source Sans Pro" w:hAnsi="Source Sans Pro" w:cstheme="minorHAnsi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i/>
                <w:sz w:val="20"/>
                <w:szCs w:val="20"/>
              </w:rPr>
              <w:t>(adres zamieszkania)</w:t>
            </w:r>
          </w:p>
        </w:tc>
      </w:tr>
      <w:tr w:rsidR="00D76246" w:rsidRPr="00165660" w14:paraId="1688980F" w14:textId="77777777" w:rsidTr="00DA098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22"/>
        </w:trPr>
        <w:tc>
          <w:tcPr>
            <w:tcW w:w="2024" w:type="pct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0BB6D370" w14:textId="77777777" w:rsidR="00D76246" w:rsidRPr="00165660" w:rsidRDefault="001B6360" w:rsidP="00A0731D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165660">
              <w:rPr>
                <w:rFonts w:ascii="Source Sans Pro" w:hAnsi="Source Sans Pro" w:cstheme="minorHAnsi"/>
                <w:sz w:val="20"/>
                <w:szCs w:val="20"/>
              </w:rPr>
              <w:t xml:space="preserve">legitymujący/a </w:t>
            </w:r>
            <w:r w:rsidR="00D21CAA" w:rsidRPr="00165660">
              <w:rPr>
                <w:rFonts w:ascii="Source Sans Pro" w:hAnsi="Source Sans Pro" w:cstheme="minorHAnsi"/>
                <w:sz w:val="20"/>
                <w:szCs w:val="20"/>
              </w:rPr>
              <w:t xml:space="preserve">się </w:t>
            </w:r>
            <w:r w:rsidR="00A0731D" w:rsidRPr="00165660">
              <w:rPr>
                <w:rFonts w:ascii="Source Sans Pro" w:hAnsi="Source Sans Pro" w:cstheme="minorHAnsi"/>
                <w:sz w:val="20"/>
                <w:szCs w:val="20"/>
              </w:rPr>
              <w:t>dokumentem tożsamości</w:t>
            </w:r>
            <w:r w:rsidR="00D21CAA" w:rsidRPr="00165660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976" w:type="pct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auto"/>
          </w:tcPr>
          <w:tbl>
            <w:tblPr>
              <w:tblStyle w:val="Tabela-Siatka"/>
              <w:tblW w:w="4940" w:type="dxa"/>
              <w:tblLayout w:type="fixed"/>
              <w:tblLook w:val="04A0" w:firstRow="1" w:lastRow="0" w:firstColumn="1" w:lastColumn="0" w:noHBand="0" w:noVBand="1"/>
            </w:tblPr>
            <w:tblGrid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</w:tblGrid>
            <w:tr w:rsidR="00A0731D" w:rsidRPr="00165660" w14:paraId="1C3D02F7" w14:textId="77777777" w:rsidTr="00A0731D">
              <w:trPr>
                <w:trHeight w:val="340"/>
              </w:trPr>
              <w:tc>
                <w:tcPr>
                  <w:tcW w:w="380" w:type="dxa"/>
                </w:tcPr>
                <w:p w14:paraId="7FDA337E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70F677BC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A5C5704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038307B4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54CB304C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1208BE63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747C8938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68A91E74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3B0244BF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61142FD9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5E7C7737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67F65B96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0" w:type="dxa"/>
                </w:tcPr>
                <w:p w14:paraId="712464D4" w14:textId="77777777" w:rsidR="00A0731D" w:rsidRPr="00165660" w:rsidRDefault="00A0731D" w:rsidP="005816B2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</w:tbl>
          <w:p w14:paraId="6BA79193" w14:textId="77777777" w:rsidR="00D76246" w:rsidRPr="00165660" w:rsidRDefault="00D76246" w:rsidP="005816B2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165660" w14:paraId="27AC5128" w14:textId="77777777" w:rsidTr="00DA0989">
        <w:tblPrEx>
          <w:tblCellMar>
            <w:top w:w="57" w:type="dxa"/>
            <w:bottom w:w="57" w:type="dxa"/>
          </w:tblCellMar>
        </w:tblPrEx>
        <w:trPr>
          <w:trHeight w:val="300"/>
        </w:trPr>
        <w:tc>
          <w:tcPr>
            <w:tcW w:w="1238" w:type="pc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FFFFFF" w:themeFill="background1"/>
          </w:tcPr>
          <w:p w14:paraId="113E4168" w14:textId="77777777" w:rsidR="00D76246" w:rsidRPr="00165660" w:rsidRDefault="00C322F4" w:rsidP="00DD7719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165660">
              <w:rPr>
                <w:rFonts w:ascii="Source Sans Pro" w:hAnsi="Source Sans Pro" w:cstheme="minorHAnsi"/>
                <w:sz w:val="20"/>
                <w:szCs w:val="20"/>
              </w:rPr>
              <w:t>wydanym przez:</w:t>
            </w:r>
          </w:p>
        </w:tc>
        <w:tc>
          <w:tcPr>
            <w:tcW w:w="3762" w:type="pct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auto"/>
          </w:tcPr>
          <w:p w14:paraId="1C5FF0F9" w14:textId="50AB2BB1" w:rsidR="00D76246" w:rsidRPr="00165660" w:rsidRDefault="00C322F4" w:rsidP="00DD771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165660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</w:t>
            </w:r>
            <w:r w:rsidR="00165660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C322F4" w:rsidRPr="00165660" w14:paraId="33119ED8" w14:textId="77777777" w:rsidTr="00DA098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6"/>
        </w:trPr>
        <w:tc>
          <w:tcPr>
            <w:tcW w:w="5000" w:type="pct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FFFFFF" w:themeFill="background1"/>
          </w:tcPr>
          <w:p w14:paraId="18B23710" w14:textId="77777777" w:rsidR="00DA0989" w:rsidRPr="00165660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7F717E3" w14:textId="77777777" w:rsidR="00DA0989" w:rsidRPr="00165660" w:rsidRDefault="00DA0989" w:rsidP="00DA0989">
            <w:pPr>
              <w:pStyle w:val="PZUTabelatekstkolumna"/>
              <w:spacing w:line="360" w:lineRule="auto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778A105" w14:textId="687E2644" w:rsidR="00C322F4" w:rsidRPr="00165660" w:rsidRDefault="00C322F4" w:rsidP="005010F6">
            <w:pPr>
              <w:pStyle w:val="PZUTabelatekstkolumna"/>
              <w:spacing w:line="360" w:lineRule="auto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  <w:r w:rsidRPr="00CF7EF8">
              <w:rPr>
                <w:rFonts w:ascii="Source Sans Pro" w:hAnsi="Source Sans Pro" w:cstheme="minorHAnsi"/>
                <w:sz w:val="20"/>
                <w:szCs w:val="20"/>
              </w:rPr>
              <w:t>świadomy/</w:t>
            </w:r>
            <w:r w:rsidR="009D593D" w:rsidRPr="00CF7EF8">
              <w:rPr>
                <w:rFonts w:ascii="Source Sans Pro" w:hAnsi="Source Sans Pro" w:cstheme="minorHAnsi"/>
                <w:sz w:val="20"/>
                <w:szCs w:val="20"/>
              </w:rPr>
              <w:t>-</w:t>
            </w:r>
            <w:r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a odpowiedzialności karnej wynikającej z art. 233 § </w:t>
            </w:r>
            <w:r w:rsidR="00565146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1 </w:t>
            </w:r>
            <w:r w:rsidR="00AF3BFA">
              <w:rPr>
                <w:rFonts w:ascii="Source Sans Pro" w:hAnsi="Source Sans Pro" w:cstheme="minorHAnsi"/>
                <w:sz w:val="20"/>
                <w:szCs w:val="20"/>
              </w:rPr>
              <w:t>K</w:t>
            </w:r>
            <w:r w:rsidR="001F43B0" w:rsidRPr="00CF7EF8">
              <w:rPr>
                <w:rFonts w:ascii="Source Sans Pro" w:hAnsi="Source Sans Pro" w:cstheme="minorHAnsi"/>
                <w:sz w:val="20"/>
                <w:szCs w:val="20"/>
              </w:rPr>
              <w:t>odeksu k</w:t>
            </w:r>
            <w:r w:rsidRPr="00CF7EF8">
              <w:rPr>
                <w:rFonts w:ascii="Source Sans Pro" w:hAnsi="Source Sans Pro" w:cstheme="minorHAnsi"/>
                <w:sz w:val="20"/>
                <w:szCs w:val="20"/>
              </w:rPr>
              <w:t>arnego oświadczam</w:t>
            </w:r>
            <w:r w:rsidR="009A2F9F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, iż </w:t>
            </w:r>
            <w:r w:rsidR="00565146" w:rsidRPr="00CF7EF8">
              <w:rPr>
                <w:rFonts w:ascii="Source Sans Pro" w:hAnsi="Source Sans Pro" w:cstheme="minorHAnsi"/>
                <w:sz w:val="20"/>
                <w:szCs w:val="20"/>
              </w:rPr>
              <w:t>posiadam pełną zdolność do czynności prawnych</w:t>
            </w:r>
            <w:r w:rsidR="007213B7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 i</w:t>
            </w:r>
            <w:r w:rsidR="00345BA1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 nie byłe</w:t>
            </w:r>
            <w:r w:rsidR="009D593D" w:rsidRPr="00CF7EF8">
              <w:rPr>
                <w:rFonts w:ascii="Source Sans Pro" w:hAnsi="Source Sans Pro" w:cstheme="minorHAnsi"/>
                <w:sz w:val="20"/>
                <w:szCs w:val="20"/>
              </w:rPr>
              <w:t>m</w:t>
            </w:r>
            <w:r w:rsidR="00345BA1" w:rsidRPr="00CF7EF8">
              <w:rPr>
                <w:rFonts w:ascii="Source Sans Pro" w:hAnsi="Source Sans Pro" w:cstheme="minorHAnsi"/>
                <w:sz w:val="20"/>
                <w:szCs w:val="20"/>
              </w:rPr>
              <w:t>/</w:t>
            </w:r>
            <w:r w:rsidR="009D593D" w:rsidRPr="00CF7EF8">
              <w:rPr>
                <w:rFonts w:ascii="Source Sans Pro" w:hAnsi="Source Sans Pro" w:cstheme="minorHAnsi"/>
                <w:sz w:val="20"/>
                <w:szCs w:val="20"/>
              </w:rPr>
              <w:t>-</w:t>
            </w:r>
            <w:proofErr w:type="spellStart"/>
            <w:r w:rsidR="00345BA1" w:rsidRPr="00CF7EF8">
              <w:rPr>
                <w:rFonts w:ascii="Source Sans Pro" w:hAnsi="Source Sans Pro" w:cstheme="minorHAnsi"/>
                <w:sz w:val="20"/>
                <w:szCs w:val="20"/>
              </w:rPr>
              <w:t>am</w:t>
            </w:r>
            <w:proofErr w:type="spellEnd"/>
            <w:r w:rsidR="00345BA1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 skazany/</w:t>
            </w:r>
            <w:r w:rsidR="009D593D" w:rsidRPr="00CF7EF8">
              <w:rPr>
                <w:rFonts w:ascii="Source Sans Pro" w:hAnsi="Source Sans Pro" w:cstheme="minorHAnsi"/>
                <w:sz w:val="20"/>
                <w:szCs w:val="20"/>
              </w:rPr>
              <w:t>-</w:t>
            </w:r>
            <w:r w:rsidR="00345BA1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a prawomocnym wyrokiem sądu za przestępstwa skutkujące ograniczeniem lub zakazem zajmowania stanowiska </w:t>
            </w:r>
            <w:r w:rsidR="00124EA0">
              <w:rPr>
                <w:rFonts w:ascii="Source Sans Pro" w:hAnsi="Source Sans Pro" w:cstheme="minorHAnsi"/>
                <w:sz w:val="20"/>
                <w:szCs w:val="20"/>
              </w:rPr>
              <w:t>C</w:t>
            </w:r>
            <w:r w:rsidR="00345BA1" w:rsidRPr="00CF7EF8">
              <w:rPr>
                <w:rFonts w:ascii="Source Sans Pro" w:hAnsi="Source Sans Pro" w:cstheme="minorHAnsi"/>
                <w:sz w:val="20"/>
                <w:szCs w:val="20"/>
              </w:rPr>
              <w:t>złonka Zarządu</w:t>
            </w:r>
            <w:r w:rsidR="001F43B0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, tj. za przestępstwa </w:t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określone </w:t>
            </w:r>
            <w:r w:rsidR="00AF3BFA">
              <w:rPr>
                <w:rFonts w:ascii="Source Sans Pro" w:hAnsi="Source Sans Pro" w:cstheme="minorHAnsi"/>
                <w:sz w:val="20"/>
                <w:szCs w:val="20"/>
              </w:rPr>
              <w:br/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</w:rPr>
              <w:t>w art. 587–587</w:t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  <w:vertAlign w:val="superscript"/>
              </w:rPr>
              <w:t>2</w:t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, art. 590 i art. 591 kodeksu spółek handlowych oraz art. 228–231 i rozdziałach XXXIII–XXXVII </w:t>
            </w:r>
            <w:r w:rsidR="00AF3BFA">
              <w:rPr>
                <w:rFonts w:ascii="Source Sans Pro" w:hAnsi="Source Sans Pro" w:cstheme="minorHAnsi"/>
                <w:sz w:val="20"/>
                <w:szCs w:val="20"/>
              </w:rPr>
              <w:t>K</w:t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</w:rPr>
              <w:t>odeks</w:t>
            </w:r>
            <w:r w:rsidR="00CF7EF8" w:rsidRPr="004C3AE4">
              <w:rPr>
                <w:rFonts w:ascii="Source Sans Pro" w:hAnsi="Source Sans Pro" w:cstheme="minorHAnsi"/>
                <w:sz w:val="20"/>
                <w:szCs w:val="20"/>
              </w:rPr>
              <w:t>u</w:t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</w:rPr>
              <w:t xml:space="preserve"> karn</w:t>
            </w:r>
            <w:r w:rsidR="00CF7EF8" w:rsidRPr="004C3AE4">
              <w:rPr>
                <w:rFonts w:ascii="Source Sans Pro" w:hAnsi="Source Sans Pro" w:cstheme="minorHAnsi"/>
                <w:sz w:val="20"/>
                <w:szCs w:val="20"/>
              </w:rPr>
              <w:t>ego</w:t>
            </w:r>
            <w:r w:rsidR="005010F6" w:rsidRPr="00CF7EF8">
              <w:rPr>
                <w:rFonts w:ascii="Source Sans Pro" w:hAnsi="Source Sans Pro" w:cstheme="minorHAnsi"/>
                <w:sz w:val="20"/>
                <w:szCs w:val="20"/>
              </w:rPr>
              <w:t>.</w:t>
            </w:r>
            <w:r w:rsidR="005010F6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  <w:p w14:paraId="49C62AE3" w14:textId="77777777" w:rsidR="00AA332E" w:rsidRPr="00165660" w:rsidRDefault="00AA332E" w:rsidP="00C322F4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AD77A7F" w14:textId="77777777" w:rsidR="001F43B0" w:rsidRPr="00165660" w:rsidRDefault="001F43B0" w:rsidP="00C322F4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05"/>
              <w:gridCol w:w="3505"/>
              <w:gridCol w:w="3506"/>
            </w:tblGrid>
            <w:tr w:rsidR="00AA332E" w:rsidRPr="00165660" w14:paraId="0C729F05" w14:textId="77777777" w:rsidTr="000A7566">
              <w:tc>
                <w:tcPr>
                  <w:tcW w:w="3505" w:type="dxa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</w:tcPr>
                <w:p w14:paraId="7EB20D41" w14:textId="77777777" w:rsidR="00AA332E" w:rsidRPr="00165660" w:rsidRDefault="00AA332E" w:rsidP="000A7566">
                  <w:pPr>
                    <w:rPr>
                      <w:rFonts w:ascii="Source Sans Pro" w:hAnsi="Source Sans Pro" w:cstheme="minorHAnsi"/>
                      <w:spacing w:val="0"/>
                      <w:sz w:val="20"/>
                      <w:szCs w:val="20"/>
                    </w:rPr>
                  </w:pPr>
                </w:p>
              </w:tc>
              <w:tc>
                <w:tcPr>
                  <w:tcW w:w="35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B383A2" w14:textId="77777777" w:rsidR="00AA332E" w:rsidRPr="00165660" w:rsidRDefault="00AA332E" w:rsidP="000A7566">
                  <w:pPr>
                    <w:rPr>
                      <w:rFonts w:ascii="Source Sans Pro" w:hAnsi="Source Sans Pro" w:cstheme="minorHAnsi"/>
                      <w:spacing w:val="0"/>
                      <w:sz w:val="20"/>
                      <w:szCs w:val="20"/>
                    </w:rPr>
                  </w:pPr>
                </w:p>
              </w:tc>
              <w:tc>
                <w:tcPr>
                  <w:tcW w:w="3506" w:type="dxa"/>
                  <w:tcBorders>
                    <w:top w:val="nil"/>
                    <w:left w:val="nil"/>
                    <w:bottom w:val="dotted" w:sz="4" w:space="0" w:color="auto"/>
                    <w:right w:val="nil"/>
                  </w:tcBorders>
                </w:tcPr>
                <w:p w14:paraId="74CD8BA1" w14:textId="77777777" w:rsidR="00AA332E" w:rsidRPr="00165660" w:rsidRDefault="00AA332E" w:rsidP="000A7566">
                  <w:pPr>
                    <w:rPr>
                      <w:rFonts w:ascii="Source Sans Pro" w:hAnsi="Source Sans Pro" w:cstheme="minorHAnsi"/>
                      <w:spacing w:val="0"/>
                      <w:sz w:val="20"/>
                      <w:szCs w:val="20"/>
                    </w:rPr>
                  </w:pPr>
                </w:p>
              </w:tc>
            </w:tr>
            <w:tr w:rsidR="00AA332E" w:rsidRPr="00165660" w14:paraId="19B9F35D" w14:textId="77777777" w:rsidTr="000A7566">
              <w:tc>
                <w:tcPr>
                  <w:tcW w:w="3505" w:type="dxa"/>
                  <w:tcBorders>
                    <w:top w:val="dotted" w:sz="4" w:space="0" w:color="auto"/>
                    <w:left w:val="nil"/>
                    <w:bottom w:val="nil"/>
                    <w:right w:val="nil"/>
                  </w:tcBorders>
                </w:tcPr>
                <w:p w14:paraId="244B3C4A" w14:textId="77777777" w:rsidR="00AA332E" w:rsidRPr="00165660" w:rsidRDefault="00AA332E" w:rsidP="000A7566">
                  <w:pPr>
                    <w:pStyle w:val="PZUTabelatekstkolumnalewa"/>
                    <w:jc w:val="center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165660">
                    <w:rPr>
                      <w:rFonts w:ascii="Source Sans Pro" w:hAnsi="Source Sans Pro" w:cstheme="minorHAnsi"/>
                      <w:sz w:val="20"/>
                      <w:szCs w:val="20"/>
                    </w:rPr>
                    <w:t>(</w:t>
                  </w:r>
                  <w:r w:rsidRPr="00165660"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  <w:t>miejscowość i data</w:t>
                  </w:r>
                  <w:r w:rsidRPr="00165660">
                    <w:rPr>
                      <w:rFonts w:ascii="Source Sans Pro" w:hAnsi="Source Sans Pro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5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54A292" w14:textId="77777777" w:rsidR="00AA332E" w:rsidRPr="00165660" w:rsidRDefault="00AA332E" w:rsidP="000A7566">
                  <w:pPr>
                    <w:rPr>
                      <w:rFonts w:ascii="Source Sans Pro" w:hAnsi="Source Sans Pro" w:cstheme="minorHAnsi"/>
                      <w:spacing w:val="0"/>
                      <w:sz w:val="20"/>
                      <w:szCs w:val="20"/>
                    </w:rPr>
                  </w:pPr>
                </w:p>
              </w:tc>
              <w:tc>
                <w:tcPr>
                  <w:tcW w:w="3506" w:type="dxa"/>
                  <w:tcBorders>
                    <w:top w:val="dotted" w:sz="4" w:space="0" w:color="auto"/>
                    <w:left w:val="nil"/>
                    <w:bottom w:val="nil"/>
                    <w:right w:val="nil"/>
                  </w:tcBorders>
                </w:tcPr>
                <w:p w14:paraId="4AEDA403" w14:textId="77777777" w:rsidR="00AA332E" w:rsidRPr="00165660" w:rsidRDefault="00AA332E" w:rsidP="002D22DB">
                  <w:pPr>
                    <w:pStyle w:val="PZUTabelatekstkolumnalewa"/>
                    <w:jc w:val="center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165660">
                    <w:rPr>
                      <w:rFonts w:ascii="Source Sans Pro" w:hAnsi="Source Sans Pro" w:cstheme="minorHAnsi"/>
                      <w:sz w:val="20"/>
                      <w:szCs w:val="20"/>
                    </w:rPr>
                    <w:t>(</w:t>
                  </w:r>
                  <w:r w:rsidRPr="00165660"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  <w:t>czytelny podpis</w:t>
                  </w:r>
                  <w:r w:rsidRPr="00165660">
                    <w:rPr>
                      <w:rFonts w:ascii="Source Sans Pro" w:hAnsi="Source Sans Pro" w:cstheme="minorHAnsi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DB9FC52" w14:textId="77777777" w:rsidR="00AA332E" w:rsidRPr="00165660" w:rsidRDefault="00AA332E" w:rsidP="00C322F4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4607A221" w14:textId="0AD0E866" w:rsidR="003E0694" w:rsidRPr="00165660" w:rsidRDefault="003E0694" w:rsidP="00BE023A">
      <w:pPr>
        <w:rPr>
          <w:rFonts w:ascii="Source Sans Pro" w:hAnsi="Source Sans Pro"/>
          <w:sz w:val="20"/>
          <w:szCs w:val="20"/>
        </w:rPr>
      </w:pPr>
    </w:p>
    <w:sectPr w:rsidR="003E0694" w:rsidRPr="00165660" w:rsidSect="00642589">
      <w:headerReference w:type="default" r:id="rId12"/>
      <w:headerReference w:type="first" r:id="rId13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571EA" w14:textId="77777777" w:rsidR="00A07239" w:rsidRDefault="00A07239" w:rsidP="006F2D7E">
      <w:pPr>
        <w:spacing w:line="240" w:lineRule="auto"/>
      </w:pPr>
      <w:r>
        <w:separator/>
      </w:r>
    </w:p>
  </w:endnote>
  <w:endnote w:type="continuationSeparator" w:id="0">
    <w:p w14:paraId="5E84432A" w14:textId="77777777" w:rsidR="00A07239" w:rsidRDefault="00A07239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C5A78" w14:textId="77777777" w:rsidR="00A07239" w:rsidRDefault="00A07239" w:rsidP="006F2D7E">
      <w:pPr>
        <w:spacing w:line="240" w:lineRule="auto"/>
      </w:pPr>
      <w:r>
        <w:separator/>
      </w:r>
    </w:p>
  </w:footnote>
  <w:footnote w:type="continuationSeparator" w:id="0">
    <w:p w14:paraId="0607EEF7" w14:textId="77777777" w:rsidR="00A07239" w:rsidRDefault="00A07239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1BEE" w14:textId="1B1D9559" w:rsidR="008D2A34" w:rsidRDefault="008D2A34" w:rsidP="008D2A34">
    <w:pPr>
      <w:spacing w:line="240" w:lineRule="auto"/>
      <w:rPr>
        <w:rFonts w:eastAsia="Times New Roman" w:cs="Tahoma"/>
        <w:b/>
        <w:color w:val="1E1E1E"/>
        <w:szCs w:val="18"/>
        <w:lang w:eastAsia="pl-PL"/>
      </w:rPr>
    </w:pPr>
  </w:p>
  <w:p w14:paraId="6F42EAA2" w14:textId="54DCD9E8" w:rsidR="00C322F4" w:rsidRPr="00450594" w:rsidRDefault="00C322F4" w:rsidP="00A775F6">
    <w:pPr>
      <w:spacing w:line="240" w:lineRule="auto"/>
      <w:rPr>
        <w:rFonts w:ascii="Source Sans Pro" w:eastAsia="Times New Roman" w:hAnsi="Source Sans Pro" w:cs="Tahoma"/>
        <w:color w:val="1E1E1E"/>
        <w:sz w:val="20"/>
        <w:szCs w:val="20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9F93B" w14:textId="77777777" w:rsidR="00C322F4" w:rsidRDefault="00C32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76ACE" w14:textId="77777777" w:rsidR="00C322F4" w:rsidRDefault="00C322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825942">
    <w:abstractNumId w:val="12"/>
  </w:num>
  <w:num w:numId="2" w16cid:durableId="507797351">
    <w:abstractNumId w:val="9"/>
  </w:num>
  <w:num w:numId="3" w16cid:durableId="460731940">
    <w:abstractNumId w:val="13"/>
  </w:num>
  <w:num w:numId="4" w16cid:durableId="631524303">
    <w:abstractNumId w:val="2"/>
  </w:num>
  <w:num w:numId="5" w16cid:durableId="848756883">
    <w:abstractNumId w:val="4"/>
  </w:num>
  <w:num w:numId="6" w16cid:durableId="599874697">
    <w:abstractNumId w:val="7"/>
  </w:num>
  <w:num w:numId="7" w16cid:durableId="484785090">
    <w:abstractNumId w:val="6"/>
  </w:num>
  <w:num w:numId="8" w16cid:durableId="1330251243">
    <w:abstractNumId w:val="5"/>
  </w:num>
  <w:num w:numId="9" w16cid:durableId="1162967654">
    <w:abstractNumId w:val="11"/>
  </w:num>
  <w:num w:numId="10" w16cid:durableId="535197533">
    <w:abstractNumId w:val="3"/>
  </w:num>
  <w:num w:numId="11" w16cid:durableId="939416122">
    <w:abstractNumId w:val="10"/>
  </w:num>
  <w:num w:numId="12" w16cid:durableId="419914473">
    <w:abstractNumId w:val="15"/>
  </w:num>
  <w:num w:numId="13" w16cid:durableId="486409078">
    <w:abstractNumId w:val="1"/>
  </w:num>
  <w:num w:numId="14" w16cid:durableId="724332535">
    <w:abstractNumId w:val="0"/>
  </w:num>
  <w:num w:numId="15" w16cid:durableId="1010568603">
    <w:abstractNumId w:val="14"/>
  </w:num>
  <w:num w:numId="16" w16cid:durableId="13695228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05EC1"/>
    <w:rsid w:val="0003395F"/>
    <w:rsid w:val="00041580"/>
    <w:rsid w:val="00044B99"/>
    <w:rsid w:val="00047A6D"/>
    <w:rsid w:val="00047E83"/>
    <w:rsid w:val="000520CD"/>
    <w:rsid w:val="0006639D"/>
    <w:rsid w:val="0007488D"/>
    <w:rsid w:val="00077107"/>
    <w:rsid w:val="000807E2"/>
    <w:rsid w:val="000A4DFA"/>
    <w:rsid w:val="000B267C"/>
    <w:rsid w:val="000B3047"/>
    <w:rsid w:val="000C7F4C"/>
    <w:rsid w:val="000D3883"/>
    <w:rsid w:val="00102E17"/>
    <w:rsid w:val="00107F46"/>
    <w:rsid w:val="001248F4"/>
    <w:rsid w:val="00124EA0"/>
    <w:rsid w:val="00140235"/>
    <w:rsid w:val="001440E2"/>
    <w:rsid w:val="00152E0B"/>
    <w:rsid w:val="00165660"/>
    <w:rsid w:val="001727DD"/>
    <w:rsid w:val="0017768A"/>
    <w:rsid w:val="00182669"/>
    <w:rsid w:val="00182A22"/>
    <w:rsid w:val="00187225"/>
    <w:rsid w:val="001B0598"/>
    <w:rsid w:val="001B6360"/>
    <w:rsid w:val="001C596E"/>
    <w:rsid w:val="001C6FE1"/>
    <w:rsid w:val="001D26CB"/>
    <w:rsid w:val="001D5965"/>
    <w:rsid w:val="001E2055"/>
    <w:rsid w:val="001F43B0"/>
    <w:rsid w:val="001F6F4D"/>
    <w:rsid w:val="002010E6"/>
    <w:rsid w:val="00215FAA"/>
    <w:rsid w:val="00223F3D"/>
    <w:rsid w:val="00233C07"/>
    <w:rsid w:val="00277742"/>
    <w:rsid w:val="002810B0"/>
    <w:rsid w:val="0028219C"/>
    <w:rsid w:val="00284B01"/>
    <w:rsid w:val="0029500F"/>
    <w:rsid w:val="002A4D8E"/>
    <w:rsid w:val="002A62E7"/>
    <w:rsid w:val="002B2CA4"/>
    <w:rsid w:val="002D22DB"/>
    <w:rsid w:val="002D33FE"/>
    <w:rsid w:val="002E218F"/>
    <w:rsid w:val="002E5612"/>
    <w:rsid w:val="0030091D"/>
    <w:rsid w:val="00314E1A"/>
    <w:rsid w:val="00315CF0"/>
    <w:rsid w:val="00321D6F"/>
    <w:rsid w:val="00345BA1"/>
    <w:rsid w:val="00363DDC"/>
    <w:rsid w:val="00366726"/>
    <w:rsid w:val="00372256"/>
    <w:rsid w:val="00375170"/>
    <w:rsid w:val="00375AED"/>
    <w:rsid w:val="003816FD"/>
    <w:rsid w:val="00381CAF"/>
    <w:rsid w:val="003848BF"/>
    <w:rsid w:val="00390305"/>
    <w:rsid w:val="003B7942"/>
    <w:rsid w:val="003C61FA"/>
    <w:rsid w:val="003D2296"/>
    <w:rsid w:val="003E0694"/>
    <w:rsid w:val="003E1E5F"/>
    <w:rsid w:val="003E7544"/>
    <w:rsid w:val="00400171"/>
    <w:rsid w:val="00440115"/>
    <w:rsid w:val="00450594"/>
    <w:rsid w:val="004628DC"/>
    <w:rsid w:val="00462FE4"/>
    <w:rsid w:val="00467F72"/>
    <w:rsid w:val="00471147"/>
    <w:rsid w:val="00471A63"/>
    <w:rsid w:val="00481699"/>
    <w:rsid w:val="004859A7"/>
    <w:rsid w:val="00493FEE"/>
    <w:rsid w:val="00496F8A"/>
    <w:rsid w:val="004A5548"/>
    <w:rsid w:val="004B2254"/>
    <w:rsid w:val="004C3AE4"/>
    <w:rsid w:val="004D1D6D"/>
    <w:rsid w:val="004E70C5"/>
    <w:rsid w:val="005010F6"/>
    <w:rsid w:val="005143DA"/>
    <w:rsid w:val="00537D17"/>
    <w:rsid w:val="005429E2"/>
    <w:rsid w:val="00544DDD"/>
    <w:rsid w:val="00547455"/>
    <w:rsid w:val="005612E8"/>
    <w:rsid w:val="00565146"/>
    <w:rsid w:val="00571289"/>
    <w:rsid w:val="00575667"/>
    <w:rsid w:val="005816B2"/>
    <w:rsid w:val="0058295F"/>
    <w:rsid w:val="00596100"/>
    <w:rsid w:val="005A3915"/>
    <w:rsid w:val="005B77D0"/>
    <w:rsid w:val="005C45A8"/>
    <w:rsid w:val="005E3BA9"/>
    <w:rsid w:val="005E3D05"/>
    <w:rsid w:val="005F4E38"/>
    <w:rsid w:val="005F6492"/>
    <w:rsid w:val="00604F04"/>
    <w:rsid w:val="0061073F"/>
    <w:rsid w:val="0063429A"/>
    <w:rsid w:val="00634975"/>
    <w:rsid w:val="006405B4"/>
    <w:rsid w:val="006421AE"/>
    <w:rsid w:val="00642589"/>
    <w:rsid w:val="006738B0"/>
    <w:rsid w:val="00685D47"/>
    <w:rsid w:val="006879F4"/>
    <w:rsid w:val="00697795"/>
    <w:rsid w:val="006A6CD6"/>
    <w:rsid w:val="006B2285"/>
    <w:rsid w:val="006C3043"/>
    <w:rsid w:val="006D79E0"/>
    <w:rsid w:val="006E089E"/>
    <w:rsid w:val="006E6D35"/>
    <w:rsid w:val="006F2D7E"/>
    <w:rsid w:val="00703D4F"/>
    <w:rsid w:val="00706C29"/>
    <w:rsid w:val="007213B7"/>
    <w:rsid w:val="007308BB"/>
    <w:rsid w:val="00732CB3"/>
    <w:rsid w:val="0073407F"/>
    <w:rsid w:val="00735A77"/>
    <w:rsid w:val="00756A10"/>
    <w:rsid w:val="00761B30"/>
    <w:rsid w:val="00767CAE"/>
    <w:rsid w:val="007717E6"/>
    <w:rsid w:val="0077503D"/>
    <w:rsid w:val="00777B0C"/>
    <w:rsid w:val="0078060C"/>
    <w:rsid w:val="00781DB3"/>
    <w:rsid w:val="00794205"/>
    <w:rsid w:val="00797DEE"/>
    <w:rsid w:val="007A1859"/>
    <w:rsid w:val="007A32FD"/>
    <w:rsid w:val="007A6988"/>
    <w:rsid w:val="007B5664"/>
    <w:rsid w:val="007C4475"/>
    <w:rsid w:val="007E41FE"/>
    <w:rsid w:val="007E5F3D"/>
    <w:rsid w:val="00802E8F"/>
    <w:rsid w:val="00814C5D"/>
    <w:rsid w:val="00830CB6"/>
    <w:rsid w:val="0083561E"/>
    <w:rsid w:val="00844449"/>
    <w:rsid w:val="008463FB"/>
    <w:rsid w:val="0085032C"/>
    <w:rsid w:val="00855A22"/>
    <w:rsid w:val="00856069"/>
    <w:rsid w:val="0085777F"/>
    <w:rsid w:val="00857C52"/>
    <w:rsid w:val="0086002E"/>
    <w:rsid w:val="0086102A"/>
    <w:rsid w:val="0086732D"/>
    <w:rsid w:val="00871252"/>
    <w:rsid w:val="00882657"/>
    <w:rsid w:val="00893471"/>
    <w:rsid w:val="00896A2D"/>
    <w:rsid w:val="008A531E"/>
    <w:rsid w:val="008A6A44"/>
    <w:rsid w:val="008B51D2"/>
    <w:rsid w:val="008C10F7"/>
    <w:rsid w:val="008D2A34"/>
    <w:rsid w:val="008F38C1"/>
    <w:rsid w:val="00900F4A"/>
    <w:rsid w:val="00902E51"/>
    <w:rsid w:val="009256C5"/>
    <w:rsid w:val="00931ADB"/>
    <w:rsid w:val="00936B1A"/>
    <w:rsid w:val="00943658"/>
    <w:rsid w:val="00944408"/>
    <w:rsid w:val="00944BFF"/>
    <w:rsid w:val="00944E73"/>
    <w:rsid w:val="009564A9"/>
    <w:rsid w:val="009701E6"/>
    <w:rsid w:val="00977654"/>
    <w:rsid w:val="0098130B"/>
    <w:rsid w:val="009A1EC0"/>
    <w:rsid w:val="009A2F9F"/>
    <w:rsid w:val="009B1779"/>
    <w:rsid w:val="009C76E9"/>
    <w:rsid w:val="009D1F1B"/>
    <w:rsid w:val="009D593D"/>
    <w:rsid w:val="009D6589"/>
    <w:rsid w:val="00A0501B"/>
    <w:rsid w:val="00A07239"/>
    <w:rsid w:val="00A0731D"/>
    <w:rsid w:val="00A12540"/>
    <w:rsid w:val="00A23AFB"/>
    <w:rsid w:val="00A23D42"/>
    <w:rsid w:val="00A60C24"/>
    <w:rsid w:val="00A623AB"/>
    <w:rsid w:val="00A62698"/>
    <w:rsid w:val="00A64D10"/>
    <w:rsid w:val="00A6548F"/>
    <w:rsid w:val="00A741F6"/>
    <w:rsid w:val="00A766D7"/>
    <w:rsid w:val="00A775F6"/>
    <w:rsid w:val="00A903D6"/>
    <w:rsid w:val="00A93EEC"/>
    <w:rsid w:val="00A963D0"/>
    <w:rsid w:val="00AA332E"/>
    <w:rsid w:val="00AA4CA1"/>
    <w:rsid w:val="00AB2B00"/>
    <w:rsid w:val="00AB3B21"/>
    <w:rsid w:val="00AC3671"/>
    <w:rsid w:val="00AE397F"/>
    <w:rsid w:val="00AE517B"/>
    <w:rsid w:val="00AF1126"/>
    <w:rsid w:val="00AF1A9A"/>
    <w:rsid w:val="00AF3BFA"/>
    <w:rsid w:val="00AF4E63"/>
    <w:rsid w:val="00AF64B4"/>
    <w:rsid w:val="00B014A0"/>
    <w:rsid w:val="00B04FA8"/>
    <w:rsid w:val="00B13151"/>
    <w:rsid w:val="00B15253"/>
    <w:rsid w:val="00B221F2"/>
    <w:rsid w:val="00B2653F"/>
    <w:rsid w:val="00B40FFF"/>
    <w:rsid w:val="00B53F81"/>
    <w:rsid w:val="00B564C9"/>
    <w:rsid w:val="00B6421D"/>
    <w:rsid w:val="00B67717"/>
    <w:rsid w:val="00B847A3"/>
    <w:rsid w:val="00B92C29"/>
    <w:rsid w:val="00BA62E1"/>
    <w:rsid w:val="00BB161B"/>
    <w:rsid w:val="00BB50E2"/>
    <w:rsid w:val="00BC463D"/>
    <w:rsid w:val="00BC70EE"/>
    <w:rsid w:val="00BD4972"/>
    <w:rsid w:val="00BE023A"/>
    <w:rsid w:val="00BE04BD"/>
    <w:rsid w:val="00BE0796"/>
    <w:rsid w:val="00C322F4"/>
    <w:rsid w:val="00C548F1"/>
    <w:rsid w:val="00C700B8"/>
    <w:rsid w:val="00C74EE4"/>
    <w:rsid w:val="00C86D67"/>
    <w:rsid w:val="00C87248"/>
    <w:rsid w:val="00C87BB5"/>
    <w:rsid w:val="00C9716F"/>
    <w:rsid w:val="00CA0D62"/>
    <w:rsid w:val="00CA5E6D"/>
    <w:rsid w:val="00CC7DA0"/>
    <w:rsid w:val="00CF5528"/>
    <w:rsid w:val="00CF59FD"/>
    <w:rsid w:val="00CF7EF8"/>
    <w:rsid w:val="00D0077D"/>
    <w:rsid w:val="00D12BF6"/>
    <w:rsid w:val="00D21CAA"/>
    <w:rsid w:val="00D24571"/>
    <w:rsid w:val="00D348E6"/>
    <w:rsid w:val="00D40A9D"/>
    <w:rsid w:val="00D4376D"/>
    <w:rsid w:val="00D55A60"/>
    <w:rsid w:val="00D611B0"/>
    <w:rsid w:val="00D64E61"/>
    <w:rsid w:val="00D76246"/>
    <w:rsid w:val="00DA0989"/>
    <w:rsid w:val="00DA1A1B"/>
    <w:rsid w:val="00DA6500"/>
    <w:rsid w:val="00DB0255"/>
    <w:rsid w:val="00DB4C0F"/>
    <w:rsid w:val="00DC07DE"/>
    <w:rsid w:val="00DC6ED2"/>
    <w:rsid w:val="00DD03E4"/>
    <w:rsid w:val="00DD4D31"/>
    <w:rsid w:val="00DD7719"/>
    <w:rsid w:val="00E10B61"/>
    <w:rsid w:val="00E10B95"/>
    <w:rsid w:val="00E1250C"/>
    <w:rsid w:val="00E27A0F"/>
    <w:rsid w:val="00E27A8E"/>
    <w:rsid w:val="00E31355"/>
    <w:rsid w:val="00E32FFF"/>
    <w:rsid w:val="00E40389"/>
    <w:rsid w:val="00E41112"/>
    <w:rsid w:val="00E42402"/>
    <w:rsid w:val="00E44ABB"/>
    <w:rsid w:val="00E529A4"/>
    <w:rsid w:val="00E611F3"/>
    <w:rsid w:val="00E71167"/>
    <w:rsid w:val="00E7559A"/>
    <w:rsid w:val="00E7788F"/>
    <w:rsid w:val="00E94FAB"/>
    <w:rsid w:val="00E97A27"/>
    <w:rsid w:val="00EB0AA9"/>
    <w:rsid w:val="00EB74CD"/>
    <w:rsid w:val="00EC7703"/>
    <w:rsid w:val="00ED63B4"/>
    <w:rsid w:val="00EE1ABE"/>
    <w:rsid w:val="00EE79BA"/>
    <w:rsid w:val="00EF05F6"/>
    <w:rsid w:val="00EF787E"/>
    <w:rsid w:val="00F0352C"/>
    <w:rsid w:val="00F1023F"/>
    <w:rsid w:val="00F25412"/>
    <w:rsid w:val="00F50F36"/>
    <w:rsid w:val="00F60A64"/>
    <w:rsid w:val="00F724A5"/>
    <w:rsid w:val="00F73F99"/>
    <w:rsid w:val="00F82A9F"/>
    <w:rsid w:val="00F83955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0088A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A4D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4D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4D8E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4D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4D8E"/>
    <w:rPr>
      <w:rFonts w:ascii="Tahoma" w:hAnsi="Tahoma"/>
      <w:b/>
      <w:bCs/>
      <w:spacing w:val="4"/>
      <w:lang w:eastAsia="en-US"/>
    </w:rPr>
  </w:style>
  <w:style w:type="paragraph" w:styleId="Poprawka">
    <w:name w:val="Revision"/>
    <w:hidden/>
    <w:uiPriority w:val="99"/>
    <w:semiHidden/>
    <w:rsid w:val="00EE1ABE"/>
    <w:rPr>
      <w:rFonts w:ascii="Tahoma" w:hAnsi="Tahoma"/>
      <w:spacing w:val="4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79F3A9-7C5F-4316-8EAB-9AD9ACF61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C8440F-6892-4D09-90DA-68289F9B2D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4D4E9C-BA2F-472F-A6B7-06C5742363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66E709C-361A-42C5-AFF5-52832C2318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Czarnecka Aneta (Grupa PZU)</cp:lastModifiedBy>
  <cp:revision>2</cp:revision>
  <cp:lastPrinted>2026-04-17T09:12:00Z</cp:lastPrinted>
  <dcterms:created xsi:type="dcterms:W3CDTF">2026-06-08T13:29:00Z</dcterms:created>
  <dcterms:modified xsi:type="dcterms:W3CDTF">2026-06-08T13:29:00Z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2025-10-23T07:53:06Z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9ce8d841-9b3b-47b2-a9aa-4f2aa2046aa0</vt:lpwstr>
  </property>
  <property fmtid="{D5CDD505-2E9C-101B-9397-08002B2CF9AE}" pid="9" name="MSIP_Label_ad6fd914-8286-453e-8cdd-01ba4c22f429_ContentBits">
    <vt:lpwstr>0</vt:lpwstr>
  </property>
</Properties>
</file>