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AC007" w14:textId="77777777" w:rsidR="002C30FB" w:rsidRPr="008E1568" w:rsidRDefault="002C30FB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29358411" w14:textId="77777777" w:rsidR="002C30FB" w:rsidRPr="008E1568" w:rsidRDefault="002C30FB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344C194F" w14:textId="0B59C020" w:rsidR="00EF79F3" w:rsidRPr="008E1568" w:rsidRDefault="0083776C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8"/>
          <w:szCs w:val="28"/>
          <w:lang w:val="pl-PL"/>
        </w:rPr>
      </w:pPr>
      <w:r w:rsidRPr="008E1568">
        <w:rPr>
          <w:rFonts w:ascii="Source Sans Pro" w:hAnsi="Source Sans Pro"/>
          <w:b/>
          <w:sz w:val="28"/>
          <w:szCs w:val="28"/>
          <w:lang w:val="pl-PL"/>
        </w:rPr>
        <w:t>I</w:t>
      </w:r>
      <w:r w:rsidR="00634975" w:rsidRPr="008E1568">
        <w:rPr>
          <w:rFonts w:ascii="Source Sans Pro" w:hAnsi="Source Sans Pro"/>
          <w:b/>
          <w:sz w:val="28"/>
          <w:szCs w:val="28"/>
          <w:lang w:val="pl-PL"/>
        </w:rPr>
        <w:t xml:space="preserve">nformacje o </w:t>
      </w:r>
      <w:r w:rsidR="00634975" w:rsidRPr="008E1568">
        <w:rPr>
          <w:rFonts w:ascii="Source Sans Pro" w:hAnsi="Source Sans Pro"/>
          <w:b/>
          <w:sz w:val="24"/>
          <w:szCs w:val="24"/>
          <w:lang w:val="pl-PL"/>
        </w:rPr>
        <w:t>wykształceniu</w:t>
      </w:r>
      <w:r w:rsidR="00972D7C" w:rsidRPr="008E1568">
        <w:rPr>
          <w:rFonts w:ascii="Source Sans Pro" w:hAnsi="Source Sans Pro"/>
          <w:b/>
          <w:sz w:val="28"/>
          <w:szCs w:val="28"/>
          <w:lang w:val="pl-PL"/>
        </w:rPr>
        <w:t xml:space="preserve"> i</w:t>
      </w:r>
      <w:r w:rsidR="00343CE9" w:rsidRPr="008E1568">
        <w:rPr>
          <w:rFonts w:ascii="Source Sans Pro" w:hAnsi="Source Sans Pro"/>
          <w:b/>
          <w:sz w:val="28"/>
          <w:szCs w:val="28"/>
          <w:lang w:val="pl-PL"/>
        </w:rPr>
        <w:t xml:space="preserve"> </w:t>
      </w:r>
      <w:r w:rsidR="004A3352" w:rsidRPr="008E1568">
        <w:rPr>
          <w:rFonts w:ascii="Source Sans Pro" w:hAnsi="Source Sans Pro"/>
          <w:b/>
          <w:sz w:val="28"/>
          <w:szCs w:val="28"/>
          <w:lang w:val="pl-PL"/>
        </w:rPr>
        <w:t>doświadczeniu zawodowym</w:t>
      </w:r>
    </w:p>
    <w:p w14:paraId="28D08E1C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6A24123B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0E3B1B66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  <w:sectPr w:rsidR="00C37274" w:rsidRPr="008E1568" w:rsidSect="00C07A18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240" w:right="765" w:bottom="1134" w:left="765" w:header="284" w:footer="363" w:gutter="0"/>
          <w:cols w:space="708"/>
          <w:formProt w:val="0"/>
          <w:titlePg/>
          <w:docGrid w:linePitch="360"/>
        </w:sectPr>
      </w:pPr>
    </w:p>
    <w:tbl>
      <w:tblPr>
        <w:tblStyle w:val="Tabela-Siatka"/>
        <w:tblW w:w="4617" w:type="pct"/>
        <w:jc w:val="center"/>
        <w:tblLayout w:type="fixed"/>
        <w:tblLook w:val="04A0" w:firstRow="1" w:lastRow="0" w:firstColumn="1" w:lastColumn="0" w:noHBand="0" w:noVBand="1"/>
      </w:tblPr>
      <w:tblGrid>
        <w:gridCol w:w="2413"/>
        <w:gridCol w:w="269"/>
        <w:gridCol w:w="282"/>
        <w:gridCol w:w="278"/>
        <w:gridCol w:w="274"/>
        <w:gridCol w:w="278"/>
        <w:gridCol w:w="278"/>
        <w:gridCol w:w="280"/>
        <w:gridCol w:w="280"/>
        <w:gridCol w:w="282"/>
        <w:gridCol w:w="282"/>
        <w:gridCol w:w="280"/>
        <w:gridCol w:w="1817"/>
        <w:gridCol w:w="2288"/>
      </w:tblGrid>
      <w:tr w:rsidR="00D76246" w:rsidRPr="008E1568" w14:paraId="033D077F" w14:textId="77777777" w:rsidTr="00CE2CFB">
        <w:trPr>
          <w:trHeight w:val="418"/>
          <w:jc w:val="center"/>
        </w:trPr>
        <w:tc>
          <w:tcPr>
            <w:tcW w:w="5000" w:type="pct"/>
            <w:gridSpan w:val="14"/>
            <w:tcBorders>
              <w:top w:val="nil"/>
              <w:left w:val="nil"/>
              <w:right w:val="nil"/>
            </w:tcBorders>
            <w:vAlign w:val="center"/>
          </w:tcPr>
          <w:p w14:paraId="6673CAEE" w14:textId="77777777" w:rsidR="00D76246" w:rsidRPr="008E1568" w:rsidRDefault="00634975" w:rsidP="00C07A18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  <w:r w:rsidRPr="008E1568">
              <w:rPr>
                <w:rFonts w:ascii="Source Sans Pro" w:hAnsi="Source Sans Pro"/>
                <w:sz w:val="20"/>
                <w:szCs w:val="20"/>
              </w:rPr>
              <w:t>CZĘŚĆ 1 – DANE PERSONALNE</w:t>
            </w:r>
          </w:p>
        </w:tc>
      </w:tr>
      <w:tr w:rsidR="00D76246" w:rsidRPr="008E1568" w14:paraId="1CCFC3EF" w14:textId="77777777" w:rsidTr="00CE2CFB">
        <w:trPr>
          <w:trHeight w:val="292"/>
          <w:jc w:val="center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D2E8FF" w:themeFill="accent6" w:themeFillTint="1A"/>
            <w:vAlign w:val="center"/>
          </w:tcPr>
          <w:p w14:paraId="5755505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Imię</w:t>
            </w:r>
          </w:p>
        </w:tc>
        <w:tc>
          <w:tcPr>
            <w:tcW w:w="3740" w:type="pct"/>
            <w:gridSpan w:val="13"/>
            <w:tcBorders>
              <w:bottom w:val="single" w:sz="4" w:space="0" w:color="auto"/>
            </w:tcBorders>
            <w:vAlign w:val="center"/>
          </w:tcPr>
          <w:p w14:paraId="7EF875E5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47DE9C38" w14:textId="77777777" w:rsidTr="00CE2CFB">
        <w:trPr>
          <w:trHeight w:val="306"/>
          <w:jc w:val="center"/>
        </w:trPr>
        <w:tc>
          <w:tcPr>
            <w:tcW w:w="1260" w:type="pct"/>
            <w:tcBorders>
              <w:top w:val="single" w:sz="4" w:space="0" w:color="auto"/>
            </w:tcBorders>
            <w:shd w:val="clear" w:color="auto" w:fill="D2E8FF" w:themeFill="accent6" w:themeFillTint="1A"/>
            <w:vAlign w:val="center"/>
          </w:tcPr>
          <w:p w14:paraId="699C7779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Nazwisko</w:t>
            </w:r>
          </w:p>
        </w:tc>
        <w:tc>
          <w:tcPr>
            <w:tcW w:w="3740" w:type="pct"/>
            <w:gridSpan w:val="13"/>
            <w:tcBorders>
              <w:top w:val="single" w:sz="4" w:space="0" w:color="auto"/>
            </w:tcBorders>
            <w:vAlign w:val="center"/>
          </w:tcPr>
          <w:p w14:paraId="32A03A05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67B14C1C" w14:textId="77777777" w:rsidTr="00CE2CFB">
        <w:trPr>
          <w:trHeight w:val="308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421BF858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Nazwisko rodowe</w:t>
            </w:r>
          </w:p>
        </w:tc>
        <w:tc>
          <w:tcPr>
            <w:tcW w:w="3740" w:type="pct"/>
            <w:gridSpan w:val="13"/>
            <w:vAlign w:val="center"/>
          </w:tcPr>
          <w:p w14:paraId="4613264E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1F9FABD6" w14:textId="77777777" w:rsidTr="00CE2CFB">
        <w:trPr>
          <w:trHeight w:val="300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17C1BCD8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Imiona</w:t>
            </w:r>
            <w:r w:rsidRPr="008E1568">
              <w:rPr>
                <w:rFonts w:ascii="Source Sans Pro" w:hAnsi="Source Sans Pro" w:cstheme="minorHAnsi"/>
                <w:sz w:val="20"/>
                <w:szCs w:val="20"/>
                <w:lang w:val="en-US"/>
              </w:rPr>
              <w:t xml:space="preserve">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rodziców</w:t>
            </w:r>
          </w:p>
        </w:tc>
        <w:tc>
          <w:tcPr>
            <w:tcW w:w="3740" w:type="pct"/>
            <w:gridSpan w:val="13"/>
            <w:vAlign w:val="center"/>
          </w:tcPr>
          <w:p w14:paraId="7E7668CE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</w:p>
        </w:tc>
      </w:tr>
      <w:tr w:rsidR="00D76246" w:rsidRPr="008E1568" w14:paraId="1563C5AB" w14:textId="77777777" w:rsidTr="00CE2CFB">
        <w:trPr>
          <w:trHeight w:val="298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4B8FF41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Obywatelstwo</w:t>
            </w:r>
          </w:p>
        </w:tc>
        <w:tc>
          <w:tcPr>
            <w:tcW w:w="3740" w:type="pct"/>
            <w:gridSpan w:val="13"/>
            <w:vAlign w:val="center"/>
          </w:tcPr>
          <w:p w14:paraId="6C946E99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36312EE8" w14:textId="77777777" w:rsidTr="00CE2CFB">
        <w:trPr>
          <w:trHeight w:val="303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2FA2DBC2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Adres zameldowania</w:t>
            </w:r>
          </w:p>
        </w:tc>
        <w:tc>
          <w:tcPr>
            <w:tcW w:w="3740" w:type="pct"/>
            <w:gridSpan w:val="13"/>
            <w:vAlign w:val="center"/>
          </w:tcPr>
          <w:p w14:paraId="15D56284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70E51BB0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17E142A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Adres zamieszkania</w:t>
            </w:r>
          </w:p>
        </w:tc>
        <w:tc>
          <w:tcPr>
            <w:tcW w:w="3740" w:type="pct"/>
            <w:gridSpan w:val="13"/>
            <w:vAlign w:val="center"/>
          </w:tcPr>
          <w:p w14:paraId="37C73911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27878" w:rsidRPr="008E1568" w14:paraId="19BF9460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206418F7" w14:textId="77777777" w:rsidR="00527878" w:rsidRPr="008E1568" w:rsidRDefault="00527878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Dane kontaktowe (e-mail, nr tel.)</w:t>
            </w:r>
          </w:p>
        </w:tc>
        <w:tc>
          <w:tcPr>
            <w:tcW w:w="3740" w:type="pct"/>
            <w:gridSpan w:val="13"/>
            <w:vAlign w:val="center"/>
          </w:tcPr>
          <w:p w14:paraId="3B1E701B" w14:textId="77777777" w:rsidR="00527878" w:rsidRPr="008E1568" w:rsidRDefault="00527878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C07A18" w:rsidRPr="008E1568" w14:paraId="121AAB3E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65ABF52C" w14:textId="77777777" w:rsidR="00634975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PESEL</w:t>
            </w:r>
            <w:r w:rsidR="00745DBD" w:rsidRPr="008E1568">
              <w:rPr>
                <w:rFonts w:ascii="Source Sans Pro" w:hAnsi="Source Sans Pro" w:cstheme="minorHAnsi"/>
                <w:sz w:val="20"/>
                <w:szCs w:val="20"/>
              </w:rPr>
              <w:t>*</w:t>
            </w:r>
          </w:p>
        </w:tc>
        <w:tc>
          <w:tcPr>
            <w:tcW w:w="141" w:type="pct"/>
            <w:vAlign w:val="center"/>
          </w:tcPr>
          <w:p w14:paraId="10E99212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6B958465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6204F7F2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3" w:type="pct"/>
            <w:vAlign w:val="center"/>
          </w:tcPr>
          <w:p w14:paraId="73A8F66C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34028293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5F580643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4EF50F68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2A5CE52B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48D07B09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010CEF00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68398799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948" w:type="pct"/>
            <w:shd w:val="clear" w:color="auto" w:fill="D2E8FF" w:themeFill="accent6" w:themeFillTint="1A"/>
            <w:vAlign w:val="center"/>
          </w:tcPr>
          <w:p w14:paraId="0213E60F" w14:textId="77777777" w:rsidR="00634975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Seria i numer </w:t>
            </w:r>
            <w:r w:rsidR="00745DBD" w:rsidRPr="008E1568">
              <w:rPr>
                <w:rFonts w:ascii="Source Sans Pro" w:hAnsi="Source Sans Pro" w:cstheme="minorHAnsi"/>
                <w:sz w:val="20"/>
                <w:szCs w:val="20"/>
              </w:rPr>
              <w:t>dokumentu tożsamości</w:t>
            </w:r>
          </w:p>
        </w:tc>
        <w:tc>
          <w:tcPr>
            <w:tcW w:w="1194" w:type="pct"/>
          </w:tcPr>
          <w:p w14:paraId="506D747C" w14:textId="77777777" w:rsidR="00634975" w:rsidRPr="008E1568" w:rsidRDefault="00634975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24282D1C" w14:textId="6E783131" w:rsidR="00A72302" w:rsidRPr="008E1568" w:rsidRDefault="00CE2CFB" w:rsidP="00CE2CFB">
      <w:pPr>
        <w:rPr>
          <w:rFonts w:ascii="Source Sans Pro" w:hAnsi="Source Sans Pro"/>
          <w:sz w:val="20"/>
          <w:szCs w:val="20"/>
        </w:rPr>
      </w:pPr>
      <w:r w:rsidRPr="008E1568">
        <w:rPr>
          <w:rFonts w:ascii="Source Sans Pro" w:hAnsi="Source Sans Pro"/>
          <w:sz w:val="20"/>
          <w:szCs w:val="20"/>
        </w:rPr>
        <w:t xml:space="preserve">      </w:t>
      </w:r>
      <w:r w:rsidR="00745DBD" w:rsidRPr="008E1568">
        <w:rPr>
          <w:rFonts w:ascii="Source Sans Pro" w:hAnsi="Source Sans Pro"/>
          <w:sz w:val="20"/>
          <w:szCs w:val="20"/>
        </w:rPr>
        <w:t>*w przypadku obcokrajowców inny numer identyfikacyjny</w:t>
      </w:r>
    </w:p>
    <w:p w14:paraId="34575EDE" w14:textId="77777777" w:rsidR="00D4246B" w:rsidRPr="008E1568" w:rsidRDefault="00D4246B" w:rsidP="00D4246B">
      <w:pPr>
        <w:rPr>
          <w:rFonts w:ascii="Source Sans Pro" w:hAnsi="Source Sans Pro"/>
          <w:sz w:val="20"/>
          <w:szCs w:val="20"/>
        </w:rPr>
      </w:pPr>
    </w:p>
    <w:p w14:paraId="16DF405F" w14:textId="77777777" w:rsidR="000102D8" w:rsidRPr="008E1568" w:rsidRDefault="000102D8" w:rsidP="00D4246B">
      <w:pPr>
        <w:rPr>
          <w:rFonts w:ascii="Source Sans Pro" w:hAnsi="Source Sans Pro"/>
          <w:sz w:val="20"/>
          <w:szCs w:val="20"/>
        </w:rPr>
      </w:pPr>
    </w:p>
    <w:p w14:paraId="6F5EC7AC" w14:textId="77777777" w:rsidR="000102D8" w:rsidRPr="008E1568" w:rsidRDefault="000102D8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D4246B" w:rsidRPr="008E1568" w14:paraId="0E4D193E" w14:textId="77777777" w:rsidTr="00D4246B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221F1237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1D0A7DDB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8B050A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4246B" w:rsidRPr="008E1568" w14:paraId="48892B9E" w14:textId="77777777" w:rsidTr="00D4246B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ECE1360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02CA1807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E088954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515B1D8C" w14:textId="77777777" w:rsidR="00D4246B" w:rsidRPr="008E1568" w:rsidRDefault="00D4246B" w:rsidP="00D4246B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2F8952D6" w14:textId="77777777" w:rsidR="006B0C07" w:rsidRPr="008E1568" w:rsidRDefault="006B0C07">
      <w:pPr>
        <w:rPr>
          <w:rFonts w:ascii="Source Sans Pro" w:hAnsi="Source Sans Pro"/>
          <w:sz w:val="20"/>
          <w:szCs w:val="20"/>
        </w:rPr>
      </w:pPr>
    </w:p>
    <w:p w14:paraId="423BA074" w14:textId="77777777" w:rsidR="006B0C07" w:rsidRPr="008E1568" w:rsidRDefault="006B0C07" w:rsidP="00D01C3C">
      <w:pPr>
        <w:spacing w:line="240" w:lineRule="auto"/>
        <w:rPr>
          <w:rFonts w:ascii="Source Sans Pro" w:hAnsi="Source Sans Pro"/>
          <w:sz w:val="20"/>
          <w:szCs w:val="20"/>
        </w:rPr>
      </w:pPr>
      <w:r w:rsidRPr="008E1568">
        <w:rPr>
          <w:rFonts w:ascii="Source Sans Pro" w:hAnsi="Source Sans Pro"/>
          <w:sz w:val="20"/>
          <w:szCs w:val="20"/>
        </w:rPr>
        <w:br w:type="page"/>
      </w: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9"/>
        <w:gridCol w:w="1434"/>
        <w:gridCol w:w="467"/>
        <w:gridCol w:w="469"/>
        <w:gridCol w:w="468"/>
        <w:gridCol w:w="468"/>
        <w:gridCol w:w="468"/>
        <w:gridCol w:w="468"/>
        <w:gridCol w:w="1433"/>
        <w:gridCol w:w="466"/>
        <w:gridCol w:w="466"/>
        <w:gridCol w:w="466"/>
        <w:gridCol w:w="466"/>
        <w:gridCol w:w="466"/>
        <w:gridCol w:w="472"/>
      </w:tblGrid>
      <w:tr w:rsidR="00547A8C" w:rsidRPr="008E1568" w14:paraId="079CC855" w14:textId="77777777" w:rsidTr="00CE2CFB">
        <w:trPr>
          <w:trHeight w:val="1188"/>
          <w:jc w:val="center"/>
        </w:trPr>
        <w:tc>
          <w:tcPr>
            <w:tcW w:w="5000" w:type="pct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04874B46" w14:textId="77777777" w:rsidR="007F5C4F" w:rsidRPr="008E1568" w:rsidRDefault="007F5C4F" w:rsidP="00391ABB">
            <w:pPr>
              <w:pStyle w:val="PZUTabelanaglowek"/>
              <w:spacing w:line="360" w:lineRule="auto"/>
              <w:rPr>
                <w:rFonts w:ascii="Source Sans Pro" w:hAnsi="Source Sans Pro"/>
                <w:sz w:val="20"/>
                <w:szCs w:val="20"/>
              </w:rPr>
            </w:pPr>
          </w:p>
          <w:p w14:paraId="555F7AB2" w14:textId="77777777" w:rsidR="007F5C4F" w:rsidRPr="008E1568" w:rsidRDefault="007F5C4F" w:rsidP="00391ABB">
            <w:pPr>
              <w:pStyle w:val="PZUTabelanaglowek"/>
              <w:spacing w:line="360" w:lineRule="auto"/>
              <w:rPr>
                <w:rFonts w:ascii="Source Sans Pro" w:hAnsi="Source Sans Pro"/>
                <w:sz w:val="20"/>
                <w:szCs w:val="20"/>
              </w:rPr>
            </w:pPr>
          </w:p>
          <w:p w14:paraId="4AF2D654" w14:textId="77777777" w:rsidR="00634975" w:rsidRPr="008E1568" w:rsidRDefault="00634975" w:rsidP="00391ABB">
            <w:pPr>
              <w:pStyle w:val="PZUTabelanaglowek"/>
              <w:spacing w:line="360" w:lineRule="auto"/>
              <w:rPr>
                <w:rFonts w:ascii="Source Sans Pro" w:hAnsi="Source Sans Pro"/>
                <w:b w:val="0"/>
                <w:sz w:val="20"/>
                <w:szCs w:val="20"/>
              </w:rPr>
            </w:pPr>
            <w:r w:rsidRPr="008E1568">
              <w:rPr>
                <w:rFonts w:ascii="Source Sans Pro" w:hAnsi="Source Sans Pro"/>
                <w:sz w:val="20"/>
                <w:szCs w:val="20"/>
              </w:rPr>
              <w:t>CZĘŚĆ 2 – PRZEBIEG KARIERY ZAWODOWEJ</w:t>
            </w:r>
          </w:p>
          <w:p w14:paraId="7167D34C" w14:textId="77777777" w:rsidR="00047E83" w:rsidRPr="00FC1EB0" w:rsidRDefault="00634975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W tej części prosimy o podanie informacji o przebiegu kariery zawodowej, odrębnie dla każdego przypadku zatrudnienia</w:t>
            </w:r>
            <w:r w:rsidR="003E0694"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</w:t>
            </w:r>
            <w:r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/zlecenia/wykonywania działalności, z uwzględnieniem wyspecyfikowanych w poniższym wzorze tabeli danych i według tego wzoru</w:t>
            </w:r>
            <w:r w:rsidR="00A44923"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.</w:t>
            </w:r>
          </w:p>
          <w:p w14:paraId="61154249" w14:textId="6D1D56A0" w:rsidR="00CE2CFB" w:rsidRPr="008E1568" w:rsidRDefault="00CE2CFB" w:rsidP="004A3352">
            <w:pPr>
              <w:pStyle w:val="PZUTabelanaglowek"/>
              <w:jc w:val="both"/>
              <w:rPr>
                <w:rFonts w:ascii="Source Sans Pro" w:hAnsi="Source Sans Pro"/>
                <w:b w:val="0"/>
                <w:i/>
                <w:sz w:val="20"/>
                <w:szCs w:val="20"/>
              </w:rPr>
            </w:pPr>
          </w:p>
        </w:tc>
      </w:tr>
      <w:tr w:rsidR="00745A8A" w:rsidRPr="008E1568" w14:paraId="22FF236C" w14:textId="77777777" w:rsidTr="00CE2CFB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24BE283E" w14:textId="77777777" w:rsidR="00547A8C" w:rsidRPr="008E1568" w:rsidRDefault="00547A8C" w:rsidP="00547A8C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2E1A9151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4C458C2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31E385E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9652837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18C4BD6B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4EA379E0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0877591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17B62ACC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429495F9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94A3E5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0462AA8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6EDF387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485E103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1F15D0FC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35F94326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0FEB1D7" w14:textId="77777777" w:rsidR="00E27A8E" w:rsidRPr="008E1568" w:rsidRDefault="00E27A8E" w:rsidP="00865638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</w:t>
            </w:r>
            <w:r w:rsidR="003E0694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 pracodawcy/zleceniodawcy/wykonywanej działalności</w:t>
            </w:r>
          </w:p>
        </w:tc>
      </w:tr>
      <w:tr w:rsidR="00547A8C" w:rsidRPr="008E1568" w14:paraId="2EFCEAA8" w14:textId="77777777" w:rsidTr="00CE2CFB">
        <w:trPr>
          <w:trHeight w:val="418"/>
          <w:jc w:val="center"/>
        </w:trPr>
        <w:tc>
          <w:tcPr>
            <w:tcW w:w="5000" w:type="pct"/>
            <w:gridSpan w:val="15"/>
          </w:tcPr>
          <w:p w14:paraId="0816EB1B" w14:textId="77777777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246125E" w14:textId="16474568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547A8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624137B1" w14:textId="77777777" w:rsidR="00E27A8E" w:rsidRDefault="00E27A8E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="003A6E29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W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przypadku wykonywania działalności, w ramach której wykonywano zlecenia innych podmiotów, prosimy o podanie w niniejszej rubryce jedynie nazwy wykonywanej działalności.</w:t>
            </w:r>
          </w:p>
          <w:p w14:paraId="5AF974A6" w14:textId="20E7700C" w:rsidR="008E1568" w:rsidRPr="008E1568" w:rsidRDefault="008E1568" w:rsidP="00972D7C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50EA5CAA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7C30D84" w14:textId="77777777" w:rsidR="00E27A8E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Zajmowane stanowisko</w:t>
            </w:r>
            <w:r w:rsidR="001440E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: </w:t>
            </w:r>
          </w:p>
        </w:tc>
      </w:tr>
      <w:tr w:rsidR="00547A8C" w:rsidRPr="008E1568" w14:paraId="70F899EE" w14:textId="77777777" w:rsidTr="00CE2CFB">
        <w:trPr>
          <w:trHeight w:val="418"/>
          <w:jc w:val="center"/>
        </w:trPr>
        <w:tc>
          <w:tcPr>
            <w:tcW w:w="5000" w:type="pct"/>
            <w:gridSpan w:val="15"/>
          </w:tcPr>
          <w:p w14:paraId="49F1CC2F" w14:textId="77777777" w:rsidR="003A6E29" w:rsidRPr="008E1568" w:rsidRDefault="003A6E29" w:rsidP="003A6E29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C330C87" w14:textId="7B027390" w:rsidR="003A6E29" w:rsidRPr="008E1568" w:rsidRDefault="003A6E29" w:rsidP="003A6E29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3F59F9A" w14:textId="77777777" w:rsidR="001440E2" w:rsidRPr="008E1568" w:rsidRDefault="001440E2" w:rsidP="005E472C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14AE971E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C362824" w14:textId="77777777" w:rsidR="003E0694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47A8C" w:rsidRPr="008E1568" w14:paraId="10E382A8" w14:textId="77777777" w:rsidTr="00CE2CFB">
        <w:trPr>
          <w:trHeight w:val="600"/>
          <w:jc w:val="center"/>
        </w:trPr>
        <w:tc>
          <w:tcPr>
            <w:tcW w:w="5000" w:type="pct"/>
            <w:gridSpan w:val="15"/>
          </w:tcPr>
          <w:p w14:paraId="08E8098E" w14:textId="77777777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8C35424" w14:textId="473E7562" w:rsidR="003E0694" w:rsidRPr="008E1568" w:rsidRDefault="003E0694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467B0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4D1DF241" w14:textId="77777777" w:rsidR="001440E2" w:rsidRPr="008E1568" w:rsidRDefault="001440E2" w:rsidP="005E472C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13CC7EEF" w14:textId="77777777" w:rsidTr="00CE2CFB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D6C6E34" w14:textId="77777777" w:rsidR="003E0694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Wykaz </w:t>
            </w:r>
            <w:r w:rsidR="00A7230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załączonych dokumentów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potwierdzających </w:t>
            </w:r>
            <w:r w:rsidR="00A7230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zatrudnienie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 danym podmiocie:</w:t>
            </w:r>
          </w:p>
        </w:tc>
      </w:tr>
      <w:tr w:rsidR="00547A8C" w:rsidRPr="008E1568" w14:paraId="25A7D50A" w14:textId="77777777" w:rsidTr="00CE2CFB">
        <w:trPr>
          <w:trHeight w:val="371"/>
          <w:jc w:val="center"/>
        </w:trPr>
        <w:tc>
          <w:tcPr>
            <w:tcW w:w="5000" w:type="pct"/>
            <w:gridSpan w:val="15"/>
          </w:tcPr>
          <w:p w14:paraId="272E5996" w14:textId="77777777" w:rsidR="003E0694" w:rsidRPr="008E1568" w:rsidRDefault="003E0694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82FA343" w14:textId="5F3BE11D" w:rsidR="003E0694" w:rsidRPr="008E1568" w:rsidRDefault="003E0694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467B0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4E0C5195" w14:textId="77777777" w:rsidR="004A3352" w:rsidRPr="008E1568" w:rsidRDefault="00972D7C" w:rsidP="00972D7C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609A9B34" w14:textId="395B57EB" w:rsidR="00972D7C" w:rsidRPr="008E1568" w:rsidRDefault="004A3352" w:rsidP="008E1568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W</w:t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…….</w:t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640F947" w14:textId="77777777" w:rsidR="00972D7C" w:rsidRPr="008E1568" w:rsidRDefault="00972D7C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6F0C4541" w14:textId="77777777" w:rsidR="00D4246B" w:rsidRDefault="00D4246B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3C14ED81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28EF35AA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7BEA92B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710BA67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66FED6CF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983B57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CD5702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133C141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2DB3EE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3008CC2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5C8CE2C3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23E4479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79AD27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988963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67F883C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3E4D03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2D6D0913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9E83CB1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615DF21E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4B01EF4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24453450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0DF49969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7BAE1B65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61E18816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6C1E4F9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33261E4B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42EA19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2BFAD3E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50A05D3F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1D8AE7F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5864E602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lastRenderedPageBreak/>
              <w:t>Opis zakresu obowiązków:</w:t>
            </w:r>
          </w:p>
        </w:tc>
      </w:tr>
      <w:tr w:rsidR="005E472C" w:rsidRPr="008E1568" w14:paraId="5CA1EB30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60AB1AD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F30DE9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0D7AA0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0676ADE6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4AC86FD2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0A34CA9E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11FA0588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FB2F5FE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4F93E4F8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77C3D3CF" w14:textId="7EF5192F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……….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EA1A49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5A1D1659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7E9F2D9B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725BCC42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46B7E7E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1848605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BA5824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78414B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11AB2E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84E114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5F97DA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5F57281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2DAAF1A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206271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117059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B3D151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15FF56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955E0D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5AD971BF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BA59888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5522B033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62ED8C2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E26468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D6C6FC7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3408EAC1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19D901D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ECE764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27C0DE1D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54AE731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38208EE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6E9D688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66BD6F7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D15BFC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53B60C91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6222A41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5FEB2F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724A40A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2E70BE3F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A0CF71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5E9C1577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363F3EE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35CA00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0373CEF0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0CD68EFA" w14:textId="379E5EB3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………..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1E37D2B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7C3402C9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6734F59A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4428344B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556AF77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03A552E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8691464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240494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748C3F3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D9204F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5D445D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4B888DC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50B4772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64C7EF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2FAFBB7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3B7E07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402AB7A1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1D36E2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A9612C7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75BEFA52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126441AA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A5B20D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5082CC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5A9AE9F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lastRenderedPageBreak/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799CE0AD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175EA593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B37D121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lastRenderedPageBreak/>
              <w:t xml:space="preserve">Zajmowane stanowisko: </w:t>
            </w:r>
          </w:p>
        </w:tc>
      </w:tr>
      <w:tr w:rsidR="005E472C" w:rsidRPr="008E1568" w14:paraId="0E0E4A06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502AFE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323E16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428BF3A1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ED4D725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553A762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4656BB5E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064E79C4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BA2071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61F670EA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86CDACD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85ED061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2717D34E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4312C1D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1A32701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B1C194C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70033A78" w14:textId="32469D89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46E700D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71361DF5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6FDDDE1F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1AB7CC78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182BD0F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63FD58F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94BF55F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421102F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1ABCC8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6D2D24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0D9C934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6E08C0C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60D994D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63025F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02D6C7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79A6F51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51611E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0AB8D55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F47D235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D9F31D7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713864C3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11581193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AA6F17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18A63DB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6525ABB0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60185AC6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1B7E8746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30122B22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15F4FA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08048F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47CBAA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53CAA18A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440D783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47D453AC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1FA3FBC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0FE060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5C3A68D3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98419D0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79AD257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3EF77FDB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6BDF21F8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A27060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61F19C6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222CBBF7" w14:textId="2CEB3C59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933B01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337B42A0" w14:textId="77777777" w:rsidR="005E472C" w:rsidRPr="008E1568" w:rsidRDefault="005E472C" w:rsidP="00D4246B">
      <w:pPr>
        <w:rPr>
          <w:rFonts w:ascii="Source Sans Pro" w:hAnsi="Source Sans Pro"/>
          <w:sz w:val="20"/>
          <w:szCs w:val="20"/>
        </w:rPr>
      </w:pPr>
    </w:p>
    <w:p w14:paraId="1870CE0F" w14:textId="77777777" w:rsidR="00E61B48" w:rsidRPr="008E1568" w:rsidRDefault="00E61B48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D4246B" w:rsidRPr="008E1568" w14:paraId="79C946F1" w14:textId="77777777" w:rsidTr="003A6886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44C9C8AC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0C244448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65C30CE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4246B" w:rsidRPr="008E1568" w14:paraId="736CD3CA" w14:textId="77777777" w:rsidTr="003A6886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9B39246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8FF51AF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5ED80A4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3105DFC6" w14:textId="77777777" w:rsidR="00D4246B" w:rsidRPr="008E1568" w:rsidRDefault="00D4246B" w:rsidP="00D4246B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49667E47" w14:textId="77777777" w:rsidR="00D4246B" w:rsidRPr="008E1568" w:rsidRDefault="00D4246B" w:rsidP="00BE023A">
      <w:pPr>
        <w:rPr>
          <w:rFonts w:ascii="Source Sans Pro" w:hAnsi="Source Sans Pro" w:cstheme="minorHAnsi"/>
          <w:sz w:val="20"/>
          <w:szCs w:val="20"/>
        </w:rPr>
      </w:pPr>
    </w:p>
    <w:p w14:paraId="7C075157" w14:textId="77777777" w:rsidR="00D40A9D" w:rsidRPr="008E1568" w:rsidRDefault="00A72302" w:rsidP="00391ABB">
      <w:pPr>
        <w:spacing w:line="240" w:lineRule="auto"/>
        <w:rPr>
          <w:rFonts w:ascii="Source Sans Pro" w:hAnsi="Source Sans Pro" w:cstheme="minorHAnsi"/>
          <w:sz w:val="20"/>
          <w:szCs w:val="20"/>
        </w:rPr>
      </w:pPr>
      <w:r w:rsidRPr="008E1568">
        <w:rPr>
          <w:rFonts w:ascii="Source Sans Pro" w:hAnsi="Source Sans Pro" w:cstheme="minorHAnsi"/>
          <w:sz w:val="20"/>
          <w:szCs w:val="20"/>
        </w:rPr>
        <w:br w:type="page"/>
      </w:r>
    </w:p>
    <w:tbl>
      <w:tblPr>
        <w:tblStyle w:val="Tabela-Siatka"/>
        <w:tblW w:w="4668" w:type="pct"/>
        <w:jc w:val="center"/>
        <w:tblLayout w:type="fixed"/>
        <w:tblLook w:val="04A0" w:firstRow="1" w:lastRow="0" w:firstColumn="1" w:lastColumn="0" w:noHBand="0" w:noVBand="1"/>
      </w:tblPr>
      <w:tblGrid>
        <w:gridCol w:w="3227"/>
        <w:gridCol w:w="3228"/>
        <w:gridCol w:w="3168"/>
        <w:gridCol w:w="64"/>
      </w:tblGrid>
      <w:tr w:rsidR="00D40A9D" w:rsidRPr="008E1568" w14:paraId="0D982788" w14:textId="77777777" w:rsidTr="00CE2CFB">
        <w:trPr>
          <w:gridAfter w:val="1"/>
          <w:wAfter w:w="33" w:type="pct"/>
          <w:trHeight w:val="418"/>
          <w:jc w:val="center"/>
        </w:trPr>
        <w:tc>
          <w:tcPr>
            <w:tcW w:w="49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C877DB" w14:textId="77777777" w:rsidR="00C80E21" w:rsidRPr="008E1568" w:rsidRDefault="00C80E21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08AAF324" w14:textId="77777777" w:rsidR="00C80E21" w:rsidRPr="008E1568" w:rsidRDefault="00C80E21">
            <w:pPr>
              <w:rPr>
                <w:rFonts w:ascii="Source Sans Pro" w:hAnsi="Source Sans Pro"/>
                <w:sz w:val="20"/>
                <w:szCs w:val="20"/>
              </w:rPr>
            </w:pPr>
          </w:p>
          <w:tbl>
            <w:tblPr>
              <w:tblStyle w:val="Tabela-Siatka"/>
              <w:tblW w:w="963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98"/>
              <w:gridCol w:w="1464"/>
              <w:gridCol w:w="476"/>
              <w:gridCol w:w="476"/>
              <w:gridCol w:w="476"/>
              <w:gridCol w:w="476"/>
              <w:gridCol w:w="476"/>
              <w:gridCol w:w="476"/>
              <w:gridCol w:w="1463"/>
              <w:gridCol w:w="476"/>
              <w:gridCol w:w="476"/>
              <w:gridCol w:w="476"/>
              <w:gridCol w:w="476"/>
              <w:gridCol w:w="476"/>
              <w:gridCol w:w="478"/>
            </w:tblGrid>
            <w:tr w:rsidR="00391ABB" w:rsidRPr="008E1568" w14:paraId="6442AE10" w14:textId="77777777" w:rsidTr="00CE2CFB">
              <w:trPr>
                <w:trHeight w:val="1138"/>
                <w:jc w:val="center"/>
              </w:trPr>
              <w:tc>
                <w:tcPr>
                  <w:tcW w:w="5000" w:type="pct"/>
                  <w:gridSpan w:val="15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213E52BE" w14:textId="77777777" w:rsidR="00391ABB" w:rsidRPr="008E1568" w:rsidRDefault="00391ABB" w:rsidP="00391ABB">
                  <w:pPr>
                    <w:pStyle w:val="PZUTabelanaglowek"/>
                    <w:spacing w:line="360" w:lineRule="auto"/>
                    <w:rPr>
                      <w:rFonts w:ascii="Source Sans Pro" w:hAnsi="Source Sans Pro"/>
                      <w:b w:val="0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/>
                      <w:sz w:val="20"/>
                      <w:szCs w:val="20"/>
                    </w:rPr>
                    <w:t>CZĘŚĆ 3 – WYKSZTAŁCENIE I UKOŃCZONE SZKOLENIA</w:t>
                  </w:r>
                </w:p>
                <w:p w14:paraId="232C66F9" w14:textId="77777777" w:rsidR="00391ABB" w:rsidRPr="00FC1EB0" w:rsidRDefault="00391ABB" w:rsidP="00FC1EB0">
                  <w:pPr>
                    <w:jc w:val="both"/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</w:pPr>
                  <w:r w:rsidRPr="00FC1EB0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W tej części prosimy o podanie, zgodnie z poniższym wzorem, danych odnoszących się do uzyskanego wykształcenia, z uwzględnieniem uzyskanych stopni i tytułów naukowych, jak również danych dotyczących wykształcenia podyplomowego, kursów oraz szkoleń. Prosimy o wypełnienie odrębnej tabeli dla każdego uzyskanego wykształcenia, ukończonego kursu oraz szkolenia.</w:t>
                  </w:r>
                </w:p>
                <w:p w14:paraId="6AB52FF0" w14:textId="77777777" w:rsidR="005E472C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  <w:tbl>
                  <w:tblPr>
                    <w:tblStyle w:val="Tabela-Siatka"/>
                    <w:tblW w:w="963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98"/>
                    <w:gridCol w:w="1464"/>
                    <w:gridCol w:w="476"/>
                    <w:gridCol w:w="476"/>
                    <w:gridCol w:w="476"/>
                    <w:gridCol w:w="476"/>
                    <w:gridCol w:w="476"/>
                    <w:gridCol w:w="476"/>
                    <w:gridCol w:w="1463"/>
                    <w:gridCol w:w="476"/>
                    <w:gridCol w:w="476"/>
                    <w:gridCol w:w="476"/>
                    <w:gridCol w:w="476"/>
                    <w:gridCol w:w="476"/>
                    <w:gridCol w:w="478"/>
                  </w:tblGrid>
                  <w:tr w:rsidR="005E472C" w:rsidRPr="008E1568" w14:paraId="23682E0A" w14:textId="77777777" w:rsidTr="002A431D">
                    <w:trPr>
                      <w:trHeight w:val="324"/>
                      <w:jc w:val="center"/>
                    </w:trPr>
                    <w:tc>
                      <w:tcPr>
                        <w:tcW w:w="517" w:type="pct"/>
                        <w:shd w:val="clear" w:color="auto" w:fill="D2E8FF" w:themeFill="accent6" w:themeFillTint="1A"/>
                        <w:vAlign w:val="center"/>
                      </w:tcPr>
                      <w:p w14:paraId="03F5A377" w14:textId="77777777" w:rsidR="005E472C" w:rsidRPr="008E1568" w:rsidRDefault="005E472C" w:rsidP="005E472C">
                        <w:pPr>
                          <w:pStyle w:val="PZUTabelatekstkolumnalewa"/>
                          <w:tabs>
                            <w:tab w:val="left" w:pos="1072"/>
                          </w:tabs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Okres:</w:t>
                        </w: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018CAEA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Od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D13F1EA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513463EB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1E9FF67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8F8107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F9BD33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8018FE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1EF9BAD4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6D8115C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Do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C2E61EC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A6F455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49C50E8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7CC042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8C8FABA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9" w:type="pct"/>
                        <w:vAlign w:val="center"/>
                      </w:tcPr>
                      <w:p w14:paraId="31479D3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15FA8CEA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6EBAF94A" w14:textId="77777777" w:rsidR="005E472C" w:rsidRPr="008E1568" w:rsidRDefault="005E472C" w:rsidP="005E472C">
                        <w:pPr>
                          <w:pStyle w:val="PZUTabelatekstkolumna"/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Nazwa szkoły średniej/uczelni wyższej/organizatora szkolenia, etc.:</w:t>
                        </w:r>
                      </w:p>
                    </w:tc>
                  </w:tr>
                  <w:tr w:rsidR="005E472C" w:rsidRPr="008E1568" w14:paraId="2BCA5C15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47FC986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406F14B0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00796E0C" w14:textId="77777777" w:rsidR="005E472C" w:rsidRDefault="005E472C" w:rsidP="005E472C">
                        <w:pPr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  <w:t>Uwaga: w przypadku uczelni wyższej prosimy o podanie wydziału oraz kierunku studiów.</w:t>
                        </w:r>
                      </w:p>
                      <w:p w14:paraId="4D7F681F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3B462FE3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0D3B6960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Uzyskane wykształcenie/stopień/tytuł naukowy/uprawnienia (w tym kierunek studiów podyplomowych):</w:t>
                        </w:r>
                      </w:p>
                    </w:tc>
                  </w:tr>
                  <w:tr w:rsidR="005E472C" w:rsidRPr="008E1568" w14:paraId="58AB41B8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EA7F128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5BDB4F4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077CC55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04431C68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3D0502A4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Wykaz załączonych dokumentów potwierdzających uzyskane wykształcenie, ukończony kurs lub odbycie szkoleń, etc.</w:t>
                        </w:r>
                      </w:p>
                    </w:tc>
                  </w:tr>
                  <w:tr w:rsidR="005E472C" w:rsidRPr="008E1568" w14:paraId="7C87DEE2" w14:textId="77777777" w:rsidTr="002A431D">
                    <w:trPr>
                      <w:trHeight w:val="600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1DA5788E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700EB0F5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7EA78AE1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65EC4D4" w14:textId="77777777" w:rsidR="005E472C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  <w:tbl>
                  <w:tblPr>
                    <w:tblStyle w:val="Tabela-Siatka"/>
                    <w:tblW w:w="963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98"/>
                    <w:gridCol w:w="1464"/>
                    <w:gridCol w:w="476"/>
                    <w:gridCol w:w="476"/>
                    <w:gridCol w:w="476"/>
                    <w:gridCol w:w="476"/>
                    <w:gridCol w:w="476"/>
                    <w:gridCol w:w="476"/>
                    <w:gridCol w:w="1463"/>
                    <w:gridCol w:w="476"/>
                    <w:gridCol w:w="476"/>
                    <w:gridCol w:w="476"/>
                    <w:gridCol w:w="476"/>
                    <w:gridCol w:w="476"/>
                    <w:gridCol w:w="478"/>
                  </w:tblGrid>
                  <w:tr w:rsidR="005E472C" w:rsidRPr="008E1568" w14:paraId="03F81B4E" w14:textId="77777777" w:rsidTr="002A431D">
                    <w:trPr>
                      <w:trHeight w:val="324"/>
                      <w:jc w:val="center"/>
                    </w:trPr>
                    <w:tc>
                      <w:tcPr>
                        <w:tcW w:w="517" w:type="pct"/>
                        <w:shd w:val="clear" w:color="auto" w:fill="D2E8FF" w:themeFill="accent6" w:themeFillTint="1A"/>
                        <w:vAlign w:val="center"/>
                      </w:tcPr>
                      <w:p w14:paraId="1CB1BC74" w14:textId="77777777" w:rsidR="005E472C" w:rsidRPr="008E1568" w:rsidRDefault="005E472C" w:rsidP="005E472C">
                        <w:pPr>
                          <w:pStyle w:val="PZUTabelatekstkolumnalewa"/>
                          <w:tabs>
                            <w:tab w:val="left" w:pos="1072"/>
                          </w:tabs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Okres:</w:t>
                        </w: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699773E6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Od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72461C83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06C0C541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C5C053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141B898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31538B57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D15669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90C99F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237BC27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Do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DDF52D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B7A3AF4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7B34809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836653F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49D6D88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9" w:type="pct"/>
                        <w:vAlign w:val="center"/>
                      </w:tcPr>
                      <w:p w14:paraId="523CDD06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01144020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603C36EE" w14:textId="77777777" w:rsidR="005E472C" w:rsidRPr="008E1568" w:rsidRDefault="005E472C" w:rsidP="005E472C">
                        <w:pPr>
                          <w:pStyle w:val="PZUTabelatekstkolumna"/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Nazwa szkoły średniej/uczelni wyższej/organizatora szkolenia, etc.:</w:t>
                        </w:r>
                      </w:p>
                    </w:tc>
                  </w:tr>
                  <w:tr w:rsidR="005E472C" w:rsidRPr="008E1568" w14:paraId="2E484CF9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0ECC22D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15E1F4D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1879CB4F" w14:textId="77777777" w:rsidR="005E472C" w:rsidRDefault="005E472C" w:rsidP="005E472C">
                        <w:pPr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  <w:t>Uwaga: w przypadku uczelni wyższej prosimy o podanie wydziału oraz kierunku studiów.</w:t>
                        </w:r>
                      </w:p>
                      <w:p w14:paraId="1379449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59F88D02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26BDC9EF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Uzyskane wykształcenie/stopień/tytuł naukowy/uprawnienia (w tym kierunek studiów podyplomowych):</w:t>
                        </w:r>
                      </w:p>
                    </w:tc>
                  </w:tr>
                  <w:tr w:rsidR="005E472C" w:rsidRPr="008E1568" w14:paraId="2C90D162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2F466A3F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3B66ACE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6D03243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5EDABCBA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4ABD650F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Wykaz załączonych dokumentów potwierdzających uzyskane wykształcenie, ukończony kurs lub odbycie szkoleń, etc.</w:t>
                        </w:r>
                      </w:p>
                    </w:tc>
                  </w:tr>
                  <w:tr w:rsidR="005E472C" w:rsidRPr="008E1568" w14:paraId="46DEF553" w14:textId="77777777" w:rsidTr="002A431D">
                    <w:trPr>
                      <w:trHeight w:val="600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88701F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3E6324C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7C864A5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EF9125F" w14:textId="77777777" w:rsidR="005E472C" w:rsidRPr="008E1568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</w:tc>
            </w:tr>
            <w:tr w:rsidR="00391ABB" w:rsidRPr="008E1568" w14:paraId="567AF32D" w14:textId="77777777" w:rsidTr="00CE2CFB">
              <w:trPr>
                <w:trHeight w:val="324"/>
                <w:jc w:val="center"/>
              </w:trPr>
              <w:tc>
                <w:tcPr>
                  <w:tcW w:w="517" w:type="pct"/>
                  <w:shd w:val="clear" w:color="auto" w:fill="D2E8FF" w:themeFill="accent6" w:themeFillTint="1A"/>
                  <w:vAlign w:val="center"/>
                </w:tcPr>
                <w:p w14:paraId="6D1C76D9" w14:textId="77777777" w:rsidR="00391ABB" w:rsidRPr="008E1568" w:rsidRDefault="00391ABB" w:rsidP="00865638">
                  <w:pPr>
                    <w:pStyle w:val="PZUTabelatekstkolumnalewa"/>
                    <w:tabs>
                      <w:tab w:val="left" w:pos="1072"/>
                    </w:tabs>
                    <w:spacing w:before="120" w:after="120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bookmarkStart w:id="0" w:name="_Hlk223960671"/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Okres:</w:t>
                  </w:r>
                </w:p>
              </w:tc>
              <w:tc>
                <w:tcPr>
                  <w:tcW w:w="759" w:type="pct"/>
                  <w:shd w:val="clear" w:color="auto" w:fill="D2E8FF" w:themeFill="accent6" w:themeFillTint="1A"/>
                  <w:vAlign w:val="center"/>
                </w:tcPr>
                <w:p w14:paraId="78085744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Od (MM-RRRR)</w:t>
                  </w:r>
                </w:p>
              </w:tc>
              <w:tc>
                <w:tcPr>
                  <w:tcW w:w="247" w:type="pct"/>
                  <w:vAlign w:val="center"/>
                </w:tcPr>
                <w:p w14:paraId="7308D665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3515C2EC" w14:textId="77777777" w:rsidR="00745A8A" w:rsidRPr="008E1568" w:rsidRDefault="00745A8A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1EE3B6A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20E39D48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5715A0DB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3C8D942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B43A1C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759" w:type="pct"/>
                  <w:shd w:val="clear" w:color="auto" w:fill="D2E8FF" w:themeFill="accent6" w:themeFillTint="1A"/>
                  <w:vAlign w:val="center"/>
                </w:tcPr>
                <w:p w14:paraId="6CA313CE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Do (MM-RRRR)</w:t>
                  </w:r>
                </w:p>
              </w:tc>
              <w:tc>
                <w:tcPr>
                  <w:tcW w:w="247" w:type="pct"/>
                  <w:vAlign w:val="center"/>
                </w:tcPr>
                <w:p w14:paraId="473BBA0D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595D5412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6C6F1E16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DE2333D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69D4B819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9" w:type="pct"/>
                  <w:vAlign w:val="center"/>
                </w:tcPr>
                <w:p w14:paraId="20A78A8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5421F58E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45CFE8C7" w14:textId="77777777" w:rsidR="00391ABB" w:rsidRPr="008E1568" w:rsidRDefault="00391ABB" w:rsidP="00865638">
                  <w:pPr>
                    <w:pStyle w:val="PZUTabelatekstkolumna"/>
                    <w:spacing w:before="120" w:after="120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Nazwa szkoły</w:t>
                  </w:r>
                  <w:r w:rsidR="00625750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 xml:space="preserve"> średniej</w:t>
                  </w: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 xml:space="preserve">/uczelni </w:t>
                  </w:r>
                  <w:r w:rsidR="00346F18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wyższej</w:t>
                  </w: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/organizatora szkolenia</w:t>
                  </w:r>
                  <w:r w:rsidR="00625750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, etc.:</w:t>
                  </w:r>
                </w:p>
              </w:tc>
            </w:tr>
            <w:tr w:rsidR="00391ABB" w:rsidRPr="008E1568" w14:paraId="77FA2C63" w14:textId="77777777" w:rsidTr="00CE2CFB">
              <w:trPr>
                <w:trHeight w:val="418"/>
                <w:jc w:val="center"/>
              </w:trPr>
              <w:tc>
                <w:tcPr>
                  <w:tcW w:w="5000" w:type="pct"/>
                  <w:gridSpan w:val="15"/>
                </w:tcPr>
                <w:p w14:paraId="35D62B91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7452317D" w14:textId="593D1828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471278FC" w14:textId="77777777" w:rsidR="00391ABB" w:rsidRDefault="00391ABB" w:rsidP="00391ABB">
                  <w:pPr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Uwaga: w przypadku uczelni wyższej prosimy o podanie wydziału oraz kierunku studiów.</w:t>
                  </w:r>
                </w:p>
                <w:p w14:paraId="20C9C794" w14:textId="77777777" w:rsidR="008E1568" w:rsidRPr="008E1568" w:rsidRDefault="008E1568" w:rsidP="00391ABB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50B9E356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5385D7F0" w14:textId="77777777" w:rsidR="00391ABB" w:rsidRPr="008E1568" w:rsidRDefault="00391ABB" w:rsidP="00865638">
                  <w:pPr>
                    <w:spacing w:before="120" w:after="120" w:line="200" w:lineRule="exact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Uzyskane wykształcenie/stopień/tytuł naukowy/uprawnienia (w tym kierunek studiów podyplomowych):</w:t>
                  </w:r>
                </w:p>
              </w:tc>
            </w:tr>
            <w:tr w:rsidR="00391ABB" w:rsidRPr="008E1568" w14:paraId="0BFCB304" w14:textId="77777777" w:rsidTr="00CE2CFB">
              <w:trPr>
                <w:trHeight w:val="418"/>
                <w:jc w:val="center"/>
              </w:trPr>
              <w:tc>
                <w:tcPr>
                  <w:tcW w:w="5000" w:type="pct"/>
                  <w:gridSpan w:val="15"/>
                </w:tcPr>
                <w:p w14:paraId="06532938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3F610E0E" w14:textId="2AB82ABF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083C4A57" w14:textId="7135082D" w:rsidR="00391ABB" w:rsidRPr="008E1568" w:rsidRDefault="00391ABB" w:rsidP="005E472C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712E386D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786C6366" w14:textId="77777777" w:rsidR="00391ABB" w:rsidRPr="008E1568" w:rsidRDefault="00391ABB" w:rsidP="00865638">
                  <w:pPr>
                    <w:spacing w:before="120" w:after="120" w:line="200" w:lineRule="exact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lastRenderedPageBreak/>
                    <w:t xml:space="preserve">Wykaz załączonych dokumentów potwierdzających uzyskane wykształcenie, ukończony kurs lub </w:t>
                  </w:r>
                  <w:r w:rsidR="00F035C6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odbycie szkoleń, etc.</w:t>
                  </w:r>
                </w:p>
              </w:tc>
            </w:tr>
            <w:tr w:rsidR="00391ABB" w:rsidRPr="008E1568" w14:paraId="7D18BA6D" w14:textId="77777777" w:rsidTr="00CE2CFB">
              <w:trPr>
                <w:trHeight w:val="600"/>
                <w:jc w:val="center"/>
              </w:trPr>
              <w:tc>
                <w:tcPr>
                  <w:tcW w:w="5000" w:type="pct"/>
                  <w:gridSpan w:val="15"/>
                </w:tcPr>
                <w:p w14:paraId="15379347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1019D101" w14:textId="78AED221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0AB92DA5" w14:textId="77777777" w:rsidR="00391ABB" w:rsidRPr="008E1568" w:rsidRDefault="00391ABB" w:rsidP="005E472C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bookmarkEnd w:id="0"/>
          </w:tbl>
          <w:p w14:paraId="38B4DD3C" w14:textId="77777777" w:rsidR="00D40A9D" w:rsidRPr="008E1568" w:rsidRDefault="00D40A9D" w:rsidP="00391ABB">
            <w:pPr>
              <w:pStyle w:val="PZUTabelanaglowek"/>
              <w:jc w:val="both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</w:tc>
      </w:tr>
      <w:tr w:rsidR="00D57344" w:rsidRPr="008E1568" w14:paraId="41B3EB4D" w14:textId="77777777" w:rsidTr="00CE2CFB">
        <w:trPr>
          <w:jc w:val="center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7E396147" w14:textId="77777777" w:rsidR="00D57344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AD2CDD4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F44D127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42E37287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7C4991CB" w14:textId="77777777" w:rsidR="005E472C" w:rsidRPr="008E1568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2D6B0971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3E0AC1D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77220DD" w14:textId="77777777" w:rsidR="00E61B48" w:rsidRPr="008E1568" w:rsidRDefault="00E61B48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7E55EEB7" w14:textId="77777777" w:rsidR="00E61B48" w:rsidRPr="008E1568" w:rsidRDefault="00E61B48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57344" w:rsidRPr="008E1568" w14:paraId="3A9E2869" w14:textId="77777777" w:rsidTr="00CE2CFB">
        <w:trPr>
          <w:jc w:val="center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2E56B686" w14:textId="77777777" w:rsidR="00D57344" w:rsidRPr="008E1568" w:rsidRDefault="00D57344" w:rsidP="00EA551D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4FA50C71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9DB3C1F" w14:textId="77777777" w:rsidR="00D57344" w:rsidRPr="008E1568" w:rsidRDefault="00D57344" w:rsidP="00EA551D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608111FE" w14:textId="77777777" w:rsidR="00D57344" w:rsidRPr="008E1568" w:rsidRDefault="00D57344" w:rsidP="00D4246B">
      <w:pPr>
        <w:rPr>
          <w:rFonts w:ascii="Source Sans Pro" w:hAnsi="Source Sans Pro" w:cstheme="minorHAnsi"/>
          <w:sz w:val="20"/>
          <w:szCs w:val="20"/>
        </w:rPr>
      </w:pPr>
    </w:p>
    <w:p w14:paraId="529C32E9" w14:textId="77777777" w:rsidR="00D57344" w:rsidRPr="008E1568" w:rsidRDefault="00D57344" w:rsidP="00D4246B">
      <w:pPr>
        <w:rPr>
          <w:rFonts w:ascii="Source Sans Pro" w:hAnsi="Source Sans Pro" w:cstheme="minorHAnsi"/>
          <w:sz w:val="20"/>
          <w:szCs w:val="20"/>
        </w:rPr>
      </w:pPr>
    </w:p>
    <w:p w14:paraId="43A157E3" w14:textId="77777777" w:rsidR="00D57344" w:rsidRPr="008E1568" w:rsidRDefault="00D57344" w:rsidP="003D6221">
      <w:pPr>
        <w:pStyle w:val="PZUTabelanaglowek"/>
        <w:spacing w:line="360" w:lineRule="auto"/>
        <w:rPr>
          <w:rFonts w:ascii="Source Sans Pro" w:hAnsi="Source Sans Pro"/>
          <w:b w:val="0"/>
          <w:sz w:val="20"/>
          <w:szCs w:val="20"/>
        </w:rPr>
      </w:pPr>
    </w:p>
    <w:p w14:paraId="1FB56633" w14:textId="77777777" w:rsidR="00D57344" w:rsidRPr="008E1568" w:rsidRDefault="00D57344" w:rsidP="003D6221">
      <w:pPr>
        <w:pStyle w:val="PZUTabelanaglowek"/>
        <w:spacing w:line="360" w:lineRule="auto"/>
        <w:rPr>
          <w:rFonts w:ascii="Source Sans Pro" w:hAnsi="Source Sans Pro"/>
          <w:b w:val="0"/>
          <w:sz w:val="20"/>
          <w:szCs w:val="20"/>
        </w:rPr>
      </w:pPr>
    </w:p>
    <w:p w14:paraId="7F025DEB" w14:textId="77777777" w:rsidR="00D4246B" w:rsidRPr="008E1568" w:rsidRDefault="00D4246B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pPr w:leftFromText="141" w:rightFromText="141" w:horzAnchor="margin" w:tblpY="-14625"/>
        <w:tblW w:w="0" w:type="auto"/>
        <w:tblLook w:val="04A0" w:firstRow="1" w:lastRow="0" w:firstColumn="1" w:lastColumn="0" w:noHBand="0" w:noVBand="1"/>
      </w:tblPr>
      <w:tblGrid>
        <w:gridCol w:w="2740"/>
        <w:gridCol w:w="2740"/>
      </w:tblGrid>
      <w:tr w:rsidR="003A6E29" w:rsidRPr="008E1568" w14:paraId="2B42D642" w14:textId="77777777" w:rsidTr="00CE2CFB">
        <w:trPr>
          <w:trHeight w:val="1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41658D7D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6FF1D344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3A6E29" w:rsidRPr="008E1568" w14:paraId="6118388F" w14:textId="77777777" w:rsidTr="00CE2CFB"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3E2273E0" w14:textId="77777777" w:rsidR="003A6E29" w:rsidRPr="008E1568" w:rsidRDefault="003A6E29" w:rsidP="00D57344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4AC4204E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</w:tbl>
    <w:p w14:paraId="793EB930" w14:textId="77777777" w:rsidR="00D40A9D" w:rsidRPr="008E1568" w:rsidRDefault="00D40A9D">
      <w:pPr>
        <w:rPr>
          <w:rFonts w:ascii="Source Sans Pro" w:hAnsi="Source Sans Pro" w:cstheme="minorHAnsi"/>
          <w:sz w:val="20"/>
          <w:szCs w:val="20"/>
        </w:rPr>
      </w:pPr>
    </w:p>
    <w:sectPr w:rsidR="00D40A9D" w:rsidRPr="008E1568" w:rsidSect="00C07A18">
      <w:headerReference w:type="default" r:id="rId14"/>
      <w:headerReference w:type="first" r:id="rId15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A038D" w14:textId="77777777" w:rsidR="0045327A" w:rsidRDefault="0045327A" w:rsidP="006F2D7E">
      <w:pPr>
        <w:spacing w:line="240" w:lineRule="auto"/>
      </w:pPr>
      <w:r>
        <w:separator/>
      </w:r>
    </w:p>
  </w:endnote>
  <w:endnote w:type="continuationSeparator" w:id="0">
    <w:p w14:paraId="0DDB8697" w14:textId="77777777" w:rsidR="0045327A" w:rsidRDefault="0045327A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Source Sans Pro" w:hAnsi="Source Sans Pro"/>
        <w:sz w:val="20"/>
        <w:szCs w:val="20"/>
      </w:rPr>
      <w:id w:val="-2144495886"/>
      <w:docPartObj>
        <w:docPartGallery w:val="Page Numbers (Bottom of Page)"/>
        <w:docPartUnique/>
      </w:docPartObj>
    </w:sdtPr>
    <w:sdtContent>
      <w:p w14:paraId="60BBCB00" w14:textId="68FA4427" w:rsidR="00882639" w:rsidRPr="008E1568" w:rsidRDefault="00882639">
        <w:pPr>
          <w:pStyle w:val="Stopka"/>
          <w:jc w:val="right"/>
          <w:rPr>
            <w:rFonts w:ascii="Source Sans Pro" w:hAnsi="Source Sans Pro"/>
            <w:sz w:val="20"/>
            <w:szCs w:val="20"/>
          </w:rPr>
        </w:pPr>
        <w:r w:rsidRPr="008E1568">
          <w:rPr>
            <w:rFonts w:ascii="Source Sans Pro" w:hAnsi="Source Sans Pro"/>
            <w:sz w:val="20"/>
            <w:szCs w:val="20"/>
          </w:rPr>
          <w:fldChar w:fldCharType="begin"/>
        </w:r>
        <w:r w:rsidRPr="008E1568">
          <w:rPr>
            <w:rFonts w:ascii="Source Sans Pro" w:hAnsi="Source Sans Pro"/>
            <w:sz w:val="20"/>
            <w:szCs w:val="20"/>
          </w:rPr>
          <w:instrText>PAGE   \* MERGEFORMAT</w:instrText>
        </w:r>
        <w:r w:rsidRPr="008E1568">
          <w:rPr>
            <w:rFonts w:ascii="Source Sans Pro" w:hAnsi="Source Sans Pro"/>
            <w:sz w:val="20"/>
            <w:szCs w:val="20"/>
          </w:rPr>
          <w:fldChar w:fldCharType="separate"/>
        </w:r>
        <w:r w:rsidR="008E1568">
          <w:rPr>
            <w:rFonts w:ascii="Source Sans Pro" w:hAnsi="Source Sans Pro"/>
            <w:noProof/>
            <w:sz w:val="20"/>
            <w:szCs w:val="20"/>
          </w:rPr>
          <w:t>2</w:t>
        </w:r>
        <w:r w:rsidRPr="008E1568">
          <w:rPr>
            <w:rFonts w:ascii="Source Sans Pro" w:hAnsi="Source Sans Pro"/>
            <w:sz w:val="20"/>
            <w:szCs w:val="20"/>
          </w:rPr>
          <w:fldChar w:fldCharType="end"/>
        </w:r>
        <w:r w:rsidRPr="008E1568">
          <w:rPr>
            <w:rFonts w:ascii="Source Sans Pro" w:hAnsi="Source Sans Pro"/>
            <w:sz w:val="20"/>
            <w:szCs w:val="20"/>
          </w:rPr>
          <w:t>/</w:t>
        </w:r>
        <w:r w:rsidR="004D16BA">
          <w:rPr>
            <w:rFonts w:ascii="Source Sans Pro" w:hAnsi="Source Sans Pro"/>
            <w:sz w:val="20"/>
            <w:szCs w:val="20"/>
          </w:rPr>
          <w:t>7</w:t>
        </w:r>
      </w:p>
    </w:sdtContent>
  </w:sdt>
  <w:p w14:paraId="04E1C848" w14:textId="77777777" w:rsidR="00C07A18" w:rsidRDefault="00C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Source Sans Pro" w:hAnsi="Source Sans Pro"/>
        <w:sz w:val="20"/>
        <w:szCs w:val="20"/>
      </w:rPr>
      <w:id w:val="250249424"/>
      <w:docPartObj>
        <w:docPartGallery w:val="Page Numbers (Bottom of Page)"/>
        <w:docPartUnique/>
      </w:docPartObj>
    </w:sdtPr>
    <w:sdtContent>
      <w:p w14:paraId="409B63DF" w14:textId="7FDA75CE" w:rsidR="00882639" w:rsidRPr="008E1568" w:rsidRDefault="00882639">
        <w:pPr>
          <w:pStyle w:val="Stopka"/>
          <w:jc w:val="right"/>
          <w:rPr>
            <w:rFonts w:ascii="Source Sans Pro" w:hAnsi="Source Sans Pro"/>
            <w:sz w:val="20"/>
            <w:szCs w:val="20"/>
          </w:rPr>
        </w:pPr>
        <w:r w:rsidRPr="008E1568">
          <w:rPr>
            <w:rFonts w:ascii="Source Sans Pro" w:hAnsi="Source Sans Pro"/>
            <w:sz w:val="20"/>
            <w:szCs w:val="20"/>
          </w:rPr>
          <w:fldChar w:fldCharType="begin"/>
        </w:r>
        <w:r w:rsidRPr="008E1568">
          <w:rPr>
            <w:rFonts w:ascii="Source Sans Pro" w:hAnsi="Source Sans Pro"/>
            <w:sz w:val="20"/>
            <w:szCs w:val="20"/>
          </w:rPr>
          <w:instrText>PAGE   \* MERGEFORMAT</w:instrText>
        </w:r>
        <w:r w:rsidRPr="008E1568">
          <w:rPr>
            <w:rFonts w:ascii="Source Sans Pro" w:hAnsi="Source Sans Pro"/>
            <w:sz w:val="20"/>
            <w:szCs w:val="20"/>
          </w:rPr>
          <w:fldChar w:fldCharType="separate"/>
        </w:r>
        <w:r w:rsidR="008E1568">
          <w:rPr>
            <w:rFonts w:ascii="Source Sans Pro" w:hAnsi="Source Sans Pro"/>
            <w:noProof/>
            <w:sz w:val="20"/>
            <w:szCs w:val="20"/>
          </w:rPr>
          <w:t>1</w:t>
        </w:r>
        <w:r w:rsidRPr="008E1568">
          <w:rPr>
            <w:rFonts w:ascii="Source Sans Pro" w:hAnsi="Source Sans Pro"/>
            <w:sz w:val="20"/>
            <w:szCs w:val="20"/>
          </w:rPr>
          <w:fldChar w:fldCharType="end"/>
        </w:r>
        <w:r w:rsidRPr="008E1568">
          <w:rPr>
            <w:rFonts w:ascii="Source Sans Pro" w:hAnsi="Source Sans Pro"/>
            <w:sz w:val="20"/>
            <w:szCs w:val="20"/>
          </w:rPr>
          <w:t>/3</w:t>
        </w:r>
      </w:p>
    </w:sdtContent>
  </w:sdt>
  <w:p w14:paraId="3FBA2E2A" w14:textId="77777777" w:rsidR="008072C0" w:rsidRDefault="00807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23B8F" w14:textId="77777777" w:rsidR="0045327A" w:rsidRDefault="0045327A" w:rsidP="006F2D7E">
      <w:pPr>
        <w:spacing w:line="240" w:lineRule="auto"/>
      </w:pPr>
      <w:r>
        <w:separator/>
      </w:r>
    </w:p>
  </w:footnote>
  <w:footnote w:type="continuationSeparator" w:id="0">
    <w:p w14:paraId="48121A0B" w14:textId="77777777" w:rsidR="0045327A" w:rsidRDefault="0045327A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ED73" w14:textId="77777777" w:rsidR="00304BE9" w:rsidRDefault="00304BE9" w:rsidP="009834D7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07EE3580" w14:textId="77777777" w:rsidR="009834D7" w:rsidRPr="008E1568" w:rsidRDefault="009834D7" w:rsidP="009834D7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  <w:r w:rsidRPr="00FC1EB0">
      <w:rPr>
        <w:rFonts w:ascii="Source Sans Pro" w:eastAsia="Times New Roman" w:hAnsi="Source Sans Pro" w:cs="Tahoma"/>
        <w:b/>
        <w:color w:val="1E1E1E"/>
        <w:sz w:val="20"/>
        <w:szCs w:val="20"/>
        <w:lang w:eastAsia="pl-PL"/>
      </w:rPr>
      <w:t>Załącznik nr 5a</w:t>
    </w:r>
    <w:r w:rsidRPr="008E1568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  <w:p w14:paraId="2F5FE70B" w14:textId="73C39903" w:rsidR="008072C0" w:rsidRPr="002B1A2E" w:rsidRDefault="00EE1291" w:rsidP="006D1810">
    <w:pPr>
      <w:spacing w:line="240" w:lineRule="auto"/>
      <w:rPr>
        <w:szCs w:val="18"/>
      </w:rPr>
    </w:pPr>
    <w:r w:rsidRPr="008E1568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do </w:t>
    </w:r>
    <w:r w:rsidR="006D1810" w:rsidRPr="006D1810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Zasad przeprowadzania postępowania kwalifikacyjnego </w:t>
    </w:r>
    <w:r w:rsidR="00474415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>Członka/Członkinię Zarządu</w:t>
    </w:r>
    <w:r w:rsidR="006D1810" w:rsidRPr="006D1810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w </w:t>
    </w:r>
    <w:r w:rsidR="00474415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>Fundacji PZU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A56A6" w14:textId="77777777" w:rsidR="008072C0" w:rsidRDefault="00807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19732" w14:textId="77777777" w:rsidR="008072C0" w:rsidRDefault="00807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475644">
    <w:abstractNumId w:val="12"/>
  </w:num>
  <w:num w:numId="2" w16cid:durableId="248318845">
    <w:abstractNumId w:val="9"/>
  </w:num>
  <w:num w:numId="3" w16cid:durableId="567149566">
    <w:abstractNumId w:val="13"/>
  </w:num>
  <w:num w:numId="4" w16cid:durableId="1514416593">
    <w:abstractNumId w:val="2"/>
  </w:num>
  <w:num w:numId="5" w16cid:durableId="1315336756">
    <w:abstractNumId w:val="4"/>
  </w:num>
  <w:num w:numId="6" w16cid:durableId="39941417">
    <w:abstractNumId w:val="7"/>
  </w:num>
  <w:num w:numId="7" w16cid:durableId="669529168">
    <w:abstractNumId w:val="6"/>
  </w:num>
  <w:num w:numId="8" w16cid:durableId="274757756">
    <w:abstractNumId w:val="5"/>
  </w:num>
  <w:num w:numId="9" w16cid:durableId="485125044">
    <w:abstractNumId w:val="11"/>
  </w:num>
  <w:num w:numId="10" w16cid:durableId="632247418">
    <w:abstractNumId w:val="3"/>
  </w:num>
  <w:num w:numId="11" w16cid:durableId="395784791">
    <w:abstractNumId w:val="10"/>
  </w:num>
  <w:num w:numId="12" w16cid:durableId="281772011">
    <w:abstractNumId w:val="15"/>
  </w:num>
  <w:num w:numId="13" w16cid:durableId="2053994525">
    <w:abstractNumId w:val="1"/>
  </w:num>
  <w:num w:numId="14" w16cid:durableId="1286499603">
    <w:abstractNumId w:val="0"/>
  </w:num>
  <w:num w:numId="15" w16cid:durableId="2140996127">
    <w:abstractNumId w:val="14"/>
  </w:num>
  <w:num w:numId="16" w16cid:durableId="5931325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102D8"/>
    <w:rsid w:val="000302C2"/>
    <w:rsid w:val="00030C23"/>
    <w:rsid w:val="0003395F"/>
    <w:rsid w:val="0003739B"/>
    <w:rsid w:val="00041580"/>
    <w:rsid w:val="00047E83"/>
    <w:rsid w:val="000520CD"/>
    <w:rsid w:val="0006639D"/>
    <w:rsid w:val="0007488D"/>
    <w:rsid w:val="000903AA"/>
    <w:rsid w:val="000A1E0B"/>
    <w:rsid w:val="000A721D"/>
    <w:rsid w:val="000B3047"/>
    <w:rsid w:val="000C7F4C"/>
    <w:rsid w:val="00107F46"/>
    <w:rsid w:val="00116FD3"/>
    <w:rsid w:val="001177CD"/>
    <w:rsid w:val="001248F4"/>
    <w:rsid w:val="001440E2"/>
    <w:rsid w:val="00152E0B"/>
    <w:rsid w:val="001727DD"/>
    <w:rsid w:val="00182A22"/>
    <w:rsid w:val="00183366"/>
    <w:rsid w:val="00184917"/>
    <w:rsid w:val="00194857"/>
    <w:rsid w:val="001B0598"/>
    <w:rsid w:val="001C596E"/>
    <w:rsid w:val="001C6FE1"/>
    <w:rsid w:val="001D26CB"/>
    <w:rsid w:val="001D5965"/>
    <w:rsid w:val="001E0F25"/>
    <w:rsid w:val="001F6F4D"/>
    <w:rsid w:val="00215FAA"/>
    <w:rsid w:val="00223F3D"/>
    <w:rsid w:val="00233C07"/>
    <w:rsid w:val="002478C1"/>
    <w:rsid w:val="002627A1"/>
    <w:rsid w:val="002810B0"/>
    <w:rsid w:val="00284B01"/>
    <w:rsid w:val="0029500F"/>
    <w:rsid w:val="002A1759"/>
    <w:rsid w:val="002B1A2E"/>
    <w:rsid w:val="002B3D76"/>
    <w:rsid w:val="002C30FB"/>
    <w:rsid w:val="002D164E"/>
    <w:rsid w:val="002D180E"/>
    <w:rsid w:val="002D33FE"/>
    <w:rsid w:val="002E218F"/>
    <w:rsid w:val="002E39D2"/>
    <w:rsid w:val="002F31D3"/>
    <w:rsid w:val="0030091D"/>
    <w:rsid w:val="00304BE9"/>
    <w:rsid w:val="00314E1A"/>
    <w:rsid w:val="00315CF0"/>
    <w:rsid w:val="003207D4"/>
    <w:rsid w:val="00321D6F"/>
    <w:rsid w:val="00343CE9"/>
    <w:rsid w:val="00346F18"/>
    <w:rsid w:val="00350FE3"/>
    <w:rsid w:val="00363DDC"/>
    <w:rsid w:val="00366726"/>
    <w:rsid w:val="00372256"/>
    <w:rsid w:val="00373F0A"/>
    <w:rsid w:val="00375170"/>
    <w:rsid w:val="003816FD"/>
    <w:rsid w:val="00381CAF"/>
    <w:rsid w:val="00390305"/>
    <w:rsid w:val="00391ABB"/>
    <w:rsid w:val="003A6E29"/>
    <w:rsid w:val="003A726C"/>
    <w:rsid w:val="003B6DA9"/>
    <w:rsid w:val="003B7942"/>
    <w:rsid w:val="003C4DDB"/>
    <w:rsid w:val="003C61FA"/>
    <w:rsid w:val="003D2296"/>
    <w:rsid w:val="003D6221"/>
    <w:rsid w:val="003E0694"/>
    <w:rsid w:val="00412381"/>
    <w:rsid w:val="004246F7"/>
    <w:rsid w:val="0045327A"/>
    <w:rsid w:val="00457191"/>
    <w:rsid w:val="004628DC"/>
    <w:rsid w:val="00467B0C"/>
    <w:rsid w:val="00467F72"/>
    <w:rsid w:val="00471147"/>
    <w:rsid w:val="00474415"/>
    <w:rsid w:val="004859A7"/>
    <w:rsid w:val="00496F8A"/>
    <w:rsid w:val="004A3352"/>
    <w:rsid w:val="004A7DE8"/>
    <w:rsid w:val="004D16BA"/>
    <w:rsid w:val="004D1D6D"/>
    <w:rsid w:val="004D6281"/>
    <w:rsid w:val="004E57B1"/>
    <w:rsid w:val="004F73DA"/>
    <w:rsid w:val="005133EF"/>
    <w:rsid w:val="005143DA"/>
    <w:rsid w:val="00527878"/>
    <w:rsid w:val="00537D17"/>
    <w:rsid w:val="00540865"/>
    <w:rsid w:val="005429E2"/>
    <w:rsid w:val="00544DDD"/>
    <w:rsid w:val="00547A8C"/>
    <w:rsid w:val="00551299"/>
    <w:rsid w:val="005612E8"/>
    <w:rsid w:val="00571289"/>
    <w:rsid w:val="00572376"/>
    <w:rsid w:val="005816B2"/>
    <w:rsid w:val="00581C25"/>
    <w:rsid w:val="0058295F"/>
    <w:rsid w:val="00596100"/>
    <w:rsid w:val="005A08D7"/>
    <w:rsid w:val="005A317F"/>
    <w:rsid w:val="005B77D0"/>
    <w:rsid w:val="005C45A8"/>
    <w:rsid w:val="005E3BA9"/>
    <w:rsid w:val="005E472C"/>
    <w:rsid w:val="005F3D44"/>
    <w:rsid w:val="005F4E38"/>
    <w:rsid w:val="005F6FC5"/>
    <w:rsid w:val="006008AB"/>
    <w:rsid w:val="00623195"/>
    <w:rsid w:val="00625750"/>
    <w:rsid w:val="006270A5"/>
    <w:rsid w:val="0063429A"/>
    <w:rsid w:val="00634975"/>
    <w:rsid w:val="006421AE"/>
    <w:rsid w:val="00642589"/>
    <w:rsid w:val="0065274C"/>
    <w:rsid w:val="006738B0"/>
    <w:rsid w:val="00685D47"/>
    <w:rsid w:val="006879F4"/>
    <w:rsid w:val="00697795"/>
    <w:rsid w:val="006A6CD6"/>
    <w:rsid w:val="006B0C07"/>
    <w:rsid w:val="006C0CDC"/>
    <w:rsid w:val="006C3043"/>
    <w:rsid w:val="006D1810"/>
    <w:rsid w:val="006E089E"/>
    <w:rsid w:val="006F2D7E"/>
    <w:rsid w:val="00703D4F"/>
    <w:rsid w:val="007125C6"/>
    <w:rsid w:val="00716A4F"/>
    <w:rsid w:val="007308BB"/>
    <w:rsid w:val="00732CB3"/>
    <w:rsid w:val="00745A8A"/>
    <w:rsid w:val="00745DBD"/>
    <w:rsid w:val="00761B30"/>
    <w:rsid w:val="00767CAE"/>
    <w:rsid w:val="0077503D"/>
    <w:rsid w:val="00780428"/>
    <w:rsid w:val="00794205"/>
    <w:rsid w:val="007A1859"/>
    <w:rsid w:val="007C4475"/>
    <w:rsid w:val="007E5F3D"/>
    <w:rsid w:val="007E6ED0"/>
    <w:rsid w:val="007F3F3B"/>
    <w:rsid w:val="007F5C4F"/>
    <w:rsid w:val="008072C0"/>
    <w:rsid w:val="00814C5D"/>
    <w:rsid w:val="00816E56"/>
    <w:rsid w:val="00830CB6"/>
    <w:rsid w:val="0083776C"/>
    <w:rsid w:val="00844449"/>
    <w:rsid w:val="00845FEC"/>
    <w:rsid w:val="008463FB"/>
    <w:rsid w:val="0085032C"/>
    <w:rsid w:val="00855A22"/>
    <w:rsid w:val="0085777F"/>
    <w:rsid w:val="00857C52"/>
    <w:rsid w:val="0086002E"/>
    <w:rsid w:val="0086102A"/>
    <w:rsid w:val="00865638"/>
    <w:rsid w:val="00871252"/>
    <w:rsid w:val="0087186A"/>
    <w:rsid w:val="00880C90"/>
    <w:rsid w:val="00882639"/>
    <w:rsid w:val="00882657"/>
    <w:rsid w:val="00893471"/>
    <w:rsid w:val="00896A2D"/>
    <w:rsid w:val="008A531E"/>
    <w:rsid w:val="008A6A44"/>
    <w:rsid w:val="008C10F7"/>
    <w:rsid w:val="008E1568"/>
    <w:rsid w:val="008E3B58"/>
    <w:rsid w:val="008F38C1"/>
    <w:rsid w:val="008F7CFE"/>
    <w:rsid w:val="00900F4A"/>
    <w:rsid w:val="009256C5"/>
    <w:rsid w:val="00931ADB"/>
    <w:rsid w:val="00943658"/>
    <w:rsid w:val="00944408"/>
    <w:rsid w:val="00944E73"/>
    <w:rsid w:val="0094654E"/>
    <w:rsid w:val="009564A9"/>
    <w:rsid w:val="009576C9"/>
    <w:rsid w:val="009701E6"/>
    <w:rsid w:val="00972D7C"/>
    <w:rsid w:val="00974613"/>
    <w:rsid w:val="00977654"/>
    <w:rsid w:val="009803EF"/>
    <w:rsid w:val="0098130B"/>
    <w:rsid w:val="009834D7"/>
    <w:rsid w:val="009864E8"/>
    <w:rsid w:val="009877D2"/>
    <w:rsid w:val="00996765"/>
    <w:rsid w:val="009A1EC0"/>
    <w:rsid w:val="009A6CFC"/>
    <w:rsid w:val="009B1779"/>
    <w:rsid w:val="009D1F1B"/>
    <w:rsid w:val="00A0501B"/>
    <w:rsid w:val="00A12540"/>
    <w:rsid w:val="00A22D6E"/>
    <w:rsid w:val="00A23AFB"/>
    <w:rsid w:val="00A23D42"/>
    <w:rsid w:val="00A44923"/>
    <w:rsid w:val="00A55E6E"/>
    <w:rsid w:val="00A60C24"/>
    <w:rsid w:val="00A623AB"/>
    <w:rsid w:val="00A62698"/>
    <w:rsid w:val="00A64D10"/>
    <w:rsid w:val="00A6548F"/>
    <w:rsid w:val="00A72302"/>
    <w:rsid w:val="00A741F6"/>
    <w:rsid w:val="00A766D7"/>
    <w:rsid w:val="00AA44B9"/>
    <w:rsid w:val="00AA7A2D"/>
    <w:rsid w:val="00AB2B00"/>
    <w:rsid w:val="00AC3671"/>
    <w:rsid w:val="00AC3879"/>
    <w:rsid w:val="00AE517B"/>
    <w:rsid w:val="00AF1126"/>
    <w:rsid w:val="00AF1A9A"/>
    <w:rsid w:val="00AF4E63"/>
    <w:rsid w:val="00AF64B4"/>
    <w:rsid w:val="00B04FA8"/>
    <w:rsid w:val="00B13151"/>
    <w:rsid w:val="00B13DA4"/>
    <w:rsid w:val="00B15253"/>
    <w:rsid w:val="00B221F2"/>
    <w:rsid w:val="00B2653F"/>
    <w:rsid w:val="00B40FFF"/>
    <w:rsid w:val="00B53F81"/>
    <w:rsid w:val="00B564C9"/>
    <w:rsid w:val="00B6421D"/>
    <w:rsid w:val="00B672DD"/>
    <w:rsid w:val="00B67717"/>
    <w:rsid w:val="00B81038"/>
    <w:rsid w:val="00B847A3"/>
    <w:rsid w:val="00B84DC8"/>
    <w:rsid w:val="00B92C29"/>
    <w:rsid w:val="00BB087E"/>
    <w:rsid w:val="00BC70EE"/>
    <w:rsid w:val="00BD4972"/>
    <w:rsid w:val="00BE023A"/>
    <w:rsid w:val="00BE0522"/>
    <w:rsid w:val="00BE0796"/>
    <w:rsid w:val="00BE6B16"/>
    <w:rsid w:val="00C07A18"/>
    <w:rsid w:val="00C310AA"/>
    <w:rsid w:val="00C32CB1"/>
    <w:rsid w:val="00C37274"/>
    <w:rsid w:val="00C700B8"/>
    <w:rsid w:val="00C80E21"/>
    <w:rsid w:val="00C86D67"/>
    <w:rsid w:val="00C87248"/>
    <w:rsid w:val="00C9716F"/>
    <w:rsid w:val="00CB5C70"/>
    <w:rsid w:val="00CC48EE"/>
    <w:rsid w:val="00CC7DA0"/>
    <w:rsid w:val="00CE2CFB"/>
    <w:rsid w:val="00CF5528"/>
    <w:rsid w:val="00D01C3C"/>
    <w:rsid w:val="00D24571"/>
    <w:rsid w:val="00D34339"/>
    <w:rsid w:val="00D40A9D"/>
    <w:rsid w:val="00D40BDF"/>
    <w:rsid w:val="00D41694"/>
    <w:rsid w:val="00D4246B"/>
    <w:rsid w:val="00D53EE1"/>
    <w:rsid w:val="00D55A60"/>
    <w:rsid w:val="00D57344"/>
    <w:rsid w:val="00D64E61"/>
    <w:rsid w:val="00D72485"/>
    <w:rsid w:val="00D76246"/>
    <w:rsid w:val="00DA1A1B"/>
    <w:rsid w:val="00DA6500"/>
    <w:rsid w:val="00DB0255"/>
    <w:rsid w:val="00DC6ED2"/>
    <w:rsid w:val="00DD03E4"/>
    <w:rsid w:val="00DD4D31"/>
    <w:rsid w:val="00DD7719"/>
    <w:rsid w:val="00DE1117"/>
    <w:rsid w:val="00DE4BA0"/>
    <w:rsid w:val="00E07F35"/>
    <w:rsid w:val="00E10B95"/>
    <w:rsid w:val="00E1250C"/>
    <w:rsid w:val="00E27A0F"/>
    <w:rsid w:val="00E27A8E"/>
    <w:rsid w:val="00E31355"/>
    <w:rsid w:val="00E32FFF"/>
    <w:rsid w:val="00E400DF"/>
    <w:rsid w:val="00E40389"/>
    <w:rsid w:val="00E41112"/>
    <w:rsid w:val="00E42402"/>
    <w:rsid w:val="00E44ABB"/>
    <w:rsid w:val="00E506C2"/>
    <w:rsid w:val="00E529A4"/>
    <w:rsid w:val="00E546FC"/>
    <w:rsid w:val="00E611F3"/>
    <w:rsid w:val="00E61B48"/>
    <w:rsid w:val="00E668D7"/>
    <w:rsid w:val="00E731A7"/>
    <w:rsid w:val="00E74329"/>
    <w:rsid w:val="00E7788F"/>
    <w:rsid w:val="00E82377"/>
    <w:rsid w:val="00E97A27"/>
    <w:rsid w:val="00EB0AA9"/>
    <w:rsid w:val="00EB74CD"/>
    <w:rsid w:val="00EC7703"/>
    <w:rsid w:val="00ED63B4"/>
    <w:rsid w:val="00EE1291"/>
    <w:rsid w:val="00EF05F6"/>
    <w:rsid w:val="00EF5222"/>
    <w:rsid w:val="00EF5368"/>
    <w:rsid w:val="00EF79F3"/>
    <w:rsid w:val="00F01418"/>
    <w:rsid w:val="00F0352C"/>
    <w:rsid w:val="00F035C6"/>
    <w:rsid w:val="00F1023F"/>
    <w:rsid w:val="00F23209"/>
    <w:rsid w:val="00F3292F"/>
    <w:rsid w:val="00F73F99"/>
    <w:rsid w:val="00F84CBE"/>
    <w:rsid w:val="00FA0B18"/>
    <w:rsid w:val="00FC0086"/>
    <w:rsid w:val="00FC1EB0"/>
    <w:rsid w:val="00FC3188"/>
    <w:rsid w:val="00FD3859"/>
    <w:rsid w:val="00FD66BF"/>
    <w:rsid w:val="00FE26B9"/>
    <w:rsid w:val="00FF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221DA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6257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7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750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7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750"/>
    <w:rPr>
      <w:rFonts w:ascii="Tahoma" w:hAnsi="Tahoma"/>
      <w:b/>
      <w:bCs/>
      <w:spacing w:val="4"/>
      <w:lang w:eastAsia="en-US"/>
    </w:rPr>
  </w:style>
  <w:style w:type="paragraph" w:styleId="Poprawka">
    <w:name w:val="Revision"/>
    <w:hidden/>
    <w:uiPriority w:val="99"/>
    <w:semiHidden/>
    <w:rsid w:val="00EE1291"/>
    <w:rPr>
      <w:rFonts w:ascii="Tahoma" w:hAnsi="Tahoma"/>
      <w:spacing w:val="4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D6659A-98ED-41D5-A91D-DE7DC8A75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B2495C-CAE5-4F3B-9BD2-D80117DD47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4FFDFD-37F0-4E01-AFC4-E2062FCE9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086D97-C52C-4A65-B918-3F3FD7E078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2</TotalTime>
  <Pages>7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Stolarczyk Adrianna (Fundacja PZU)</cp:lastModifiedBy>
  <cp:revision>3</cp:revision>
  <cp:lastPrinted>2018-06-12T12:45:00Z</cp:lastPrinted>
  <dcterms:created xsi:type="dcterms:W3CDTF">2026-06-08T13:29:00Z</dcterms:created>
  <dcterms:modified xsi:type="dcterms:W3CDTF">2026-10-27T12:11:00Z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2025-10-23T07:52:13Z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2dddf144-ab19-4253-a020-8fbd04dd05bc</vt:lpwstr>
  </property>
  <property fmtid="{D5CDD505-2E9C-101B-9397-08002B2CF9AE}" pid="9" name="MSIP_Label_ad6fd914-8286-453e-8cdd-01ba4c22f429_ContentBits">
    <vt:lpwstr>0</vt:lpwstr>
  </property>
</Properties>
</file>