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BAA7" w14:textId="77777777" w:rsidR="00C26F03" w:rsidRPr="00993B51" w:rsidRDefault="00C26F03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2D602B29" w14:textId="77777777" w:rsidR="00524F91" w:rsidRPr="00993B51" w:rsidRDefault="00524F91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286F8A27" w14:textId="77777777" w:rsidR="00C26F03" w:rsidRPr="00993B51" w:rsidRDefault="00C26F03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3B1650BD" w14:textId="77777777" w:rsidR="00283D4E" w:rsidRPr="00993B51" w:rsidRDefault="004721A1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4"/>
          <w:szCs w:val="24"/>
        </w:r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Oświadczenie </w:t>
      </w:r>
      <w:r w:rsidR="00954F6C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o </w:t>
      </w:r>
      <w:r w:rsidR="002977A9" w:rsidRPr="00993B51">
        <w:rPr>
          <w:rFonts w:ascii="Source Sans Pro" w:hAnsi="Source Sans Pro"/>
          <w:b/>
          <w:color w:val="003C7D" w:themeColor="accent5"/>
          <w:sz w:val="24"/>
          <w:szCs w:val="24"/>
        </w:rPr>
        <w:t>aktualności złożonych</w:t>
      </w:r>
      <w:r w:rsidR="00283D4E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</w:t>
      </w:r>
      <w:r w:rsidR="00D3664A" w:rsidRPr="00993B51">
        <w:rPr>
          <w:rFonts w:ascii="Source Sans Pro" w:hAnsi="Source Sans Pro"/>
          <w:b/>
          <w:color w:val="003C7D" w:themeColor="accent5"/>
          <w:sz w:val="24"/>
          <w:szCs w:val="24"/>
        </w:rPr>
        <w:t>dokumentów</w:t>
      </w:r>
      <w:r w:rsidR="00283D4E"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</w:t>
      </w:r>
    </w:p>
    <w:p w14:paraId="3CAF749A" w14:textId="77777777" w:rsidR="00761AB4" w:rsidRDefault="00954F6C" w:rsidP="001F2CFE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4"/>
          <w:szCs w:val="24"/>
        </w:r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w postępowaniu kwalifikacyjnym </w:t>
      </w:r>
    </w:p>
    <w:p w14:paraId="6224494F" w14:textId="4AF28FBC" w:rsidR="00642589" w:rsidRPr="00993B51" w:rsidRDefault="00954F6C" w:rsidP="001F2CFE">
      <w:pPr>
        <w:spacing w:line="276" w:lineRule="auto"/>
        <w:jc w:val="center"/>
        <w:rPr>
          <w:rFonts w:ascii="Source Sans Pro" w:hAnsi="Source Sans Pro"/>
          <w:sz w:val="24"/>
          <w:szCs w:val="24"/>
        </w:rPr>
        <w:sectPr w:rsidR="00642589" w:rsidRPr="00993B51" w:rsidSect="00944E73">
          <w:headerReference w:type="first" r:id="rId11"/>
          <w:type w:val="continuous"/>
          <w:pgSz w:w="11906" w:h="16838" w:code="9"/>
          <w:pgMar w:top="2239" w:right="765" w:bottom="1134" w:left="765" w:header="284" w:footer="363" w:gutter="0"/>
          <w:cols w:space="708"/>
          <w:formProt w:val="0"/>
          <w:titlePg/>
          <w:docGrid w:linePitch="360"/>
        </w:sectPr>
      </w:pP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na </w:t>
      </w:r>
      <w:r w:rsidR="004027F8">
        <w:rPr>
          <w:rFonts w:ascii="Source Sans Pro" w:hAnsi="Source Sans Pro"/>
          <w:b/>
          <w:color w:val="003C7D" w:themeColor="accent5"/>
          <w:sz w:val="24"/>
          <w:szCs w:val="24"/>
        </w:rPr>
        <w:t>Prezesa/Prezeskę/Członka/Członkinię</w:t>
      </w:r>
      <w:r w:rsidRPr="00993B51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 Zarządu </w:t>
      </w:r>
      <w:r w:rsidR="004027F8">
        <w:rPr>
          <w:rFonts w:ascii="Source Sans Pro" w:hAnsi="Source Sans Pro"/>
          <w:b/>
          <w:color w:val="003C7D" w:themeColor="accent5"/>
          <w:sz w:val="24"/>
          <w:szCs w:val="24"/>
        </w:rPr>
        <w:t>Fundacji PZU</w:t>
      </w:r>
    </w:p>
    <w:tbl>
      <w:tblPr>
        <w:tblW w:w="4637" w:type="pct"/>
        <w:jc w:val="center"/>
        <w:tblLayout w:type="fixed"/>
        <w:tblLook w:val="04A0" w:firstRow="1" w:lastRow="0" w:firstColumn="1" w:lastColumn="0" w:noHBand="0" w:noVBand="1"/>
      </w:tblPr>
      <w:tblGrid>
        <w:gridCol w:w="2382"/>
        <w:gridCol w:w="1513"/>
        <w:gridCol w:w="5728"/>
      </w:tblGrid>
      <w:tr w:rsidR="00D76246" w:rsidRPr="00993B51" w14:paraId="219FFCC6" w14:textId="77777777" w:rsidTr="00C26F03">
        <w:trPr>
          <w:trHeight w:val="558"/>
          <w:jc w:val="center"/>
        </w:trPr>
        <w:tc>
          <w:tcPr>
            <w:tcW w:w="5000" w:type="pct"/>
            <w:gridSpan w:val="3"/>
          </w:tcPr>
          <w:p w14:paraId="251D560F" w14:textId="77777777" w:rsidR="00D76246" w:rsidRPr="00993B51" w:rsidRDefault="00D76246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579A8098" w14:textId="77777777" w:rsidR="00D21CAA" w:rsidRPr="00993B51" w:rsidRDefault="00D21CAA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0DE196CA" w14:textId="77777777" w:rsidR="004D2AE0" w:rsidRPr="00993B51" w:rsidRDefault="004D2AE0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45AAFDB2" w14:textId="77777777" w:rsidR="00C26F03" w:rsidRPr="00993B51" w:rsidRDefault="00C26F03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717B48AD" w14:textId="77777777" w:rsidR="00C26F03" w:rsidRPr="00993B51" w:rsidRDefault="00C26F03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</w:tc>
      </w:tr>
      <w:tr w:rsidR="00D76246" w:rsidRPr="00993B51" w14:paraId="5373B774" w14:textId="77777777" w:rsidTr="00C26F03">
        <w:trPr>
          <w:trHeight w:val="292"/>
          <w:jc w:val="center"/>
        </w:trPr>
        <w:tc>
          <w:tcPr>
            <w:tcW w:w="1238" w:type="pct"/>
          </w:tcPr>
          <w:p w14:paraId="11B10F60" w14:textId="77777777" w:rsidR="00D76246" w:rsidRPr="00993B51" w:rsidRDefault="00D21CAA" w:rsidP="00C9716F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Ja niżej podpisany/a</w:t>
            </w:r>
          </w:p>
        </w:tc>
        <w:tc>
          <w:tcPr>
            <w:tcW w:w="3762" w:type="pct"/>
            <w:gridSpan w:val="2"/>
          </w:tcPr>
          <w:p w14:paraId="4627B50C" w14:textId="067B4963" w:rsidR="00D21CAA" w:rsidRPr="00993B51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</w:t>
            </w:r>
            <w:r w:rsidR="00D21CAA"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</w:t>
            </w:r>
          </w:p>
          <w:p w14:paraId="7C5975F5" w14:textId="73420C31" w:rsidR="00D21CAA" w:rsidRPr="00993B51" w:rsidRDefault="00C26F03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D21CAA"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imię i nazwisko)</w:t>
            </w:r>
          </w:p>
          <w:p w14:paraId="0F0F27BA" w14:textId="77777777" w:rsidR="00D21CAA" w:rsidRPr="00993B51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</w:tr>
      <w:tr w:rsidR="00D76246" w:rsidRPr="00993B51" w14:paraId="7414B66B" w14:textId="77777777" w:rsidTr="00C26F03">
        <w:trPr>
          <w:trHeight w:val="306"/>
          <w:jc w:val="center"/>
        </w:trPr>
        <w:tc>
          <w:tcPr>
            <w:tcW w:w="1238" w:type="pct"/>
          </w:tcPr>
          <w:p w14:paraId="1951AF6A" w14:textId="77777777" w:rsidR="00D76246" w:rsidRPr="00993B51" w:rsidRDefault="00D21CAA" w:rsidP="00D21CAA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zamieszkały/a</w:t>
            </w:r>
          </w:p>
        </w:tc>
        <w:tc>
          <w:tcPr>
            <w:tcW w:w="3762" w:type="pct"/>
            <w:gridSpan w:val="2"/>
          </w:tcPr>
          <w:p w14:paraId="6DC339EA" w14:textId="42BB182E" w:rsidR="00D76246" w:rsidRPr="00993B51" w:rsidRDefault="00D21CAA" w:rsidP="00C9716F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7591BFFD" w14:textId="77777777" w:rsidR="00D21CAA" w:rsidRPr="00993B51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  <w:p w14:paraId="737F4205" w14:textId="77777777" w:rsidR="000D6CCB" w:rsidRPr="00993B51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993B51" w14:paraId="575DA013" w14:textId="77777777" w:rsidTr="00C26F03">
        <w:trPr>
          <w:trHeight w:val="422"/>
          <w:jc w:val="center"/>
        </w:trPr>
        <w:tc>
          <w:tcPr>
            <w:tcW w:w="2024" w:type="pct"/>
            <w:gridSpan w:val="2"/>
          </w:tcPr>
          <w:p w14:paraId="59A729C5" w14:textId="77777777" w:rsidR="00D76246" w:rsidRPr="00993B51" w:rsidRDefault="00D21CAA" w:rsidP="00A0731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 xml:space="preserve">legitymujący/a  się </w:t>
            </w:r>
            <w:r w:rsidR="00A0731D" w:rsidRPr="00993B51">
              <w:rPr>
                <w:rFonts w:ascii="Source Sans Pro" w:hAnsi="Source Sans Pro" w:cstheme="minorHAnsi"/>
                <w:sz w:val="20"/>
                <w:szCs w:val="20"/>
              </w:rPr>
              <w:t>dokumentem tożsamości</w:t>
            </w: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76" w:type="pct"/>
          </w:tcPr>
          <w:tbl>
            <w:tblPr>
              <w:tblStyle w:val="Tabela-Siatka"/>
              <w:tblW w:w="494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A0731D" w:rsidRPr="00993B51" w14:paraId="0C2AB076" w14:textId="77777777" w:rsidTr="00A0731D">
              <w:trPr>
                <w:trHeight w:val="340"/>
              </w:trPr>
              <w:tc>
                <w:tcPr>
                  <w:tcW w:w="380" w:type="dxa"/>
                </w:tcPr>
                <w:p w14:paraId="7CFA50FD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A0205B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AA28850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8543370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11462961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4BAE31F9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4BFFF1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4A9E2D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46FD854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51CAC4E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6AF119E6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E7B850A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23ABAD79" w14:textId="77777777" w:rsidR="00A0731D" w:rsidRPr="00993B51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</w:tbl>
          <w:p w14:paraId="5CC04681" w14:textId="77777777" w:rsidR="00D76246" w:rsidRPr="00993B51" w:rsidRDefault="00D76246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993B51" w14:paraId="6E6BFA6F" w14:textId="77777777" w:rsidTr="00C26F03">
        <w:trPr>
          <w:trHeight w:val="300"/>
          <w:jc w:val="center"/>
        </w:trPr>
        <w:tc>
          <w:tcPr>
            <w:tcW w:w="1238" w:type="pct"/>
          </w:tcPr>
          <w:p w14:paraId="3DD2D13E" w14:textId="77777777" w:rsidR="000D6CCB" w:rsidRPr="00993B51" w:rsidRDefault="000D6CCB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BB21748" w14:textId="77777777" w:rsidR="00D76246" w:rsidRPr="00993B51" w:rsidRDefault="00C322F4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993B51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3762" w:type="pct"/>
            <w:gridSpan w:val="2"/>
          </w:tcPr>
          <w:p w14:paraId="5A34043D" w14:textId="77777777" w:rsidR="000D6CCB" w:rsidRPr="00993B51" w:rsidRDefault="000D6CCB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8938542" w14:textId="44D04DCF" w:rsidR="00D76246" w:rsidRPr="00993B51" w:rsidRDefault="00C322F4" w:rsidP="00993B51">
            <w:pPr>
              <w:pStyle w:val="PZUTabelatekstkolumna"/>
              <w:spacing w:line="240" w:lineRule="auto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……………………………………………………………………………………………</w:t>
            </w:r>
            <w:r w:rsidR="00A7412C">
              <w:rPr>
                <w:rFonts w:ascii="Source Sans Pro" w:hAnsi="Source Sans Pro" w:cstheme="minorHAnsi"/>
                <w:i/>
                <w:sz w:val="20"/>
                <w:szCs w:val="20"/>
              </w:rPr>
              <w:t>…..</w:t>
            </w:r>
          </w:p>
        </w:tc>
      </w:tr>
      <w:tr w:rsidR="00C322F4" w:rsidRPr="00993B51" w14:paraId="455015C2" w14:textId="77777777" w:rsidTr="00C26F03">
        <w:trPr>
          <w:trHeight w:val="306"/>
          <w:jc w:val="center"/>
        </w:trPr>
        <w:tc>
          <w:tcPr>
            <w:tcW w:w="5000" w:type="pct"/>
            <w:gridSpan w:val="3"/>
          </w:tcPr>
          <w:p w14:paraId="3F735CC6" w14:textId="77777777" w:rsidR="00DA0989" w:rsidRPr="00993B51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7BAF9DC" w14:textId="77777777" w:rsidR="00DA0989" w:rsidRPr="00993B51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B105645" w14:textId="77777777" w:rsidR="00C322F4" w:rsidRDefault="00283D4E" w:rsidP="00DA0989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993B51">
              <w:rPr>
                <w:rFonts w:ascii="Source Sans Pro" w:hAnsi="Source Sans Pro"/>
                <w:sz w:val="20"/>
                <w:szCs w:val="20"/>
              </w:rPr>
              <w:t>Oświadczam,</w:t>
            </w:r>
          </w:p>
          <w:p w14:paraId="4F6D1662" w14:textId="77777777" w:rsidR="00993B51" w:rsidRPr="00993B51" w:rsidRDefault="00993B51" w:rsidP="00DA0989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</w:p>
          <w:p w14:paraId="2F46B26C" w14:textId="6629934F" w:rsidR="004721A1" w:rsidRPr="0042107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b/>
                <w:sz w:val="20"/>
                <w:szCs w:val="20"/>
                <w:vertAlign w:val="superscript"/>
              </w:rPr>
            </w:pPr>
            <w:r w:rsidRPr="00993B51">
              <w:rPr>
                <w:rFonts w:ascii="Source Sans Pro" w:hAnsi="Source Sans Pro"/>
                <w:sz w:val="20"/>
                <w:szCs w:val="20"/>
              </w:rPr>
              <w:t xml:space="preserve">że wszystkie złożone przeze mnie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dokumenty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w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>postępowani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u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 kwalifikacyjn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ym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 na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stanowisko </w:t>
            </w:r>
            <w:r w:rsidR="00426206">
              <w:rPr>
                <w:rFonts w:ascii="Source Sans Pro" w:hAnsi="Source Sans Pro"/>
                <w:sz w:val="20"/>
                <w:szCs w:val="20"/>
              </w:rPr>
              <w:t xml:space="preserve">Prezesa/Prezeski/Członka/Członkini </w:t>
            </w:r>
            <w:r w:rsidR="00954F6C" w:rsidRPr="00993B51">
              <w:rPr>
                <w:rFonts w:ascii="Source Sans Pro" w:hAnsi="Source Sans Pro"/>
                <w:sz w:val="20"/>
                <w:szCs w:val="20"/>
              </w:rPr>
              <w:t xml:space="preserve">Zarządu </w:t>
            </w:r>
            <w:r w:rsidR="00426206">
              <w:rPr>
                <w:rFonts w:ascii="Source Sans Pro" w:hAnsi="Source Sans Pro"/>
                <w:sz w:val="20"/>
                <w:szCs w:val="20"/>
              </w:rPr>
              <w:t xml:space="preserve">Fundacji PZU 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Pr="00993B51">
              <w:rPr>
                <w:rFonts w:ascii="Source Sans Pro" w:hAnsi="Source Sans Pro"/>
                <w:sz w:val="20"/>
                <w:szCs w:val="20"/>
              </w:rPr>
              <w:t>są aktualne</w:t>
            </w:r>
            <w:r w:rsidR="00DD3DD7" w:rsidRPr="00993B51">
              <w:rPr>
                <w:rFonts w:ascii="Source Sans Pro" w:hAnsi="Source Sans Pro"/>
                <w:sz w:val="20"/>
                <w:szCs w:val="20"/>
              </w:rPr>
              <w:t>.</w:t>
            </w:r>
            <w:r w:rsidR="00F87B34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1"/>
            </w:r>
          </w:p>
          <w:p w14:paraId="07317F43" w14:textId="77777777" w:rsidR="00283D4E" w:rsidRPr="00993B5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0EBE8D6" w14:textId="77777777" w:rsidR="00283D4E" w:rsidRPr="00993B51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2C5FA046" w14:textId="77777777" w:rsidR="003E0694" w:rsidRPr="00993B51" w:rsidRDefault="003E0694" w:rsidP="00BE023A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21"/>
        <w:gridCol w:w="3505"/>
        <w:gridCol w:w="3506"/>
      </w:tblGrid>
      <w:tr w:rsidR="00612CCF" w:rsidRPr="00993B51" w14:paraId="43CCDCED" w14:textId="77777777" w:rsidTr="00C26F03">
        <w:trPr>
          <w:jc w:val="center"/>
        </w:trPr>
        <w:tc>
          <w:tcPr>
            <w:tcW w:w="262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946D60" w14:textId="77777777" w:rsidR="00612CCF" w:rsidRPr="00993B51" w:rsidRDefault="00612CCF" w:rsidP="00C26F03">
            <w:pPr>
              <w:jc w:val="center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3834F4CF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A089A1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612CCF" w:rsidRPr="00993B51" w14:paraId="0A239D08" w14:textId="77777777" w:rsidTr="00C26F03">
        <w:trPr>
          <w:jc w:val="center"/>
        </w:trPr>
        <w:tc>
          <w:tcPr>
            <w:tcW w:w="2621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544381B" w14:textId="77777777" w:rsidR="00612CCF" w:rsidRPr="00993B51" w:rsidRDefault="00612CCF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45292CA4" w14:textId="77777777" w:rsidR="00612CCF" w:rsidRPr="00993B51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7A25855" w14:textId="77777777" w:rsidR="00612CCF" w:rsidRPr="00993B51" w:rsidRDefault="003F1A6D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612CCF" w:rsidRPr="00993B51">
              <w:rPr>
                <w:rFonts w:ascii="Source Sans Pro" w:hAnsi="Source Sans Pro" w:cstheme="minorHAnsi"/>
                <w:i/>
                <w:sz w:val="20"/>
                <w:szCs w:val="20"/>
              </w:rPr>
              <w:t>czytelny podpis)</w:t>
            </w:r>
          </w:p>
        </w:tc>
      </w:tr>
    </w:tbl>
    <w:p w14:paraId="134C01D1" w14:textId="77777777" w:rsidR="00612CCF" w:rsidRDefault="00612CCF" w:rsidP="00612CCF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6D319C8A" w14:textId="77777777" w:rsidR="0086446F" w:rsidRPr="0086446F" w:rsidRDefault="0086446F" w:rsidP="0086446F"/>
    <w:p w14:paraId="333CFA11" w14:textId="77777777" w:rsidR="0086446F" w:rsidRPr="0086446F" w:rsidRDefault="0086446F" w:rsidP="0086446F"/>
    <w:p w14:paraId="79E3552C" w14:textId="77777777" w:rsidR="0086446F" w:rsidRPr="0086446F" w:rsidRDefault="0086446F" w:rsidP="0086446F"/>
    <w:p w14:paraId="4B7A355B" w14:textId="77777777" w:rsidR="0086446F" w:rsidRPr="0086446F" w:rsidRDefault="0086446F" w:rsidP="0086446F"/>
    <w:p w14:paraId="6C4A6FB2" w14:textId="77777777" w:rsidR="0086446F" w:rsidRPr="0086446F" w:rsidRDefault="0086446F" w:rsidP="0086446F"/>
    <w:p w14:paraId="2387473C" w14:textId="77777777" w:rsidR="0086446F" w:rsidRPr="0086446F" w:rsidRDefault="0086446F" w:rsidP="0086446F"/>
    <w:p w14:paraId="689852D3" w14:textId="77777777" w:rsidR="0086446F" w:rsidRPr="0086446F" w:rsidRDefault="0086446F" w:rsidP="0086446F"/>
    <w:p w14:paraId="56E065F1" w14:textId="77777777" w:rsidR="0086446F" w:rsidRPr="0086446F" w:rsidRDefault="0086446F" w:rsidP="0086446F"/>
    <w:p w14:paraId="00AB23D3" w14:textId="77777777" w:rsidR="0086446F" w:rsidRPr="0086446F" w:rsidRDefault="0086446F" w:rsidP="0086446F"/>
    <w:p w14:paraId="0C58F3F9" w14:textId="77777777" w:rsidR="0086446F" w:rsidRPr="0086446F" w:rsidRDefault="0086446F" w:rsidP="0086446F"/>
    <w:p w14:paraId="139E1DE7" w14:textId="77777777" w:rsidR="0086446F" w:rsidRDefault="0086446F" w:rsidP="0086446F">
      <w:pPr>
        <w:rPr>
          <w:rFonts w:ascii="Source Sans Pro" w:hAnsi="Source Sans Pro" w:cstheme="minorHAnsi"/>
          <w:spacing w:val="0"/>
          <w:sz w:val="20"/>
          <w:szCs w:val="20"/>
        </w:rPr>
      </w:pPr>
    </w:p>
    <w:p w14:paraId="49CE649C" w14:textId="0DF68CA4" w:rsidR="0086446F" w:rsidRPr="0086446F" w:rsidRDefault="0086446F" w:rsidP="0086446F">
      <w:pPr>
        <w:tabs>
          <w:tab w:val="left" w:pos="6323"/>
        </w:tabs>
      </w:pPr>
      <w:r>
        <w:tab/>
      </w:r>
    </w:p>
    <w:sectPr w:rsidR="0086446F" w:rsidRPr="0086446F" w:rsidSect="00642589">
      <w:headerReference w:type="default" r:id="rId12"/>
      <w:headerReference w:type="first" r:id="rId13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D2F97" w14:textId="77777777" w:rsidR="00330FE8" w:rsidRDefault="00330FE8" w:rsidP="006F2D7E">
      <w:pPr>
        <w:spacing w:line="240" w:lineRule="auto"/>
      </w:pPr>
      <w:r>
        <w:separator/>
      </w:r>
    </w:p>
  </w:endnote>
  <w:endnote w:type="continuationSeparator" w:id="0">
    <w:p w14:paraId="3268AFFB" w14:textId="77777777" w:rsidR="00330FE8" w:rsidRDefault="00330FE8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37E8E" w14:textId="77777777" w:rsidR="00330FE8" w:rsidRDefault="00330FE8" w:rsidP="006F2D7E">
      <w:pPr>
        <w:spacing w:line="240" w:lineRule="auto"/>
      </w:pPr>
      <w:r>
        <w:separator/>
      </w:r>
    </w:p>
  </w:footnote>
  <w:footnote w:type="continuationSeparator" w:id="0">
    <w:p w14:paraId="376E3ACA" w14:textId="77777777" w:rsidR="00330FE8" w:rsidRDefault="00330FE8" w:rsidP="006F2D7E">
      <w:pPr>
        <w:spacing w:line="240" w:lineRule="auto"/>
      </w:pPr>
      <w:r>
        <w:continuationSeparator/>
      </w:r>
    </w:p>
  </w:footnote>
  <w:footnote w:id="1">
    <w:p w14:paraId="001217D4" w14:textId="1B3C0D74" w:rsidR="00F87B34" w:rsidRPr="00421071" w:rsidRDefault="00F87B34" w:rsidP="00421071">
      <w:pPr>
        <w:pStyle w:val="Tekstprzypisudolnego"/>
        <w:jc w:val="both"/>
        <w:rPr>
          <w:rFonts w:ascii="Source Sans Pro" w:hAnsi="Source Sans Pro"/>
        </w:rPr>
      </w:pPr>
      <w:r w:rsidRPr="00421071">
        <w:rPr>
          <w:rStyle w:val="Odwoanieprzypisudolnego"/>
          <w:rFonts w:ascii="Source Sans Pro" w:hAnsi="Source Sans Pro"/>
        </w:rPr>
        <w:footnoteRef/>
      </w:r>
      <w:r w:rsidRPr="00421071">
        <w:rPr>
          <w:rFonts w:ascii="Source Sans Pro" w:hAnsi="Source Sans Pro"/>
        </w:rPr>
        <w:t xml:space="preserve"> Oświadczenie składają wyłącznie kandyda</w:t>
      </w:r>
      <w:r>
        <w:rPr>
          <w:rFonts w:ascii="Source Sans Pro" w:hAnsi="Source Sans Pro"/>
        </w:rPr>
        <w:t>tki/-</w:t>
      </w:r>
      <w:r w:rsidRPr="00421071">
        <w:rPr>
          <w:rFonts w:ascii="Source Sans Pro" w:hAnsi="Source Sans Pro"/>
        </w:rPr>
        <w:t>ci ubiegający się o powołanie na kolejną kadencję w Zarządzie; nie dotyczy ono osób zgłaszających się po raz pierwszy.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D95E9" w14:textId="77777777" w:rsidR="00BB1868" w:rsidRDefault="00BB1868" w:rsidP="00BB1868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63917C73" w14:textId="34C8C31A" w:rsidR="00C322F4" w:rsidRPr="00421071" w:rsidRDefault="0052403F" w:rsidP="0052403F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  <w:r w:rsidRPr="00F87B34" w:rsidDel="0052403F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388C5" w14:textId="77777777" w:rsidR="00C322F4" w:rsidRDefault="00C32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CE21A" w14:textId="77777777" w:rsidR="00C322F4" w:rsidRDefault="00C32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4395">
    <w:abstractNumId w:val="12"/>
  </w:num>
  <w:num w:numId="2" w16cid:durableId="747115146">
    <w:abstractNumId w:val="9"/>
  </w:num>
  <w:num w:numId="3" w16cid:durableId="345449219">
    <w:abstractNumId w:val="13"/>
  </w:num>
  <w:num w:numId="4" w16cid:durableId="1220088475">
    <w:abstractNumId w:val="2"/>
  </w:num>
  <w:num w:numId="5" w16cid:durableId="690766814">
    <w:abstractNumId w:val="4"/>
  </w:num>
  <w:num w:numId="6" w16cid:durableId="671488918">
    <w:abstractNumId w:val="7"/>
  </w:num>
  <w:num w:numId="7" w16cid:durableId="363167107">
    <w:abstractNumId w:val="6"/>
  </w:num>
  <w:num w:numId="8" w16cid:durableId="1106538922">
    <w:abstractNumId w:val="5"/>
  </w:num>
  <w:num w:numId="9" w16cid:durableId="246119392">
    <w:abstractNumId w:val="11"/>
  </w:num>
  <w:num w:numId="10" w16cid:durableId="693455319">
    <w:abstractNumId w:val="3"/>
  </w:num>
  <w:num w:numId="11" w16cid:durableId="281807301">
    <w:abstractNumId w:val="10"/>
  </w:num>
  <w:num w:numId="12" w16cid:durableId="1710452114">
    <w:abstractNumId w:val="15"/>
  </w:num>
  <w:num w:numId="13" w16cid:durableId="2097094143">
    <w:abstractNumId w:val="1"/>
  </w:num>
  <w:num w:numId="14" w16cid:durableId="926421553">
    <w:abstractNumId w:val="0"/>
  </w:num>
  <w:num w:numId="15" w16cid:durableId="1872644927">
    <w:abstractNumId w:val="14"/>
  </w:num>
  <w:num w:numId="16" w16cid:durableId="7978417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3395F"/>
    <w:rsid w:val="00037134"/>
    <w:rsid w:val="00041580"/>
    <w:rsid w:val="00043680"/>
    <w:rsid w:val="00044B99"/>
    <w:rsid w:val="00047E83"/>
    <w:rsid w:val="000520CD"/>
    <w:rsid w:val="0006639D"/>
    <w:rsid w:val="0007488D"/>
    <w:rsid w:val="000A0CD7"/>
    <w:rsid w:val="000B3047"/>
    <w:rsid w:val="000C5704"/>
    <w:rsid w:val="000C7EB6"/>
    <w:rsid w:val="000C7F4C"/>
    <w:rsid w:val="000D3883"/>
    <w:rsid w:val="000D6CCB"/>
    <w:rsid w:val="000E0ABF"/>
    <w:rsid w:val="00107F46"/>
    <w:rsid w:val="001248F4"/>
    <w:rsid w:val="001440E2"/>
    <w:rsid w:val="00152E0B"/>
    <w:rsid w:val="001641EA"/>
    <w:rsid w:val="001727DD"/>
    <w:rsid w:val="00182709"/>
    <w:rsid w:val="00182A22"/>
    <w:rsid w:val="00187D57"/>
    <w:rsid w:val="00197CDF"/>
    <w:rsid w:val="001B0598"/>
    <w:rsid w:val="001B3CCB"/>
    <w:rsid w:val="001C596E"/>
    <w:rsid w:val="001C6FE1"/>
    <w:rsid w:val="001D26CB"/>
    <w:rsid w:val="001D5965"/>
    <w:rsid w:val="001F2CFE"/>
    <w:rsid w:val="001F6F4D"/>
    <w:rsid w:val="00215FAA"/>
    <w:rsid w:val="00223F3D"/>
    <w:rsid w:val="002319A5"/>
    <w:rsid w:val="00233C07"/>
    <w:rsid w:val="00262FE5"/>
    <w:rsid w:val="00275005"/>
    <w:rsid w:val="002810B0"/>
    <w:rsid w:val="0028219C"/>
    <w:rsid w:val="00283D4E"/>
    <w:rsid w:val="00284B01"/>
    <w:rsid w:val="0029500F"/>
    <w:rsid w:val="002977A9"/>
    <w:rsid w:val="002A4D8E"/>
    <w:rsid w:val="002B2CA4"/>
    <w:rsid w:val="002D33FE"/>
    <w:rsid w:val="002E218F"/>
    <w:rsid w:val="002F1B28"/>
    <w:rsid w:val="0030091D"/>
    <w:rsid w:val="00305A71"/>
    <w:rsid w:val="00314E1A"/>
    <w:rsid w:val="00315CF0"/>
    <w:rsid w:val="00321D6F"/>
    <w:rsid w:val="0032539D"/>
    <w:rsid w:val="00330FE8"/>
    <w:rsid w:val="00347CBF"/>
    <w:rsid w:val="00363DDC"/>
    <w:rsid w:val="00366726"/>
    <w:rsid w:val="00372256"/>
    <w:rsid w:val="00375170"/>
    <w:rsid w:val="003816FD"/>
    <w:rsid w:val="00381CAF"/>
    <w:rsid w:val="003848BF"/>
    <w:rsid w:val="00390305"/>
    <w:rsid w:val="003915F1"/>
    <w:rsid w:val="003B7942"/>
    <w:rsid w:val="003C61FA"/>
    <w:rsid w:val="003D2296"/>
    <w:rsid w:val="003E0694"/>
    <w:rsid w:val="003F1A6D"/>
    <w:rsid w:val="004027F8"/>
    <w:rsid w:val="00420EE2"/>
    <w:rsid w:val="00421071"/>
    <w:rsid w:val="00426206"/>
    <w:rsid w:val="004628DC"/>
    <w:rsid w:val="00467F72"/>
    <w:rsid w:val="00471147"/>
    <w:rsid w:val="004721A1"/>
    <w:rsid w:val="00481699"/>
    <w:rsid w:val="004859A7"/>
    <w:rsid w:val="00496F8A"/>
    <w:rsid w:val="004B05CE"/>
    <w:rsid w:val="004D1D6D"/>
    <w:rsid w:val="004D23E0"/>
    <w:rsid w:val="004D2AE0"/>
    <w:rsid w:val="004E70C5"/>
    <w:rsid w:val="00501C46"/>
    <w:rsid w:val="005143DA"/>
    <w:rsid w:val="0052403F"/>
    <w:rsid w:val="00524F91"/>
    <w:rsid w:val="00537D17"/>
    <w:rsid w:val="005429E2"/>
    <w:rsid w:val="00544DDD"/>
    <w:rsid w:val="00547455"/>
    <w:rsid w:val="005612E8"/>
    <w:rsid w:val="0056408C"/>
    <w:rsid w:val="00565146"/>
    <w:rsid w:val="00571289"/>
    <w:rsid w:val="005816B2"/>
    <w:rsid w:val="0058295F"/>
    <w:rsid w:val="00582DF6"/>
    <w:rsid w:val="00596100"/>
    <w:rsid w:val="005B77D0"/>
    <w:rsid w:val="005C45A8"/>
    <w:rsid w:val="005D216C"/>
    <w:rsid w:val="005E3BA9"/>
    <w:rsid w:val="005F4E38"/>
    <w:rsid w:val="00605FCB"/>
    <w:rsid w:val="00612CCF"/>
    <w:rsid w:val="0063429A"/>
    <w:rsid w:val="00634975"/>
    <w:rsid w:val="006421AE"/>
    <w:rsid w:val="00642589"/>
    <w:rsid w:val="00662989"/>
    <w:rsid w:val="006738B0"/>
    <w:rsid w:val="006751CF"/>
    <w:rsid w:val="00685D47"/>
    <w:rsid w:val="006879F4"/>
    <w:rsid w:val="00693B26"/>
    <w:rsid w:val="00697795"/>
    <w:rsid w:val="006A6CD6"/>
    <w:rsid w:val="006B2285"/>
    <w:rsid w:val="006C3043"/>
    <w:rsid w:val="006D05B4"/>
    <w:rsid w:val="006D79E0"/>
    <w:rsid w:val="006E089E"/>
    <w:rsid w:val="006F2D7E"/>
    <w:rsid w:val="00703D4F"/>
    <w:rsid w:val="007308BB"/>
    <w:rsid w:val="00732CB3"/>
    <w:rsid w:val="00733D8A"/>
    <w:rsid w:val="0074250D"/>
    <w:rsid w:val="00761AB4"/>
    <w:rsid w:val="00761B30"/>
    <w:rsid w:val="007717E6"/>
    <w:rsid w:val="0077503D"/>
    <w:rsid w:val="00794205"/>
    <w:rsid w:val="007A1859"/>
    <w:rsid w:val="007A32FD"/>
    <w:rsid w:val="007C4475"/>
    <w:rsid w:val="007E5F3D"/>
    <w:rsid w:val="00814C5D"/>
    <w:rsid w:val="00830CB6"/>
    <w:rsid w:val="00831D7D"/>
    <w:rsid w:val="008406DB"/>
    <w:rsid w:val="00844449"/>
    <w:rsid w:val="008463FB"/>
    <w:rsid w:val="0085032C"/>
    <w:rsid w:val="00855A22"/>
    <w:rsid w:val="0085777F"/>
    <w:rsid w:val="00857C52"/>
    <w:rsid w:val="0086002E"/>
    <w:rsid w:val="0086102A"/>
    <w:rsid w:val="0086446F"/>
    <w:rsid w:val="00871252"/>
    <w:rsid w:val="00882657"/>
    <w:rsid w:val="00893471"/>
    <w:rsid w:val="00896A2D"/>
    <w:rsid w:val="008A3840"/>
    <w:rsid w:val="008A531E"/>
    <w:rsid w:val="008A6A44"/>
    <w:rsid w:val="008C10F7"/>
    <w:rsid w:val="008F38C1"/>
    <w:rsid w:val="00900359"/>
    <w:rsid w:val="00900F4A"/>
    <w:rsid w:val="009256C5"/>
    <w:rsid w:val="00931ADB"/>
    <w:rsid w:val="00943658"/>
    <w:rsid w:val="00944408"/>
    <w:rsid w:val="00944E73"/>
    <w:rsid w:val="00954F6C"/>
    <w:rsid w:val="009564A9"/>
    <w:rsid w:val="009701E6"/>
    <w:rsid w:val="00974E1D"/>
    <w:rsid w:val="00977654"/>
    <w:rsid w:val="0098130B"/>
    <w:rsid w:val="00987E35"/>
    <w:rsid w:val="00993B51"/>
    <w:rsid w:val="009A1EC0"/>
    <w:rsid w:val="009B1779"/>
    <w:rsid w:val="009C76E9"/>
    <w:rsid w:val="009D0E5F"/>
    <w:rsid w:val="009D1F1B"/>
    <w:rsid w:val="00A0501B"/>
    <w:rsid w:val="00A0731D"/>
    <w:rsid w:val="00A12540"/>
    <w:rsid w:val="00A16D33"/>
    <w:rsid w:val="00A23AFB"/>
    <w:rsid w:val="00A23D42"/>
    <w:rsid w:val="00A53B50"/>
    <w:rsid w:val="00A60C24"/>
    <w:rsid w:val="00A623AB"/>
    <w:rsid w:val="00A62698"/>
    <w:rsid w:val="00A64D10"/>
    <w:rsid w:val="00A6548F"/>
    <w:rsid w:val="00A7412C"/>
    <w:rsid w:val="00A741F6"/>
    <w:rsid w:val="00A766D7"/>
    <w:rsid w:val="00A903D6"/>
    <w:rsid w:val="00AB2B00"/>
    <w:rsid w:val="00AB71BD"/>
    <w:rsid w:val="00AC3671"/>
    <w:rsid w:val="00AD36C8"/>
    <w:rsid w:val="00AE517B"/>
    <w:rsid w:val="00AF1126"/>
    <w:rsid w:val="00AF1A9A"/>
    <w:rsid w:val="00AF4E63"/>
    <w:rsid w:val="00AF64B4"/>
    <w:rsid w:val="00B04FA8"/>
    <w:rsid w:val="00B13151"/>
    <w:rsid w:val="00B15253"/>
    <w:rsid w:val="00B221F2"/>
    <w:rsid w:val="00B2653F"/>
    <w:rsid w:val="00B40FFF"/>
    <w:rsid w:val="00B53F81"/>
    <w:rsid w:val="00B564C9"/>
    <w:rsid w:val="00B6421D"/>
    <w:rsid w:val="00B67717"/>
    <w:rsid w:val="00B847A3"/>
    <w:rsid w:val="00B92C29"/>
    <w:rsid w:val="00BB1868"/>
    <w:rsid w:val="00BC3412"/>
    <w:rsid w:val="00BC4FDB"/>
    <w:rsid w:val="00BC70EE"/>
    <w:rsid w:val="00BD4972"/>
    <w:rsid w:val="00BE023A"/>
    <w:rsid w:val="00BE0796"/>
    <w:rsid w:val="00C26F03"/>
    <w:rsid w:val="00C322F4"/>
    <w:rsid w:val="00C44738"/>
    <w:rsid w:val="00C67B29"/>
    <w:rsid w:val="00C700B8"/>
    <w:rsid w:val="00C76C4E"/>
    <w:rsid w:val="00C86D67"/>
    <w:rsid w:val="00C87248"/>
    <w:rsid w:val="00C9716F"/>
    <w:rsid w:val="00CC7DA0"/>
    <w:rsid w:val="00CF5528"/>
    <w:rsid w:val="00D21CAA"/>
    <w:rsid w:val="00D24571"/>
    <w:rsid w:val="00D348E6"/>
    <w:rsid w:val="00D3664A"/>
    <w:rsid w:val="00D40A9D"/>
    <w:rsid w:val="00D431EB"/>
    <w:rsid w:val="00D4376D"/>
    <w:rsid w:val="00D44B77"/>
    <w:rsid w:val="00D55A60"/>
    <w:rsid w:val="00D64E61"/>
    <w:rsid w:val="00D76246"/>
    <w:rsid w:val="00DA0989"/>
    <w:rsid w:val="00DA1A1B"/>
    <w:rsid w:val="00DA6500"/>
    <w:rsid w:val="00DB0255"/>
    <w:rsid w:val="00DC2A0B"/>
    <w:rsid w:val="00DC6ED2"/>
    <w:rsid w:val="00DD03E4"/>
    <w:rsid w:val="00DD0886"/>
    <w:rsid w:val="00DD3DD7"/>
    <w:rsid w:val="00DD4D31"/>
    <w:rsid w:val="00DD7719"/>
    <w:rsid w:val="00E10AA2"/>
    <w:rsid w:val="00E10B95"/>
    <w:rsid w:val="00E1250C"/>
    <w:rsid w:val="00E27A0F"/>
    <w:rsid w:val="00E27A8E"/>
    <w:rsid w:val="00E31355"/>
    <w:rsid w:val="00E32FFF"/>
    <w:rsid w:val="00E40389"/>
    <w:rsid w:val="00E41112"/>
    <w:rsid w:val="00E42402"/>
    <w:rsid w:val="00E44ABB"/>
    <w:rsid w:val="00E529A4"/>
    <w:rsid w:val="00E5655F"/>
    <w:rsid w:val="00E611F3"/>
    <w:rsid w:val="00E76EA5"/>
    <w:rsid w:val="00E7788F"/>
    <w:rsid w:val="00E86B8E"/>
    <w:rsid w:val="00E97A27"/>
    <w:rsid w:val="00EB04BB"/>
    <w:rsid w:val="00EB0AA9"/>
    <w:rsid w:val="00EB74CD"/>
    <w:rsid w:val="00EC7703"/>
    <w:rsid w:val="00ED3779"/>
    <w:rsid w:val="00ED63B4"/>
    <w:rsid w:val="00EE1D4E"/>
    <w:rsid w:val="00EE79BA"/>
    <w:rsid w:val="00EF05F6"/>
    <w:rsid w:val="00F0352C"/>
    <w:rsid w:val="00F1023F"/>
    <w:rsid w:val="00F31782"/>
    <w:rsid w:val="00F46DCC"/>
    <w:rsid w:val="00F73F99"/>
    <w:rsid w:val="00F84CBE"/>
    <w:rsid w:val="00F87B34"/>
    <w:rsid w:val="00FC0086"/>
    <w:rsid w:val="00FC3604"/>
    <w:rsid w:val="00FD2E7D"/>
    <w:rsid w:val="00FD3859"/>
    <w:rsid w:val="00FD6471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DC51E"/>
  <w15:docId w15:val="{A45C8A42-5FF5-47A3-8FF8-D2831C87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A4D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D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D8E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D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D8E"/>
    <w:rPr>
      <w:rFonts w:ascii="Tahoma" w:hAnsi="Tahoma"/>
      <w:b/>
      <w:bCs/>
      <w:spacing w:val="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4F6C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4F6C"/>
    <w:rPr>
      <w:rFonts w:ascii="Tahoma" w:hAnsi="Tahoma"/>
      <w:spacing w:val="4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4F6C"/>
    <w:rPr>
      <w:vertAlign w:val="superscript"/>
    </w:rPr>
  </w:style>
  <w:style w:type="paragraph" w:styleId="Poprawka">
    <w:name w:val="Revision"/>
    <w:hidden/>
    <w:uiPriority w:val="99"/>
    <w:semiHidden/>
    <w:rsid w:val="00F87B34"/>
    <w:rPr>
      <w:rFonts w:ascii="Tahoma" w:hAnsi="Tahoma"/>
      <w:spacing w:val="4"/>
      <w:sz w:val="18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7B34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7B34"/>
    <w:rPr>
      <w:rFonts w:ascii="Tahoma" w:hAnsi="Tahoma"/>
      <w:spacing w:val="4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7B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6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65CCA-EFB6-4D39-8B05-576F3427D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DF341F-3DBF-4E0D-83F0-D8ED622753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7BF7B2-DE98-4288-BDD4-CF80E2790F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F31D8B-AA54-4540-8D22-D558E607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2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Czarnecka Aneta (Grupa PZU)</cp:lastModifiedBy>
  <cp:revision>5</cp:revision>
  <cp:lastPrinted>2026-04-17T09:16:00Z</cp:lastPrinted>
  <dcterms:created xsi:type="dcterms:W3CDTF">2026-06-08T13:35:00Z</dcterms:created>
  <dcterms:modified xsi:type="dcterms:W3CDTF">2026-06-08T13:36:00Z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2025-10-23T08:50:27Z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7b69ad74-353c-4d3b-8b44-befb879bb969</vt:lpwstr>
  </property>
  <property fmtid="{D5CDD505-2E9C-101B-9397-08002B2CF9AE}" pid="9" name="MSIP_Label_ad6fd914-8286-453e-8cdd-01ba4c22f429_ContentBits">
    <vt:lpwstr>0</vt:lpwstr>
  </property>
</Properties>
</file>