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8BBE4" w14:textId="00EFAE98" w:rsidR="00E1500D" w:rsidRPr="00A22E51" w:rsidRDefault="00E1500D" w:rsidP="007A489D">
      <w:pPr>
        <w:ind w:left="284"/>
        <w:rPr>
          <w:rFonts w:ascii="Source Sans Pro" w:hAnsi="Source Sans Pro"/>
          <w:color w:val="1F497D" w:themeColor="text2"/>
          <w:sz w:val="20"/>
          <w:szCs w:val="20"/>
        </w:rPr>
      </w:pPr>
    </w:p>
    <w:p w14:paraId="16BCEECD" w14:textId="77777777" w:rsidR="00802285" w:rsidRPr="00A22E51" w:rsidRDefault="00802285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p w14:paraId="7B83A824" w14:textId="77777777" w:rsidR="00BF0479" w:rsidRPr="00A22E51" w:rsidRDefault="00BF0479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p w14:paraId="04D6736E" w14:textId="77777777" w:rsidR="00BF0479" w:rsidRPr="00A22E51" w:rsidRDefault="00BF0479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p w14:paraId="6921E132" w14:textId="08E7D45F" w:rsidR="00D41FD6" w:rsidRPr="00A22E51" w:rsidRDefault="00456A9A" w:rsidP="00A417BD">
      <w:pPr>
        <w:jc w:val="center"/>
        <w:rPr>
          <w:rFonts w:ascii="Source Sans Pro" w:hAnsi="Source Sans Pro"/>
          <w:b/>
          <w:color w:val="1F497D" w:themeColor="text2"/>
          <w:sz w:val="24"/>
          <w:szCs w:val="24"/>
        </w:rPr>
      </w:pPr>
      <w:r>
        <w:rPr>
          <w:rFonts w:ascii="Source Sans Pro" w:hAnsi="Source Sans Pro"/>
          <w:b/>
          <w:color w:val="1F497D" w:themeColor="text2"/>
          <w:sz w:val="24"/>
          <w:szCs w:val="24"/>
        </w:rPr>
        <w:t xml:space="preserve">             </w:t>
      </w:r>
      <w:r w:rsidR="00E1500D" w:rsidRPr="00A22E51">
        <w:rPr>
          <w:rFonts w:ascii="Source Sans Pro" w:hAnsi="Source Sans Pro"/>
          <w:b/>
          <w:color w:val="1F497D" w:themeColor="text2"/>
          <w:sz w:val="24"/>
          <w:szCs w:val="24"/>
        </w:rPr>
        <w:t>Z</w:t>
      </w:r>
      <w:r w:rsidR="00A417BD" w:rsidRPr="00A22E51">
        <w:rPr>
          <w:rFonts w:ascii="Source Sans Pro" w:hAnsi="Source Sans Pro"/>
          <w:b/>
          <w:color w:val="1F497D" w:themeColor="text2"/>
          <w:sz w:val="24"/>
          <w:szCs w:val="24"/>
        </w:rPr>
        <w:t xml:space="preserve">goda na pełnienie funkcji </w:t>
      </w:r>
      <w:r w:rsidR="00EF2E47">
        <w:rPr>
          <w:rFonts w:ascii="Source Sans Pro" w:hAnsi="Source Sans Pro"/>
          <w:b/>
          <w:color w:val="1F497D" w:themeColor="text2"/>
          <w:sz w:val="24"/>
          <w:szCs w:val="24"/>
        </w:rPr>
        <w:t>Prezesa/Prezeski/Członka/Członkini</w:t>
      </w:r>
      <w:r w:rsidR="002052AC" w:rsidRPr="00A22E51">
        <w:rPr>
          <w:rFonts w:ascii="Source Sans Pro" w:hAnsi="Source Sans Pro"/>
          <w:b/>
          <w:color w:val="1F497D" w:themeColor="text2"/>
          <w:sz w:val="24"/>
          <w:szCs w:val="24"/>
        </w:rPr>
        <w:t xml:space="preserve"> Zarządu </w:t>
      </w:r>
      <w:r w:rsidR="00EF2E47">
        <w:rPr>
          <w:rFonts w:ascii="Source Sans Pro" w:hAnsi="Source Sans Pro"/>
          <w:b/>
          <w:color w:val="1F497D" w:themeColor="text2"/>
          <w:sz w:val="24"/>
          <w:szCs w:val="24"/>
        </w:rPr>
        <w:t>Fundacji PZU</w:t>
      </w:r>
    </w:p>
    <w:p w14:paraId="53C93A3E" w14:textId="77777777" w:rsidR="00802285" w:rsidRPr="00A22E51" w:rsidRDefault="00802285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tbl>
      <w:tblPr>
        <w:tblW w:w="5434" w:type="pct"/>
        <w:tblInd w:w="250" w:type="dxa"/>
        <w:tblLook w:val="04A0" w:firstRow="1" w:lastRow="0" w:firstColumn="1" w:lastColumn="0" w:noHBand="0" w:noVBand="1"/>
      </w:tblPr>
      <w:tblGrid>
        <w:gridCol w:w="2074"/>
        <w:gridCol w:w="2265"/>
        <w:gridCol w:w="6136"/>
      </w:tblGrid>
      <w:tr w:rsidR="00A417BD" w:rsidRPr="00A22E51" w14:paraId="29D8EC46" w14:textId="77777777" w:rsidTr="00A22E51">
        <w:trPr>
          <w:trHeight w:val="308"/>
        </w:trPr>
        <w:tc>
          <w:tcPr>
            <w:tcW w:w="990" w:type="pct"/>
          </w:tcPr>
          <w:p w14:paraId="69CC38C2" w14:textId="77777777" w:rsidR="00A417BD" w:rsidRPr="00A22E51" w:rsidRDefault="00A417BD" w:rsidP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AAA5B51" w14:textId="77777777" w:rsidR="00A417BD" w:rsidRPr="00A22E51" w:rsidRDefault="00A417BD" w:rsidP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Ja, niżej podpisany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/a</w:t>
            </w:r>
          </w:p>
        </w:tc>
        <w:tc>
          <w:tcPr>
            <w:tcW w:w="4010" w:type="pct"/>
            <w:gridSpan w:val="2"/>
          </w:tcPr>
          <w:p w14:paraId="547E2165" w14:textId="77777777" w:rsidR="00A417BD" w:rsidRPr="00A22E51" w:rsidRDefault="00A417BD" w:rsidP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5D3F9E9" w14:textId="6A1927BA" w:rsidR="00A417BD" w:rsidRPr="00A22E51" w:rsidRDefault="00A417BD" w:rsidP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…………</w:t>
            </w:r>
            <w:r w:rsidR="007A489D" w:rsidRPr="00A22E51">
              <w:rPr>
                <w:rFonts w:ascii="Source Sans Pro" w:hAnsi="Source Sans Pro" w:cstheme="minorHAnsi"/>
                <w:sz w:val="20"/>
                <w:szCs w:val="20"/>
              </w:rPr>
              <w:t>……</w:t>
            </w:r>
          </w:p>
          <w:p w14:paraId="3027076F" w14:textId="77777777" w:rsidR="00A417BD" w:rsidRPr="00A22E51" w:rsidRDefault="00A417BD" w:rsidP="00A22E51">
            <w:pPr>
              <w:pStyle w:val="PZUTabelatekstkolumna"/>
              <w:ind w:left="3540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i/>
                <w:sz w:val="20"/>
                <w:szCs w:val="20"/>
              </w:rPr>
              <w:t>(imię i nazwisko)</w:t>
            </w:r>
          </w:p>
          <w:p w14:paraId="6454F21B" w14:textId="77777777" w:rsidR="00A417BD" w:rsidRPr="00A22E51" w:rsidRDefault="00A417BD" w:rsidP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A417BD" w:rsidRPr="00A22E51" w14:paraId="13EBE586" w14:textId="77777777" w:rsidTr="00A22E51">
        <w:trPr>
          <w:trHeight w:val="308"/>
        </w:trPr>
        <w:tc>
          <w:tcPr>
            <w:tcW w:w="990" w:type="pct"/>
            <w:hideMark/>
          </w:tcPr>
          <w:p w14:paraId="01ECF394" w14:textId="77777777" w:rsidR="00A417BD" w:rsidRPr="00A22E51" w:rsidRDefault="00A417BD" w:rsidP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A492671" w14:textId="77777777" w:rsidR="00D41FD6" w:rsidRPr="00A22E51" w:rsidRDefault="00D41FD6" w:rsidP="00D41FD6">
            <w:pPr>
              <w:pStyle w:val="PZUTabelatekstkolumnalewa"/>
              <w:rPr>
                <w:rFonts w:ascii="Source Sans Pro" w:hAnsi="Source Sans Pro" w:cstheme="minorHAnsi"/>
                <w:b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zamieszkał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y/a</w:t>
            </w:r>
          </w:p>
        </w:tc>
        <w:tc>
          <w:tcPr>
            <w:tcW w:w="4010" w:type="pct"/>
            <w:gridSpan w:val="2"/>
            <w:hideMark/>
          </w:tcPr>
          <w:p w14:paraId="6354A74D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1A31541" w14:textId="7627BAC6" w:rsidR="00D41FD6" w:rsidRPr="00A22E51" w:rsidRDefault="00D41FD6">
            <w:pPr>
              <w:pStyle w:val="PZUTabelatekstkolumna"/>
              <w:rPr>
                <w:rFonts w:ascii="Source Sans Pro" w:hAnsi="Source Sans Pro" w:cstheme="minorHAnsi"/>
                <w:b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</w:t>
            </w:r>
            <w:r w:rsidR="00A22E51">
              <w:rPr>
                <w:rFonts w:ascii="Source Sans Pro" w:hAnsi="Source Sans Pro" w:cstheme="minorHAnsi"/>
                <w:sz w:val="20"/>
                <w:szCs w:val="20"/>
              </w:rPr>
              <w:t>....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………………</w:t>
            </w:r>
          </w:p>
          <w:p w14:paraId="2873481D" w14:textId="77777777" w:rsidR="00D41FD6" w:rsidRPr="00A22E51" w:rsidRDefault="00D41FD6" w:rsidP="00A22E51">
            <w:pPr>
              <w:pStyle w:val="PZUTabelatekstkolumna"/>
              <w:ind w:left="3540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i/>
                <w:sz w:val="20"/>
                <w:szCs w:val="20"/>
              </w:rPr>
              <w:t>(adres zamieszkania)</w:t>
            </w:r>
          </w:p>
          <w:p w14:paraId="69A250C8" w14:textId="77777777" w:rsidR="00A417BD" w:rsidRPr="00A22E51" w:rsidRDefault="00A417BD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301F71B" w14:textId="77777777" w:rsidR="00A417BD" w:rsidRPr="00A22E51" w:rsidRDefault="00A417BD">
            <w:pPr>
              <w:pStyle w:val="PZUTabelatekstkolumna"/>
              <w:jc w:val="center"/>
              <w:rPr>
                <w:rFonts w:ascii="Source Sans Pro" w:hAnsi="Source Sans Pro" w:cstheme="minorHAnsi"/>
                <w:b/>
                <w:sz w:val="20"/>
                <w:szCs w:val="20"/>
              </w:rPr>
            </w:pPr>
          </w:p>
          <w:p w14:paraId="4D71703E" w14:textId="77777777" w:rsidR="00A417BD" w:rsidRPr="00A22E51" w:rsidRDefault="00A417BD">
            <w:pPr>
              <w:pStyle w:val="PZUTabelatekstkolumna"/>
              <w:jc w:val="center"/>
              <w:rPr>
                <w:rFonts w:ascii="Source Sans Pro" w:hAnsi="Source Sans Pro" w:cstheme="minorHAnsi"/>
                <w:b/>
                <w:sz w:val="20"/>
                <w:szCs w:val="20"/>
              </w:rPr>
            </w:pPr>
          </w:p>
        </w:tc>
      </w:tr>
      <w:tr w:rsidR="00A417BD" w:rsidRPr="00A22E51" w14:paraId="206229FD" w14:textId="77777777" w:rsidTr="00A22E51">
        <w:trPr>
          <w:trHeight w:val="425"/>
        </w:trPr>
        <w:tc>
          <w:tcPr>
            <w:tcW w:w="2071" w:type="pct"/>
            <w:gridSpan w:val="2"/>
            <w:hideMark/>
          </w:tcPr>
          <w:p w14:paraId="5BD107D7" w14:textId="77777777" w:rsidR="00D41FD6" w:rsidRPr="00A22E51" w:rsidRDefault="006C3A37" w:rsidP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 xml:space="preserve">legitymujący/a się dokumentem </w:t>
            </w:r>
            <w:r w:rsidR="00D41FD6" w:rsidRPr="00A22E51">
              <w:rPr>
                <w:rFonts w:ascii="Source Sans Pro" w:hAnsi="Source Sans Pro" w:cstheme="minorHAnsi"/>
                <w:sz w:val="20"/>
                <w:szCs w:val="20"/>
              </w:rPr>
              <w:t xml:space="preserve">tożsamości </w:t>
            </w:r>
          </w:p>
        </w:tc>
        <w:tc>
          <w:tcPr>
            <w:tcW w:w="2929" w:type="pct"/>
            <w:hideMark/>
          </w:tcPr>
          <w:tbl>
            <w:tblPr>
              <w:tblStyle w:val="Tabela-Siatka"/>
              <w:tblW w:w="4714" w:type="dxa"/>
              <w:tblLook w:val="04A0" w:firstRow="1" w:lastRow="0" w:firstColumn="1" w:lastColumn="0" w:noHBand="0" w:noVBand="1"/>
            </w:tblPr>
            <w:tblGrid>
              <w:gridCol w:w="362"/>
              <w:gridCol w:w="362"/>
              <w:gridCol w:w="362"/>
              <w:gridCol w:w="362"/>
              <w:gridCol w:w="362"/>
              <w:gridCol w:w="363"/>
              <w:gridCol w:w="363"/>
              <w:gridCol w:w="363"/>
              <w:gridCol w:w="363"/>
              <w:gridCol w:w="363"/>
              <w:gridCol w:w="363"/>
              <w:gridCol w:w="363"/>
              <w:gridCol w:w="363"/>
            </w:tblGrid>
            <w:tr w:rsidR="00D41FD6" w:rsidRPr="00A22E51" w14:paraId="787FD93D" w14:textId="77777777" w:rsidTr="00A22E51">
              <w:trPr>
                <w:trHeight w:val="343"/>
              </w:trPr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6ABDA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C7D9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EC133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948C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DA297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34BA0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931FC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F69EF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FEA6B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0B043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6C652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2FDCF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FD15E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5BBDEE0C" w14:textId="77777777" w:rsidR="00D41FD6" w:rsidRPr="00A22E51" w:rsidRDefault="00D41FD6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A417BD" w:rsidRPr="00A22E51" w14:paraId="6DF1C601" w14:textId="77777777" w:rsidTr="00A22E51">
        <w:trPr>
          <w:trHeight w:val="302"/>
        </w:trPr>
        <w:tc>
          <w:tcPr>
            <w:tcW w:w="990" w:type="pct"/>
            <w:hideMark/>
          </w:tcPr>
          <w:p w14:paraId="70F18A67" w14:textId="77777777" w:rsidR="00D41FD6" w:rsidRPr="00A22E51" w:rsidRDefault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D5773CC" w14:textId="77777777" w:rsidR="00A417BD" w:rsidRPr="00A22E51" w:rsidRDefault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F0245FC" w14:textId="77777777" w:rsidR="00A417BD" w:rsidRPr="00A22E51" w:rsidRDefault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543852D" w14:textId="77777777" w:rsidR="00D41FD6" w:rsidRPr="00A22E51" w:rsidRDefault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wydanym przez:</w:t>
            </w:r>
          </w:p>
        </w:tc>
        <w:tc>
          <w:tcPr>
            <w:tcW w:w="4010" w:type="pct"/>
            <w:gridSpan w:val="2"/>
            <w:hideMark/>
          </w:tcPr>
          <w:p w14:paraId="7A58E4C3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F4D0FBD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A61AC17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013AD72" w14:textId="41050357" w:rsidR="00D41FD6" w:rsidRPr="00A22E51" w:rsidRDefault="00D41FD6" w:rsidP="00A22E51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</w:t>
            </w:r>
            <w:r w:rsidR="00A22E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………</w:t>
            </w:r>
            <w:r w:rsidR="00A417BD" w:rsidRPr="00A22E51">
              <w:rPr>
                <w:rFonts w:ascii="Source Sans Pro" w:hAnsi="Source Sans Pro" w:cstheme="minorHAnsi"/>
                <w:sz w:val="20"/>
                <w:szCs w:val="20"/>
              </w:rPr>
              <w:t>…</w:t>
            </w:r>
            <w:r w:rsidR="00A22E51">
              <w:rPr>
                <w:rFonts w:ascii="Source Sans Pro" w:hAnsi="Source Sans Pro" w:cstheme="minorHAnsi"/>
                <w:sz w:val="20"/>
                <w:szCs w:val="20"/>
              </w:rPr>
              <w:t>………………</w:t>
            </w:r>
          </w:p>
        </w:tc>
      </w:tr>
    </w:tbl>
    <w:p w14:paraId="6F45FB2A" w14:textId="77777777" w:rsidR="00D41FD6" w:rsidRPr="00A22E51" w:rsidRDefault="00D41FD6" w:rsidP="00E1500D">
      <w:pPr>
        <w:jc w:val="both"/>
        <w:rPr>
          <w:rFonts w:ascii="Source Sans Pro" w:hAnsi="Source Sans Pro"/>
          <w:sz w:val="20"/>
          <w:szCs w:val="20"/>
        </w:rPr>
      </w:pPr>
    </w:p>
    <w:p w14:paraId="6AC15C30" w14:textId="77777777" w:rsidR="00790B78" w:rsidRPr="00A22E51" w:rsidRDefault="00E1500D" w:rsidP="007A489D">
      <w:pPr>
        <w:ind w:left="284"/>
        <w:jc w:val="both"/>
        <w:rPr>
          <w:rFonts w:ascii="Source Sans Pro" w:hAnsi="Source Sans Pro"/>
          <w:sz w:val="20"/>
          <w:szCs w:val="20"/>
        </w:rPr>
      </w:pPr>
      <w:r w:rsidRPr="00A22E51">
        <w:rPr>
          <w:rFonts w:ascii="Source Sans Pro" w:hAnsi="Source Sans Pro"/>
          <w:sz w:val="20"/>
          <w:szCs w:val="20"/>
        </w:rPr>
        <w:t xml:space="preserve">wyrażam zgodę na </w:t>
      </w:r>
      <w:r w:rsidR="00C26F90" w:rsidRPr="00A22E51">
        <w:rPr>
          <w:rFonts w:ascii="Source Sans Pro" w:hAnsi="Source Sans Pro"/>
          <w:sz w:val="20"/>
          <w:szCs w:val="20"/>
        </w:rPr>
        <w:t>pełnienie</w:t>
      </w:r>
      <w:r w:rsidR="00790B78" w:rsidRPr="00A22E51">
        <w:rPr>
          <w:rFonts w:ascii="Source Sans Pro" w:hAnsi="Source Sans Pro"/>
          <w:sz w:val="20"/>
          <w:szCs w:val="20"/>
        </w:rPr>
        <w:t xml:space="preserve"> funkcji:</w:t>
      </w:r>
    </w:p>
    <w:p w14:paraId="479CC473" w14:textId="77777777" w:rsidR="00456A9A" w:rsidRDefault="00456A9A" w:rsidP="007A489D">
      <w:pPr>
        <w:ind w:firstLine="284"/>
        <w:jc w:val="both"/>
        <w:rPr>
          <w:rFonts w:ascii="Source Sans Pro" w:hAnsi="Source Sans Pro"/>
          <w:sz w:val="20"/>
          <w:szCs w:val="20"/>
        </w:rPr>
      </w:pPr>
    </w:p>
    <w:p w14:paraId="16FA86DD" w14:textId="2229A295" w:rsidR="00790B78" w:rsidRPr="00A22E51" w:rsidRDefault="00456A9A" w:rsidP="007A489D">
      <w:pPr>
        <w:ind w:firstLine="284"/>
        <w:jc w:val="both"/>
        <w:rPr>
          <w:rFonts w:ascii="Source Sans Pro" w:hAnsi="Source Sans Pro"/>
          <w:sz w:val="20"/>
          <w:szCs w:val="20"/>
        </w:rPr>
      </w:pPr>
      <w:r>
        <w:rPr>
          <w:rFonts w:ascii="Source Sans Pro" w:hAnsi="Source Sans Pro"/>
          <w:sz w:val="20"/>
          <w:szCs w:val="20"/>
        </w:rPr>
        <w:t xml:space="preserve">Prezesa/Prezeski/Członka/Członkini </w:t>
      </w:r>
      <w:r w:rsidR="00790B78" w:rsidRPr="00A22E51">
        <w:rPr>
          <w:rFonts w:ascii="Source Sans Pro" w:hAnsi="Source Sans Pro"/>
          <w:sz w:val="20"/>
          <w:szCs w:val="20"/>
        </w:rPr>
        <w:t>Zarządu</w:t>
      </w:r>
      <w:r w:rsidR="00507D2D">
        <w:rPr>
          <w:rFonts w:ascii="Source Sans Pro" w:hAnsi="Source Sans Pro"/>
          <w:sz w:val="20"/>
          <w:szCs w:val="20"/>
        </w:rPr>
        <w:t xml:space="preserve"> Fundacji PZU</w:t>
      </w:r>
      <w:r>
        <w:rPr>
          <w:rFonts w:ascii="Source Sans Pro" w:hAnsi="Source Sans Pro"/>
          <w:sz w:val="20"/>
          <w:szCs w:val="20"/>
        </w:rPr>
        <w:t>.</w:t>
      </w:r>
    </w:p>
    <w:tbl>
      <w:tblPr>
        <w:tblStyle w:val="PZUTabela"/>
        <w:tblpPr w:leftFromText="141" w:rightFromText="141" w:vertAnchor="text" w:horzAnchor="margin" w:tblpXSpec="center" w:tblpY="753"/>
        <w:tblW w:w="4712" w:type="pct"/>
        <w:tblInd w:w="0" w:type="dxa"/>
        <w:tblBorders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474"/>
        <w:gridCol w:w="4609"/>
      </w:tblGrid>
      <w:tr w:rsidR="007A489D" w:rsidRPr="00A22E51" w14:paraId="0D729605" w14:textId="77777777" w:rsidTr="007A4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"/>
        </w:trPr>
        <w:tc>
          <w:tcPr>
            <w:tcW w:w="2463" w:type="pct"/>
            <w:tcBorders>
              <w:bottom w:val="none" w:sz="0" w:space="0" w:color="auto"/>
            </w:tcBorders>
            <w:shd w:val="clear" w:color="auto" w:fill="FFFFFF" w:themeFill="background1"/>
          </w:tcPr>
          <w:p w14:paraId="3A891296" w14:textId="77777777" w:rsidR="007A489D" w:rsidRPr="00A22E51" w:rsidRDefault="007A489D" w:rsidP="007A489D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</w:p>
          <w:p w14:paraId="379AD544" w14:textId="77777777" w:rsidR="007A489D" w:rsidRPr="00A22E51" w:rsidRDefault="007A489D" w:rsidP="007A489D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……………………………………………………….</w:t>
            </w:r>
          </w:p>
          <w:p w14:paraId="49F46433" w14:textId="77777777" w:rsidR="007A489D" w:rsidRPr="00A22E51" w:rsidRDefault="007A489D" w:rsidP="007A489D">
            <w:pPr>
              <w:pStyle w:val="PZUTabelatekstkolumnalewa"/>
              <w:ind w:firstLine="483"/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  <w:t>(miejscowość i data)</w:t>
            </w:r>
          </w:p>
          <w:p w14:paraId="3FB4D1D8" w14:textId="77777777" w:rsidR="007A489D" w:rsidRPr="00A22E51" w:rsidRDefault="007A489D" w:rsidP="007A489D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2537" w:type="pct"/>
            <w:tcBorders>
              <w:bottom w:val="none" w:sz="0" w:space="0" w:color="auto"/>
            </w:tcBorders>
            <w:shd w:val="clear" w:color="auto" w:fill="auto"/>
          </w:tcPr>
          <w:p w14:paraId="16E312BA" w14:textId="4663CFD9" w:rsidR="007A489D" w:rsidRPr="00A22E51" w:rsidRDefault="00A22E51" w:rsidP="007A489D">
            <w:pPr>
              <w:pStyle w:val="PZUTabelatekstkolumna"/>
              <w:jc w:val="right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……………………………………………………………</w:t>
            </w:r>
          </w:p>
          <w:p w14:paraId="20523972" w14:textId="77777777" w:rsidR="007A489D" w:rsidRPr="00A22E51" w:rsidRDefault="007A489D" w:rsidP="007A489D">
            <w:pPr>
              <w:pStyle w:val="PZUTabelatekstkolumna"/>
              <w:ind w:firstLine="2467"/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  <w:t>(czytelny podpis)</w:t>
            </w:r>
          </w:p>
        </w:tc>
      </w:tr>
    </w:tbl>
    <w:p w14:paraId="44BAA7E1" w14:textId="77777777" w:rsidR="00790B78" w:rsidRPr="00A22E51" w:rsidRDefault="00790B78">
      <w:pPr>
        <w:rPr>
          <w:rFonts w:ascii="Source Sans Pro" w:hAnsi="Source Sans Pro"/>
          <w:sz w:val="20"/>
          <w:szCs w:val="20"/>
        </w:rPr>
      </w:pPr>
    </w:p>
    <w:p w14:paraId="6709A754" w14:textId="77777777" w:rsidR="00E1500D" w:rsidRDefault="00E1500D" w:rsidP="00E1500D">
      <w:pPr>
        <w:rPr>
          <w:rFonts w:ascii="Source Sans Pro" w:hAnsi="Source Sans Pro"/>
          <w:sz w:val="20"/>
          <w:szCs w:val="20"/>
        </w:rPr>
      </w:pPr>
    </w:p>
    <w:p w14:paraId="5F2BDE99" w14:textId="310781BA" w:rsidR="0035013B" w:rsidRPr="0035013B" w:rsidRDefault="0035013B" w:rsidP="0035013B">
      <w:pPr>
        <w:tabs>
          <w:tab w:val="left" w:pos="4251"/>
        </w:tabs>
        <w:rPr>
          <w:rFonts w:ascii="Source Sans Pro" w:hAnsi="Source Sans Pro"/>
          <w:sz w:val="20"/>
          <w:szCs w:val="20"/>
        </w:rPr>
      </w:pPr>
      <w:r>
        <w:rPr>
          <w:rFonts w:ascii="Source Sans Pro" w:hAnsi="Source Sans Pro"/>
          <w:sz w:val="20"/>
          <w:szCs w:val="20"/>
        </w:rPr>
        <w:tab/>
      </w:r>
    </w:p>
    <w:sectPr w:rsidR="0035013B" w:rsidRPr="0035013B" w:rsidSect="00EC0ED4">
      <w:headerReference w:type="default" r:id="rId11"/>
      <w:pgSz w:w="11906" w:h="16838"/>
      <w:pgMar w:top="1417" w:right="1417" w:bottom="1417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AE8FD" w14:textId="77777777" w:rsidR="003C45F1" w:rsidRDefault="003C45F1" w:rsidP="002B6834">
      <w:pPr>
        <w:spacing w:after="0" w:line="240" w:lineRule="auto"/>
      </w:pPr>
      <w:r>
        <w:separator/>
      </w:r>
    </w:p>
  </w:endnote>
  <w:endnote w:type="continuationSeparator" w:id="0">
    <w:p w14:paraId="71374CAF" w14:textId="77777777" w:rsidR="003C45F1" w:rsidRDefault="003C45F1" w:rsidP="002B6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C2DF1" w14:textId="77777777" w:rsidR="003C45F1" w:rsidRDefault="003C45F1" w:rsidP="002B6834">
      <w:pPr>
        <w:spacing w:after="0" w:line="240" w:lineRule="auto"/>
      </w:pPr>
      <w:r>
        <w:separator/>
      </w:r>
    </w:p>
  </w:footnote>
  <w:footnote w:type="continuationSeparator" w:id="0">
    <w:p w14:paraId="43C3593C" w14:textId="77777777" w:rsidR="003C45F1" w:rsidRDefault="003C45F1" w:rsidP="002B6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E646" w14:textId="1B893CC7" w:rsidR="00231823" w:rsidRDefault="00231823">
    <w:pPr>
      <w:pStyle w:val="Nagwek"/>
    </w:pPr>
  </w:p>
  <w:p w14:paraId="06C239A2" w14:textId="7AED567C" w:rsidR="00C96286" w:rsidRPr="00A22E51" w:rsidRDefault="00C96286" w:rsidP="00231823">
    <w:pPr>
      <w:spacing w:after="0" w:line="240" w:lineRule="auto"/>
      <w:rPr>
        <w:rFonts w:ascii="Source Sans Pro" w:eastAsia="Times New Roman" w:hAnsi="Source Sans Pro" w:cs="Tahoma"/>
        <w:b/>
        <w:color w:val="1E1E1E"/>
        <w:spacing w:val="4"/>
        <w:sz w:val="20"/>
        <w:szCs w:val="20"/>
        <w:lang w:eastAsia="pl-PL"/>
      </w:rPr>
    </w:pPr>
  </w:p>
  <w:p w14:paraId="6E0F8166" w14:textId="0497678A" w:rsidR="00BF0479" w:rsidRDefault="00EE60D3" w:rsidP="00EE60D3">
    <w:pPr>
      <w:spacing w:after="0"/>
    </w:pPr>
    <w:r w:rsidRPr="007A2F2E" w:rsidDel="00EE60D3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763A"/>
    <w:multiLevelType w:val="hybridMultilevel"/>
    <w:tmpl w:val="A07E947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470435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00D"/>
    <w:rsid w:val="000012DB"/>
    <w:rsid w:val="00075DD5"/>
    <w:rsid w:val="000844A1"/>
    <w:rsid w:val="000F263D"/>
    <w:rsid w:val="00110136"/>
    <w:rsid w:val="0016586D"/>
    <w:rsid w:val="001727DD"/>
    <w:rsid w:val="00187225"/>
    <w:rsid w:val="0019087A"/>
    <w:rsid w:val="001C10ED"/>
    <w:rsid w:val="001D64E1"/>
    <w:rsid w:val="001E53EF"/>
    <w:rsid w:val="002052AC"/>
    <w:rsid w:val="00207029"/>
    <w:rsid w:val="00231823"/>
    <w:rsid w:val="00254A8A"/>
    <w:rsid w:val="00265230"/>
    <w:rsid w:val="002B10DA"/>
    <w:rsid w:val="002B6834"/>
    <w:rsid w:val="002C0566"/>
    <w:rsid w:val="002D6312"/>
    <w:rsid w:val="0035013B"/>
    <w:rsid w:val="00362B6F"/>
    <w:rsid w:val="003B3B81"/>
    <w:rsid w:val="003B6B43"/>
    <w:rsid w:val="003B75C6"/>
    <w:rsid w:val="003C3C04"/>
    <w:rsid w:val="003C45F1"/>
    <w:rsid w:val="003C60ED"/>
    <w:rsid w:val="003C73C2"/>
    <w:rsid w:val="003E3DC4"/>
    <w:rsid w:val="00414918"/>
    <w:rsid w:val="00456A9A"/>
    <w:rsid w:val="004C7346"/>
    <w:rsid w:val="00507D2D"/>
    <w:rsid w:val="00515AE9"/>
    <w:rsid w:val="00530EC1"/>
    <w:rsid w:val="00532B4E"/>
    <w:rsid w:val="00554342"/>
    <w:rsid w:val="00572711"/>
    <w:rsid w:val="005A72DB"/>
    <w:rsid w:val="005D53D4"/>
    <w:rsid w:val="005E2A98"/>
    <w:rsid w:val="005E4457"/>
    <w:rsid w:val="005F0350"/>
    <w:rsid w:val="0062761C"/>
    <w:rsid w:val="00644720"/>
    <w:rsid w:val="006C3A37"/>
    <w:rsid w:val="006C46A6"/>
    <w:rsid w:val="006D3E5C"/>
    <w:rsid w:val="006F5504"/>
    <w:rsid w:val="00713F44"/>
    <w:rsid w:val="0076296D"/>
    <w:rsid w:val="00766B96"/>
    <w:rsid w:val="00767CAE"/>
    <w:rsid w:val="007703B4"/>
    <w:rsid w:val="007717E6"/>
    <w:rsid w:val="00790B78"/>
    <w:rsid w:val="007A489D"/>
    <w:rsid w:val="007A772E"/>
    <w:rsid w:val="007B15AD"/>
    <w:rsid w:val="00802285"/>
    <w:rsid w:val="00830CB6"/>
    <w:rsid w:val="0085161A"/>
    <w:rsid w:val="00853110"/>
    <w:rsid w:val="00880A3C"/>
    <w:rsid w:val="00887D7A"/>
    <w:rsid w:val="00892785"/>
    <w:rsid w:val="008D0CF5"/>
    <w:rsid w:val="0095332F"/>
    <w:rsid w:val="0095351B"/>
    <w:rsid w:val="0095597F"/>
    <w:rsid w:val="00972409"/>
    <w:rsid w:val="00977E14"/>
    <w:rsid w:val="00985301"/>
    <w:rsid w:val="00985F1A"/>
    <w:rsid w:val="009B57DA"/>
    <w:rsid w:val="00A22E51"/>
    <w:rsid w:val="00A417BD"/>
    <w:rsid w:val="00A4216B"/>
    <w:rsid w:val="00A42EEF"/>
    <w:rsid w:val="00A53BDC"/>
    <w:rsid w:val="00A62698"/>
    <w:rsid w:val="00A76F92"/>
    <w:rsid w:val="00A81BCE"/>
    <w:rsid w:val="00AC4B0F"/>
    <w:rsid w:val="00AE7D43"/>
    <w:rsid w:val="00AF6AEC"/>
    <w:rsid w:val="00B50DBE"/>
    <w:rsid w:val="00BA7360"/>
    <w:rsid w:val="00BD4972"/>
    <w:rsid w:val="00BD7D57"/>
    <w:rsid w:val="00BF0479"/>
    <w:rsid w:val="00C26F90"/>
    <w:rsid w:val="00C862FC"/>
    <w:rsid w:val="00C87BB5"/>
    <w:rsid w:val="00C96286"/>
    <w:rsid w:val="00D12292"/>
    <w:rsid w:val="00D30001"/>
    <w:rsid w:val="00D41FD6"/>
    <w:rsid w:val="00D50186"/>
    <w:rsid w:val="00D60B3B"/>
    <w:rsid w:val="00D6644A"/>
    <w:rsid w:val="00D737BC"/>
    <w:rsid w:val="00D73C44"/>
    <w:rsid w:val="00DA1A1B"/>
    <w:rsid w:val="00DD7AD5"/>
    <w:rsid w:val="00DF7F1F"/>
    <w:rsid w:val="00E04AD1"/>
    <w:rsid w:val="00E1500D"/>
    <w:rsid w:val="00E159D6"/>
    <w:rsid w:val="00E42402"/>
    <w:rsid w:val="00EC0ED4"/>
    <w:rsid w:val="00EC78F5"/>
    <w:rsid w:val="00ED3395"/>
    <w:rsid w:val="00EE60D3"/>
    <w:rsid w:val="00EF2E47"/>
    <w:rsid w:val="00EF3DE7"/>
    <w:rsid w:val="00F02217"/>
    <w:rsid w:val="00F50F36"/>
    <w:rsid w:val="00F54B5C"/>
    <w:rsid w:val="00F75AEE"/>
    <w:rsid w:val="00FA7FB1"/>
    <w:rsid w:val="00FC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43402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Tabelatekstkolumnalewa">
    <w:name w:val="PZU Tabela tekst kolumna lewa"/>
    <w:basedOn w:val="Normalny"/>
    <w:qFormat/>
    <w:rsid w:val="00E1500D"/>
    <w:pPr>
      <w:spacing w:after="0" w:line="200" w:lineRule="exact"/>
    </w:pPr>
    <w:rPr>
      <w:rFonts w:eastAsia="Calibri" w:cs="Tahoma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E1500D"/>
    <w:pPr>
      <w:spacing w:after="0" w:line="200" w:lineRule="exact"/>
    </w:pPr>
    <w:rPr>
      <w:rFonts w:eastAsia="Calibri" w:cs="Tahoma"/>
      <w:sz w:val="14"/>
      <w:szCs w:val="13"/>
    </w:rPr>
  </w:style>
  <w:style w:type="table" w:customStyle="1" w:styleId="PZUTabela">
    <w:name w:val="PZU Tabela"/>
    <w:basedOn w:val="Standardowy"/>
    <w:uiPriority w:val="99"/>
    <w:rsid w:val="00E1500D"/>
    <w:pPr>
      <w:spacing w:after="0" w:line="200" w:lineRule="exact"/>
    </w:pPr>
    <w:rPr>
      <w:rFonts w:eastAsia="Calibri" w:cs="Times New Roman"/>
      <w:sz w:val="14"/>
      <w:szCs w:val="20"/>
      <w:lang w:eastAsia="pl-PL"/>
    </w:rPr>
    <w:tblPr>
      <w:tblStyleRowBandSize w:val="1"/>
      <w:tblInd w:w="85" w:type="dxa"/>
      <w:tblBorders>
        <w:insideV w:val="single" w:sz="2" w:space="0" w:color="4BACC6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4BACC6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4BACC6" w:themeColor="accent5"/>
        </w:tcBorders>
      </w:tcPr>
    </w:tblStylePr>
    <w:tblStylePr w:type="band2Horz">
      <w:tblPr/>
      <w:tcPr>
        <w:shd w:val="clear" w:color="auto" w:fill="4F81BD" w:themeFill="accent1"/>
      </w:tcPr>
    </w:tblStylePr>
  </w:style>
  <w:style w:type="table" w:styleId="Tabela-Siatka">
    <w:name w:val="Table Grid"/>
    <w:basedOn w:val="Standardowy"/>
    <w:uiPriority w:val="59"/>
    <w:rsid w:val="00D41FD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6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6834"/>
  </w:style>
  <w:style w:type="paragraph" w:styleId="Stopka">
    <w:name w:val="footer"/>
    <w:basedOn w:val="Normalny"/>
    <w:link w:val="StopkaZnak"/>
    <w:uiPriority w:val="99"/>
    <w:unhideWhenUsed/>
    <w:rsid w:val="002B6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6834"/>
  </w:style>
  <w:style w:type="paragraph" w:styleId="Tekstdymka">
    <w:name w:val="Balloon Text"/>
    <w:basedOn w:val="Normalny"/>
    <w:link w:val="TekstdymkaZnak"/>
    <w:uiPriority w:val="99"/>
    <w:semiHidden/>
    <w:unhideWhenUsed/>
    <w:rsid w:val="002B6834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834"/>
    <w:rPr>
      <w:rFonts w:cs="Tahoma"/>
      <w:sz w:val="16"/>
      <w:szCs w:val="16"/>
    </w:rPr>
  </w:style>
  <w:style w:type="paragraph" w:customStyle="1" w:styleId="PZUTeksttytul">
    <w:name w:val="PZU Tekst tytul"/>
    <w:basedOn w:val="Normalny"/>
    <w:qFormat/>
    <w:rsid w:val="002B6834"/>
    <w:pPr>
      <w:spacing w:after="240" w:line="440" w:lineRule="exact"/>
    </w:pPr>
    <w:rPr>
      <w:rFonts w:eastAsia="Calibri" w:cs="Times New Roman"/>
      <w:color w:val="4BACC6" w:themeColor="accent5"/>
      <w:sz w:val="36"/>
      <w:szCs w:val="3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727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27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27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27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271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790B78"/>
    <w:pPr>
      <w:ind w:left="720"/>
      <w:contextualSpacing/>
    </w:pPr>
  </w:style>
  <w:style w:type="paragraph" w:styleId="Poprawka">
    <w:name w:val="Revision"/>
    <w:hidden/>
    <w:uiPriority w:val="99"/>
    <w:semiHidden/>
    <w:rsid w:val="001658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69D053-F6FA-4DE6-82B7-1ABFF040B1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C74A9E-9855-4676-9084-3E4D70E6B1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FD9E38-B16C-4A83-9462-A73A61D978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1FB8C4-E160-45C1-BE27-B28678111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Idzikowska Agnieszka (Grupa PZU)</dc:creator>
  <cp:lastModifiedBy>Czarnecka Aneta (Grupa PZU)</cp:lastModifiedBy>
  <cp:revision>5</cp:revision>
  <cp:lastPrinted>2026-04-17T09:14:00Z</cp:lastPrinted>
  <dcterms:created xsi:type="dcterms:W3CDTF">2026-06-08T13:31:00Z</dcterms:created>
  <dcterms:modified xsi:type="dcterms:W3CDTF">2026-06-08T13:33:00Z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2025-10-23T07:55:42Z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26e1d650-f296-4bcb-9444-7ab694d23151</vt:lpwstr>
  </property>
  <property fmtid="{D5CDD505-2E9C-101B-9397-08002B2CF9AE}" pid="9" name="MSIP_Label_ad6fd914-8286-453e-8cdd-01ba4c22f429_ContentBits">
    <vt:lpwstr>0</vt:lpwstr>
  </property>
</Properties>
</file>