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CAC007" w14:textId="77777777" w:rsidR="002C30FB" w:rsidRPr="008E1568" w:rsidRDefault="002C30FB" w:rsidP="00865638">
      <w:pPr>
        <w:pStyle w:val="PZUTeksttytul"/>
        <w:spacing w:line="276" w:lineRule="auto"/>
        <w:jc w:val="center"/>
        <w:rPr>
          <w:rFonts w:ascii="Source Sans Pro" w:hAnsi="Source Sans Pro"/>
          <w:b/>
          <w:sz w:val="20"/>
          <w:szCs w:val="20"/>
          <w:lang w:val="pl-PL"/>
        </w:rPr>
      </w:pPr>
    </w:p>
    <w:p w14:paraId="29358411" w14:textId="77777777" w:rsidR="002C30FB" w:rsidRPr="008E1568" w:rsidRDefault="002C30FB" w:rsidP="00865638">
      <w:pPr>
        <w:pStyle w:val="PZUTeksttytul"/>
        <w:spacing w:line="276" w:lineRule="auto"/>
        <w:jc w:val="center"/>
        <w:rPr>
          <w:rFonts w:ascii="Source Sans Pro" w:hAnsi="Source Sans Pro"/>
          <w:b/>
          <w:sz w:val="20"/>
          <w:szCs w:val="20"/>
          <w:lang w:val="pl-PL"/>
        </w:rPr>
      </w:pPr>
    </w:p>
    <w:p w14:paraId="344C194F" w14:textId="0B59C020" w:rsidR="00EF79F3" w:rsidRPr="008E1568" w:rsidRDefault="0083776C" w:rsidP="00865638">
      <w:pPr>
        <w:pStyle w:val="PZUTeksttytul"/>
        <w:spacing w:line="276" w:lineRule="auto"/>
        <w:jc w:val="center"/>
        <w:rPr>
          <w:rFonts w:ascii="Source Sans Pro" w:hAnsi="Source Sans Pro"/>
          <w:b/>
          <w:sz w:val="28"/>
          <w:szCs w:val="28"/>
          <w:lang w:val="pl-PL"/>
        </w:rPr>
      </w:pPr>
      <w:r w:rsidRPr="008E1568">
        <w:rPr>
          <w:rFonts w:ascii="Source Sans Pro" w:hAnsi="Source Sans Pro"/>
          <w:b/>
          <w:sz w:val="28"/>
          <w:szCs w:val="28"/>
          <w:lang w:val="pl-PL"/>
        </w:rPr>
        <w:t>I</w:t>
      </w:r>
      <w:r w:rsidR="00634975" w:rsidRPr="008E1568">
        <w:rPr>
          <w:rFonts w:ascii="Source Sans Pro" w:hAnsi="Source Sans Pro"/>
          <w:b/>
          <w:sz w:val="28"/>
          <w:szCs w:val="28"/>
          <w:lang w:val="pl-PL"/>
        </w:rPr>
        <w:t xml:space="preserve">nformacje o </w:t>
      </w:r>
      <w:r w:rsidR="00634975" w:rsidRPr="008E1568">
        <w:rPr>
          <w:rFonts w:ascii="Source Sans Pro" w:hAnsi="Source Sans Pro"/>
          <w:b/>
          <w:sz w:val="24"/>
          <w:szCs w:val="24"/>
          <w:lang w:val="pl-PL"/>
        </w:rPr>
        <w:t>wykształceniu</w:t>
      </w:r>
      <w:r w:rsidR="00972D7C" w:rsidRPr="008E1568">
        <w:rPr>
          <w:rFonts w:ascii="Source Sans Pro" w:hAnsi="Source Sans Pro"/>
          <w:b/>
          <w:sz w:val="28"/>
          <w:szCs w:val="28"/>
          <w:lang w:val="pl-PL"/>
        </w:rPr>
        <w:t xml:space="preserve"> i</w:t>
      </w:r>
      <w:r w:rsidR="00343CE9" w:rsidRPr="008E1568">
        <w:rPr>
          <w:rFonts w:ascii="Source Sans Pro" w:hAnsi="Source Sans Pro"/>
          <w:b/>
          <w:sz w:val="28"/>
          <w:szCs w:val="28"/>
          <w:lang w:val="pl-PL"/>
        </w:rPr>
        <w:t xml:space="preserve"> </w:t>
      </w:r>
      <w:r w:rsidR="004A3352" w:rsidRPr="008E1568">
        <w:rPr>
          <w:rFonts w:ascii="Source Sans Pro" w:hAnsi="Source Sans Pro"/>
          <w:b/>
          <w:sz w:val="28"/>
          <w:szCs w:val="28"/>
          <w:lang w:val="pl-PL"/>
        </w:rPr>
        <w:t>doświadczeniu zawodowym</w:t>
      </w:r>
    </w:p>
    <w:p w14:paraId="28D08E1C" w14:textId="77777777" w:rsidR="00C37274" w:rsidRPr="008E1568" w:rsidRDefault="00C37274" w:rsidP="00865638">
      <w:pPr>
        <w:pStyle w:val="PZUTeksttytul"/>
        <w:spacing w:line="276" w:lineRule="auto"/>
        <w:jc w:val="center"/>
        <w:rPr>
          <w:rFonts w:ascii="Source Sans Pro" w:hAnsi="Source Sans Pro"/>
          <w:b/>
          <w:sz w:val="20"/>
          <w:szCs w:val="20"/>
          <w:lang w:val="pl-PL"/>
        </w:rPr>
      </w:pPr>
    </w:p>
    <w:p w14:paraId="6A24123B" w14:textId="77777777" w:rsidR="00C37274" w:rsidRPr="008E1568" w:rsidRDefault="00C37274" w:rsidP="00865638">
      <w:pPr>
        <w:pStyle w:val="PZUTeksttytul"/>
        <w:spacing w:line="276" w:lineRule="auto"/>
        <w:jc w:val="center"/>
        <w:rPr>
          <w:rFonts w:ascii="Source Sans Pro" w:hAnsi="Source Sans Pro"/>
          <w:b/>
          <w:sz w:val="20"/>
          <w:szCs w:val="20"/>
          <w:lang w:val="pl-PL"/>
        </w:rPr>
      </w:pPr>
    </w:p>
    <w:p w14:paraId="0E3B1B66" w14:textId="77777777" w:rsidR="00C37274" w:rsidRPr="008E1568" w:rsidRDefault="00C37274" w:rsidP="00865638">
      <w:pPr>
        <w:pStyle w:val="PZUTeksttytul"/>
        <w:spacing w:line="276" w:lineRule="auto"/>
        <w:jc w:val="center"/>
        <w:rPr>
          <w:rFonts w:ascii="Source Sans Pro" w:hAnsi="Source Sans Pro"/>
          <w:b/>
          <w:sz w:val="20"/>
          <w:szCs w:val="20"/>
          <w:lang w:val="pl-PL"/>
        </w:rPr>
        <w:sectPr w:rsidR="00C37274" w:rsidRPr="008E1568" w:rsidSect="00C07A18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type w:val="continuous"/>
          <w:pgSz w:w="11906" w:h="16838" w:code="9"/>
          <w:pgMar w:top="2240" w:right="765" w:bottom="1134" w:left="765" w:header="284" w:footer="363" w:gutter="0"/>
          <w:cols w:space="708"/>
          <w:formProt w:val="0"/>
          <w:titlePg/>
          <w:docGrid w:linePitch="360"/>
        </w:sectPr>
      </w:pPr>
    </w:p>
    <w:tbl>
      <w:tblPr>
        <w:tblStyle w:val="Tabela-Siatka"/>
        <w:tblW w:w="4617" w:type="pct"/>
        <w:jc w:val="center"/>
        <w:tblLayout w:type="fixed"/>
        <w:tblLook w:val="04A0" w:firstRow="1" w:lastRow="0" w:firstColumn="1" w:lastColumn="0" w:noHBand="0" w:noVBand="1"/>
      </w:tblPr>
      <w:tblGrid>
        <w:gridCol w:w="2413"/>
        <w:gridCol w:w="269"/>
        <w:gridCol w:w="282"/>
        <w:gridCol w:w="278"/>
        <w:gridCol w:w="274"/>
        <w:gridCol w:w="278"/>
        <w:gridCol w:w="278"/>
        <w:gridCol w:w="280"/>
        <w:gridCol w:w="280"/>
        <w:gridCol w:w="282"/>
        <w:gridCol w:w="282"/>
        <w:gridCol w:w="280"/>
        <w:gridCol w:w="1817"/>
        <w:gridCol w:w="2288"/>
      </w:tblGrid>
      <w:tr w:rsidR="00D76246" w:rsidRPr="008E1568" w14:paraId="033D077F" w14:textId="77777777" w:rsidTr="00CE2CFB">
        <w:trPr>
          <w:trHeight w:val="418"/>
          <w:jc w:val="center"/>
        </w:trPr>
        <w:tc>
          <w:tcPr>
            <w:tcW w:w="5000" w:type="pct"/>
            <w:gridSpan w:val="14"/>
            <w:tcBorders>
              <w:top w:val="nil"/>
              <w:left w:val="nil"/>
              <w:right w:val="nil"/>
            </w:tcBorders>
            <w:vAlign w:val="center"/>
          </w:tcPr>
          <w:p w14:paraId="6673CAEE" w14:textId="77777777" w:rsidR="00D76246" w:rsidRPr="008E1568" w:rsidRDefault="00634975" w:rsidP="00C07A18">
            <w:pPr>
              <w:pStyle w:val="PZUTabelanaglowek"/>
              <w:rPr>
                <w:rFonts w:ascii="Source Sans Pro" w:hAnsi="Source Sans Pro"/>
                <w:b w:val="0"/>
                <w:sz w:val="20"/>
                <w:szCs w:val="20"/>
              </w:rPr>
            </w:pPr>
            <w:r w:rsidRPr="008E1568">
              <w:rPr>
                <w:rFonts w:ascii="Source Sans Pro" w:hAnsi="Source Sans Pro"/>
                <w:sz w:val="20"/>
                <w:szCs w:val="20"/>
              </w:rPr>
              <w:t>CZĘŚĆ 1 – DANE PERSONALNE</w:t>
            </w:r>
          </w:p>
        </w:tc>
      </w:tr>
      <w:tr w:rsidR="00D76246" w:rsidRPr="008E1568" w14:paraId="1CCFC3EF" w14:textId="77777777" w:rsidTr="00CE2CFB">
        <w:trPr>
          <w:trHeight w:val="292"/>
          <w:jc w:val="center"/>
        </w:trPr>
        <w:tc>
          <w:tcPr>
            <w:tcW w:w="1260" w:type="pct"/>
            <w:tcBorders>
              <w:bottom w:val="single" w:sz="4" w:space="0" w:color="auto"/>
            </w:tcBorders>
            <w:shd w:val="clear" w:color="auto" w:fill="D2E8FF" w:themeFill="accent6" w:themeFillTint="1A"/>
            <w:vAlign w:val="center"/>
          </w:tcPr>
          <w:p w14:paraId="5755505A" w14:textId="77777777" w:rsidR="00D76246" w:rsidRPr="008E1568" w:rsidRDefault="00634975" w:rsidP="00845FEC">
            <w:pPr>
              <w:pStyle w:val="PZUTabelatekstkolumnalewa"/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Imię</w:t>
            </w:r>
          </w:p>
        </w:tc>
        <w:tc>
          <w:tcPr>
            <w:tcW w:w="3740" w:type="pct"/>
            <w:gridSpan w:val="13"/>
            <w:tcBorders>
              <w:bottom w:val="single" w:sz="4" w:space="0" w:color="auto"/>
            </w:tcBorders>
            <w:vAlign w:val="center"/>
          </w:tcPr>
          <w:p w14:paraId="7EF875E5" w14:textId="77777777" w:rsidR="00D76246" w:rsidRPr="008E1568" w:rsidRDefault="00D76246" w:rsidP="00845FEC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  <w:tr w:rsidR="00D76246" w:rsidRPr="008E1568" w14:paraId="47DE9C38" w14:textId="77777777" w:rsidTr="00CE2CFB">
        <w:trPr>
          <w:trHeight w:val="306"/>
          <w:jc w:val="center"/>
        </w:trPr>
        <w:tc>
          <w:tcPr>
            <w:tcW w:w="1260" w:type="pct"/>
            <w:tcBorders>
              <w:top w:val="single" w:sz="4" w:space="0" w:color="auto"/>
            </w:tcBorders>
            <w:shd w:val="clear" w:color="auto" w:fill="D2E8FF" w:themeFill="accent6" w:themeFillTint="1A"/>
            <w:vAlign w:val="center"/>
          </w:tcPr>
          <w:p w14:paraId="699C7779" w14:textId="77777777" w:rsidR="00D76246" w:rsidRPr="008E1568" w:rsidRDefault="00634975" w:rsidP="00845FEC">
            <w:pPr>
              <w:pStyle w:val="PZUTabelatekstkolumnalewa"/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Nazwisko</w:t>
            </w:r>
          </w:p>
        </w:tc>
        <w:tc>
          <w:tcPr>
            <w:tcW w:w="3740" w:type="pct"/>
            <w:gridSpan w:val="13"/>
            <w:tcBorders>
              <w:top w:val="single" w:sz="4" w:space="0" w:color="auto"/>
            </w:tcBorders>
            <w:vAlign w:val="center"/>
          </w:tcPr>
          <w:p w14:paraId="32A03A05" w14:textId="77777777" w:rsidR="00D76246" w:rsidRPr="008E1568" w:rsidRDefault="00D76246" w:rsidP="00845FEC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  <w:tr w:rsidR="00D76246" w:rsidRPr="008E1568" w14:paraId="67B14C1C" w14:textId="77777777" w:rsidTr="00CE2CFB">
        <w:trPr>
          <w:trHeight w:val="308"/>
          <w:jc w:val="center"/>
        </w:trPr>
        <w:tc>
          <w:tcPr>
            <w:tcW w:w="1260" w:type="pct"/>
            <w:shd w:val="clear" w:color="auto" w:fill="D2E8FF" w:themeFill="accent6" w:themeFillTint="1A"/>
            <w:vAlign w:val="center"/>
          </w:tcPr>
          <w:p w14:paraId="421BF858" w14:textId="77777777" w:rsidR="00D76246" w:rsidRPr="008E1568" w:rsidRDefault="00634975" w:rsidP="00845FEC">
            <w:pPr>
              <w:pStyle w:val="PZUTabelatekstkolumnalewa"/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Nazwisko rodowe</w:t>
            </w:r>
          </w:p>
        </w:tc>
        <w:tc>
          <w:tcPr>
            <w:tcW w:w="3740" w:type="pct"/>
            <w:gridSpan w:val="13"/>
            <w:vAlign w:val="center"/>
          </w:tcPr>
          <w:p w14:paraId="4613264E" w14:textId="77777777" w:rsidR="00D76246" w:rsidRPr="008E1568" w:rsidRDefault="00D76246" w:rsidP="00845FEC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  <w:tr w:rsidR="00D76246" w:rsidRPr="008E1568" w14:paraId="1F9FABD6" w14:textId="77777777" w:rsidTr="00CE2CFB">
        <w:trPr>
          <w:trHeight w:val="300"/>
          <w:jc w:val="center"/>
        </w:trPr>
        <w:tc>
          <w:tcPr>
            <w:tcW w:w="1260" w:type="pct"/>
            <w:shd w:val="clear" w:color="auto" w:fill="D2E8FF" w:themeFill="accent6" w:themeFillTint="1A"/>
            <w:vAlign w:val="center"/>
          </w:tcPr>
          <w:p w14:paraId="17C1BCD8" w14:textId="77777777" w:rsidR="00D76246" w:rsidRPr="008E1568" w:rsidRDefault="00634975" w:rsidP="00845FEC">
            <w:pPr>
              <w:pStyle w:val="PZUTabelatekstkolumnalewa"/>
              <w:rPr>
                <w:rFonts w:ascii="Source Sans Pro" w:hAnsi="Source Sans Pro" w:cstheme="minorHAnsi"/>
                <w:sz w:val="20"/>
                <w:szCs w:val="20"/>
                <w:lang w:val="en-US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Imiona</w:t>
            </w:r>
            <w:r w:rsidRPr="008E1568">
              <w:rPr>
                <w:rFonts w:ascii="Source Sans Pro" w:hAnsi="Source Sans Pro" w:cstheme="minorHAnsi"/>
                <w:sz w:val="20"/>
                <w:szCs w:val="20"/>
                <w:lang w:val="en-US"/>
              </w:rPr>
              <w:t xml:space="preserve"> </w:t>
            </w: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rodziców</w:t>
            </w:r>
          </w:p>
        </w:tc>
        <w:tc>
          <w:tcPr>
            <w:tcW w:w="3740" w:type="pct"/>
            <w:gridSpan w:val="13"/>
            <w:vAlign w:val="center"/>
          </w:tcPr>
          <w:p w14:paraId="7E7668CE" w14:textId="77777777" w:rsidR="00D76246" w:rsidRPr="008E1568" w:rsidRDefault="00D76246" w:rsidP="00845FEC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  <w:lang w:val="en-US"/>
              </w:rPr>
            </w:pPr>
          </w:p>
        </w:tc>
      </w:tr>
      <w:tr w:rsidR="00D76246" w:rsidRPr="008E1568" w14:paraId="1563C5AB" w14:textId="77777777" w:rsidTr="00CE2CFB">
        <w:trPr>
          <w:trHeight w:val="298"/>
          <w:jc w:val="center"/>
        </w:trPr>
        <w:tc>
          <w:tcPr>
            <w:tcW w:w="1260" w:type="pct"/>
            <w:shd w:val="clear" w:color="auto" w:fill="D2E8FF" w:themeFill="accent6" w:themeFillTint="1A"/>
            <w:vAlign w:val="center"/>
          </w:tcPr>
          <w:p w14:paraId="4B8FF41A" w14:textId="77777777" w:rsidR="00D76246" w:rsidRPr="008E1568" w:rsidRDefault="00634975" w:rsidP="00845FEC">
            <w:pPr>
              <w:pStyle w:val="PZUTabelatekstkolumnalewa"/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Obywatelstwo</w:t>
            </w:r>
          </w:p>
        </w:tc>
        <w:tc>
          <w:tcPr>
            <w:tcW w:w="3740" w:type="pct"/>
            <w:gridSpan w:val="13"/>
            <w:vAlign w:val="center"/>
          </w:tcPr>
          <w:p w14:paraId="6C946E99" w14:textId="77777777" w:rsidR="00D76246" w:rsidRPr="008E1568" w:rsidRDefault="00D76246" w:rsidP="00845FEC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  <w:tr w:rsidR="00D76246" w:rsidRPr="008E1568" w14:paraId="36312EE8" w14:textId="77777777" w:rsidTr="00CE2CFB">
        <w:trPr>
          <w:trHeight w:val="303"/>
          <w:jc w:val="center"/>
        </w:trPr>
        <w:tc>
          <w:tcPr>
            <w:tcW w:w="1260" w:type="pct"/>
            <w:shd w:val="clear" w:color="auto" w:fill="D2E8FF" w:themeFill="accent6" w:themeFillTint="1A"/>
            <w:vAlign w:val="center"/>
          </w:tcPr>
          <w:p w14:paraId="2FA2DBC2" w14:textId="77777777" w:rsidR="00D76246" w:rsidRPr="008E1568" w:rsidRDefault="00634975" w:rsidP="00845FEC">
            <w:pPr>
              <w:pStyle w:val="PZUTabelatekstkolumnalewa"/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Adres zameldowania</w:t>
            </w:r>
          </w:p>
        </w:tc>
        <w:tc>
          <w:tcPr>
            <w:tcW w:w="3740" w:type="pct"/>
            <w:gridSpan w:val="13"/>
            <w:vAlign w:val="center"/>
          </w:tcPr>
          <w:p w14:paraId="15D56284" w14:textId="77777777" w:rsidR="00D76246" w:rsidRPr="008E1568" w:rsidRDefault="00D76246" w:rsidP="00845FEC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  <w:tr w:rsidR="00D76246" w:rsidRPr="008E1568" w14:paraId="70E51BB0" w14:textId="77777777" w:rsidTr="00CE2CFB">
        <w:trPr>
          <w:trHeight w:val="296"/>
          <w:jc w:val="center"/>
        </w:trPr>
        <w:tc>
          <w:tcPr>
            <w:tcW w:w="1260" w:type="pct"/>
            <w:shd w:val="clear" w:color="auto" w:fill="D2E8FF" w:themeFill="accent6" w:themeFillTint="1A"/>
            <w:vAlign w:val="center"/>
          </w:tcPr>
          <w:p w14:paraId="17E142AA" w14:textId="77777777" w:rsidR="00D76246" w:rsidRPr="008E1568" w:rsidRDefault="00634975" w:rsidP="00845FEC">
            <w:pPr>
              <w:pStyle w:val="PZUTabelatekstkolumnalewa"/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Adres zamieszkania</w:t>
            </w:r>
          </w:p>
        </w:tc>
        <w:tc>
          <w:tcPr>
            <w:tcW w:w="3740" w:type="pct"/>
            <w:gridSpan w:val="13"/>
            <w:vAlign w:val="center"/>
          </w:tcPr>
          <w:p w14:paraId="37C73911" w14:textId="77777777" w:rsidR="00D76246" w:rsidRPr="008E1568" w:rsidRDefault="00D76246" w:rsidP="00845FEC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  <w:tr w:rsidR="00527878" w:rsidRPr="008E1568" w14:paraId="19BF9460" w14:textId="77777777" w:rsidTr="00CE2CFB">
        <w:trPr>
          <w:trHeight w:val="296"/>
          <w:jc w:val="center"/>
        </w:trPr>
        <w:tc>
          <w:tcPr>
            <w:tcW w:w="1260" w:type="pct"/>
            <w:shd w:val="clear" w:color="auto" w:fill="D2E8FF" w:themeFill="accent6" w:themeFillTint="1A"/>
            <w:vAlign w:val="center"/>
          </w:tcPr>
          <w:p w14:paraId="206418F7" w14:textId="77777777" w:rsidR="00527878" w:rsidRPr="008E1568" w:rsidRDefault="00527878" w:rsidP="00845FEC">
            <w:pPr>
              <w:pStyle w:val="PZUTabelatekstkolumnalewa"/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Dane kontaktowe (e-mail, nr tel.)</w:t>
            </w:r>
          </w:p>
        </w:tc>
        <w:tc>
          <w:tcPr>
            <w:tcW w:w="3740" w:type="pct"/>
            <w:gridSpan w:val="13"/>
            <w:vAlign w:val="center"/>
          </w:tcPr>
          <w:p w14:paraId="3B1E701B" w14:textId="77777777" w:rsidR="00527878" w:rsidRPr="008E1568" w:rsidRDefault="00527878" w:rsidP="00845FEC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  <w:tr w:rsidR="00C07A18" w:rsidRPr="008E1568" w14:paraId="121AAB3E" w14:textId="77777777" w:rsidTr="00CE2CFB">
        <w:trPr>
          <w:trHeight w:val="296"/>
          <w:jc w:val="center"/>
        </w:trPr>
        <w:tc>
          <w:tcPr>
            <w:tcW w:w="1260" w:type="pct"/>
            <w:shd w:val="clear" w:color="auto" w:fill="D2E8FF" w:themeFill="accent6" w:themeFillTint="1A"/>
            <w:vAlign w:val="center"/>
          </w:tcPr>
          <w:p w14:paraId="65ABF52C" w14:textId="77777777" w:rsidR="00634975" w:rsidRPr="008E1568" w:rsidRDefault="00634975" w:rsidP="00845FEC">
            <w:pPr>
              <w:pStyle w:val="PZUTabelatekstkolumnalewa"/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PESEL</w:t>
            </w:r>
            <w:r w:rsidR="00745DBD" w:rsidRPr="008E1568">
              <w:rPr>
                <w:rFonts w:ascii="Source Sans Pro" w:hAnsi="Source Sans Pro" w:cstheme="minorHAnsi"/>
                <w:sz w:val="20"/>
                <w:szCs w:val="20"/>
              </w:rPr>
              <w:t>*</w:t>
            </w:r>
          </w:p>
        </w:tc>
        <w:tc>
          <w:tcPr>
            <w:tcW w:w="141" w:type="pct"/>
            <w:vAlign w:val="center"/>
          </w:tcPr>
          <w:p w14:paraId="10E99212" w14:textId="77777777" w:rsidR="00634975" w:rsidRPr="008E1568" w:rsidRDefault="00634975" w:rsidP="00845FEC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147" w:type="pct"/>
            <w:vAlign w:val="center"/>
          </w:tcPr>
          <w:p w14:paraId="6B958465" w14:textId="77777777" w:rsidR="00634975" w:rsidRPr="008E1568" w:rsidRDefault="00634975" w:rsidP="00845FEC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145" w:type="pct"/>
            <w:vAlign w:val="center"/>
          </w:tcPr>
          <w:p w14:paraId="6204F7F2" w14:textId="77777777" w:rsidR="00634975" w:rsidRPr="008E1568" w:rsidRDefault="00634975" w:rsidP="00845FEC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143" w:type="pct"/>
            <w:vAlign w:val="center"/>
          </w:tcPr>
          <w:p w14:paraId="73A8F66C" w14:textId="77777777" w:rsidR="00634975" w:rsidRPr="008E1568" w:rsidRDefault="00634975" w:rsidP="00845FEC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145" w:type="pct"/>
            <w:vAlign w:val="center"/>
          </w:tcPr>
          <w:p w14:paraId="34028293" w14:textId="77777777" w:rsidR="00634975" w:rsidRPr="008E1568" w:rsidRDefault="00634975" w:rsidP="00845FEC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145" w:type="pct"/>
            <w:vAlign w:val="center"/>
          </w:tcPr>
          <w:p w14:paraId="5F580643" w14:textId="77777777" w:rsidR="00634975" w:rsidRPr="008E1568" w:rsidRDefault="00634975" w:rsidP="00845FEC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146" w:type="pct"/>
            <w:vAlign w:val="center"/>
          </w:tcPr>
          <w:p w14:paraId="4EF50F68" w14:textId="77777777" w:rsidR="00634975" w:rsidRPr="008E1568" w:rsidRDefault="00634975" w:rsidP="00845FEC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146" w:type="pct"/>
            <w:vAlign w:val="center"/>
          </w:tcPr>
          <w:p w14:paraId="2A5CE52B" w14:textId="77777777" w:rsidR="00634975" w:rsidRPr="008E1568" w:rsidRDefault="00634975" w:rsidP="00845FEC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147" w:type="pct"/>
            <w:vAlign w:val="center"/>
          </w:tcPr>
          <w:p w14:paraId="48D07B09" w14:textId="77777777" w:rsidR="00634975" w:rsidRPr="008E1568" w:rsidRDefault="00634975" w:rsidP="00845FEC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147" w:type="pct"/>
            <w:vAlign w:val="center"/>
          </w:tcPr>
          <w:p w14:paraId="010CEF00" w14:textId="77777777" w:rsidR="00634975" w:rsidRPr="008E1568" w:rsidRDefault="00634975" w:rsidP="00845FEC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146" w:type="pct"/>
            <w:vAlign w:val="center"/>
          </w:tcPr>
          <w:p w14:paraId="68398799" w14:textId="77777777" w:rsidR="00634975" w:rsidRPr="008E1568" w:rsidRDefault="00634975" w:rsidP="00845FEC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948" w:type="pct"/>
            <w:shd w:val="clear" w:color="auto" w:fill="D2E8FF" w:themeFill="accent6" w:themeFillTint="1A"/>
            <w:vAlign w:val="center"/>
          </w:tcPr>
          <w:p w14:paraId="0213E60F" w14:textId="77777777" w:rsidR="00634975" w:rsidRPr="008E1568" w:rsidRDefault="00634975" w:rsidP="00845FEC">
            <w:pPr>
              <w:pStyle w:val="PZUTabelatekstkolumnalewa"/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 xml:space="preserve">Seria i numer </w:t>
            </w:r>
            <w:r w:rsidR="00745DBD" w:rsidRPr="008E1568">
              <w:rPr>
                <w:rFonts w:ascii="Source Sans Pro" w:hAnsi="Source Sans Pro" w:cstheme="minorHAnsi"/>
                <w:sz w:val="20"/>
                <w:szCs w:val="20"/>
              </w:rPr>
              <w:t>dokumentu tożsamości</w:t>
            </w:r>
          </w:p>
        </w:tc>
        <w:tc>
          <w:tcPr>
            <w:tcW w:w="1194" w:type="pct"/>
          </w:tcPr>
          <w:p w14:paraId="506D747C" w14:textId="77777777" w:rsidR="00634975" w:rsidRPr="008E1568" w:rsidRDefault="00634975" w:rsidP="00DD7719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</w:tbl>
    <w:p w14:paraId="24282D1C" w14:textId="6E783131" w:rsidR="00A72302" w:rsidRPr="008E1568" w:rsidRDefault="00CE2CFB" w:rsidP="00CE2CFB">
      <w:pPr>
        <w:rPr>
          <w:rFonts w:ascii="Source Sans Pro" w:hAnsi="Source Sans Pro"/>
          <w:sz w:val="20"/>
          <w:szCs w:val="20"/>
        </w:rPr>
      </w:pPr>
      <w:r w:rsidRPr="008E1568">
        <w:rPr>
          <w:rFonts w:ascii="Source Sans Pro" w:hAnsi="Source Sans Pro"/>
          <w:sz w:val="20"/>
          <w:szCs w:val="20"/>
        </w:rPr>
        <w:t xml:space="preserve">      </w:t>
      </w:r>
      <w:r w:rsidR="00745DBD" w:rsidRPr="008E1568">
        <w:rPr>
          <w:rFonts w:ascii="Source Sans Pro" w:hAnsi="Source Sans Pro"/>
          <w:sz w:val="20"/>
          <w:szCs w:val="20"/>
        </w:rPr>
        <w:t>*w przypadku obcokrajowców inny numer identyfikacyjny</w:t>
      </w:r>
    </w:p>
    <w:p w14:paraId="34575EDE" w14:textId="77777777" w:rsidR="00D4246B" w:rsidRPr="008E1568" w:rsidRDefault="00D4246B" w:rsidP="00D4246B">
      <w:pPr>
        <w:rPr>
          <w:rFonts w:ascii="Source Sans Pro" w:hAnsi="Source Sans Pro"/>
          <w:sz w:val="20"/>
          <w:szCs w:val="20"/>
        </w:rPr>
      </w:pPr>
    </w:p>
    <w:p w14:paraId="16DF405F" w14:textId="77777777" w:rsidR="000102D8" w:rsidRPr="008E1568" w:rsidRDefault="000102D8" w:rsidP="00D4246B">
      <w:pPr>
        <w:rPr>
          <w:rFonts w:ascii="Source Sans Pro" w:hAnsi="Source Sans Pro"/>
          <w:sz w:val="20"/>
          <w:szCs w:val="20"/>
        </w:rPr>
      </w:pPr>
    </w:p>
    <w:p w14:paraId="6F5EC7AC" w14:textId="77777777" w:rsidR="000102D8" w:rsidRPr="008E1568" w:rsidRDefault="000102D8" w:rsidP="00D4246B">
      <w:pPr>
        <w:rPr>
          <w:rFonts w:ascii="Source Sans Pro" w:hAnsi="Source Sans Pro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96"/>
        <w:gridCol w:w="3296"/>
        <w:gridCol w:w="3297"/>
      </w:tblGrid>
      <w:tr w:rsidR="00D4246B" w:rsidRPr="008E1568" w14:paraId="0E4D193E" w14:textId="77777777" w:rsidTr="00D4246B">
        <w:tc>
          <w:tcPr>
            <w:tcW w:w="3296" w:type="dxa"/>
            <w:tcBorders>
              <w:top w:val="nil"/>
              <w:left w:val="nil"/>
              <w:bottom w:val="nil"/>
              <w:right w:val="nil"/>
            </w:tcBorders>
          </w:tcPr>
          <w:p w14:paraId="221F1237" w14:textId="77777777" w:rsidR="00D4246B" w:rsidRPr="008E1568" w:rsidRDefault="00D4246B" w:rsidP="003A6886">
            <w:pPr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3296" w:type="dxa"/>
            <w:tcBorders>
              <w:top w:val="nil"/>
              <w:left w:val="nil"/>
              <w:bottom w:val="nil"/>
              <w:right w:val="nil"/>
            </w:tcBorders>
          </w:tcPr>
          <w:p w14:paraId="1D0A7DDB" w14:textId="77777777" w:rsidR="00D4246B" w:rsidRPr="008E1568" w:rsidRDefault="00D4246B" w:rsidP="003A6886">
            <w:pPr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3297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368B050A" w14:textId="77777777" w:rsidR="00D4246B" w:rsidRPr="008E1568" w:rsidRDefault="00D4246B" w:rsidP="003A6886">
            <w:pPr>
              <w:rPr>
                <w:rFonts w:ascii="Source Sans Pro" w:hAnsi="Source Sans Pro"/>
                <w:sz w:val="20"/>
                <w:szCs w:val="20"/>
              </w:rPr>
            </w:pPr>
          </w:p>
        </w:tc>
      </w:tr>
      <w:tr w:rsidR="00D4246B" w:rsidRPr="008E1568" w14:paraId="48892B9E" w14:textId="77777777" w:rsidTr="00D4246B">
        <w:tc>
          <w:tcPr>
            <w:tcW w:w="3296" w:type="dxa"/>
            <w:tcBorders>
              <w:top w:val="nil"/>
              <w:left w:val="nil"/>
              <w:bottom w:val="nil"/>
              <w:right w:val="nil"/>
            </w:tcBorders>
          </w:tcPr>
          <w:p w14:paraId="3ECE1360" w14:textId="77777777" w:rsidR="00D4246B" w:rsidRPr="008E1568" w:rsidRDefault="00D4246B" w:rsidP="003A6886">
            <w:pPr>
              <w:pStyle w:val="PZUTabelatekstkolumnalewa"/>
              <w:jc w:val="center"/>
              <w:rPr>
                <w:rFonts w:ascii="Source Sans Pro" w:hAnsi="Source Sans Pro" w:cstheme="minorHAnsi"/>
                <w:i/>
                <w:sz w:val="20"/>
                <w:szCs w:val="20"/>
              </w:rPr>
            </w:pPr>
          </w:p>
        </w:tc>
        <w:tc>
          <w:tcPr>
            <w:tcW w:w="3296" w:type="dxa"/>
            <w:tcBorders>
              <w:top w:val="nil"/>
              <w:left w:val="nil"/>
              <w:bottom w:val="nil"/>
              <w:right w:val="nil"/>
            </w:tcBorders>
          </w:tcPr>
          <w:p w14:paraId="02CA1807" w14:textId="77777777" w:rsidR="00D4246B" w:rsidRPr="008E1568" w:rsidRDefault="00D4246B" w:rsidP="003A6886">
            <w:pPr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3297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1E088954" w14:textId="77777777" w:rsidR="00D4246B" w:rsidRPr="008E1568" w:rsidRDefault="00D4246B" w:rsidP="003A6886">
            <w:pPr>
              <w:pStyle w:val="PZUTabelatekstkolumnalewa"/>
              <w:jc w:val="center"/>
              <w:rPr>
                <w:rFonts w:ascii="Source Sans Pro" w:hAnsi="Source Sans Pro" w:cstheme="minorHAnsi"/>
                <w:i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i/>
                <w:sz w:val="20"/>
                <w:szCs w:val="20"/>
              </w:rPr>
              <w:t>(data i czytelny podpis)</w:t>
            </w:r>
          </w:p>
        </w:tc>
      </w:tr>
    </w:tbl>
    <w:p w14:paraId="515B1D8C" w14:textId="77777777" w:rsidR="00D4246B" w:rsidRPr="008E1568" w:rsidRDefault="00D4246B" w:rsidP="00D4246B">
      <w:pPr>
        <w:pStyle w:val="PZUTabelatekstkolumnalewa"/>
        <w:rPr>
          <w:rFonts w:ascii="Source Sans Pro" w:hAnsi="Source Sans Pro" w:cstheme="minorHAnsi"/>
          <w:sz w:val="20"/>
          <w:szCs w:val="20"/>
        </w:rPr>
      </w:pPr>
    </w:p>
    <w:p w14:paraId="2F8952D6" w14:textId="77777777" w:rsidR="006B0C07" w:rsidRPr="008E1568" w:rsidRDefault="006B0C07">
      <w:pPr>
        <w:rPr>
          <w:rFonts w:ascii="Source Sans Pro" w:hAnsi="Source Sans Pro"/>
          <w:sz w:val="20"/>
          <w:szCs w:val="20"/>
        </w:rPr>
      </w:pPr>
    </w:p>
    <w:p w14:paraId="423BA074" w14:textId="77777777" w:rsidR="006B0C07" w:rsidRPr="008E1568" w:rsidRDefault="006B0C07" w:rsidP="00D01C3C">
      <w:pPr>
        <w:spacing w:line="240" w:lineRule="auto"/>
        <w:rPr>
          <w:rFonts w:ascii="Source Sans Pro" w:hAnsi="Source Sans Pro"/>
          <w:sz w:val="20"/>
          <w:szCs w:val="20"/>
        </w:rPr>
      </w:pPr>
      <w:r w:rsidRPr="008E1568">
        <w:rPr>
          <w:rFonts w:ascii="Source Sans Pro" w:hAnsi="Source Sans Pro"/>
          <w:sz w:val="20"/>
          <w:szCs w:val="20"/>
        </w:rPr>
        <w:br w:type="page"/>
      </w:r>
    </w:p>
    <w:tbl>
      <w:tblPr>
        <w:tblStyle w:val="Tabela-Siatka"/>
        <w:tblW w:w="4605" w:type="pct"/>
        <w:jc w:val="center"/>
        <w:tblLayout w:type="fixed"/>
        <w:tblLook w:val="04A0" w:firstRow="1" w:lastRow="0" w:firstColumn="1" w:lastColumn="0" w:noHBand="0" w:noVBand="1"/>
      </w:tblPr>
      <w:tblGrid>
        <w:gridCol w:w="1079"/>
        <w:gridCol w:w="1434"/>
        <w:gridCol w:w="467"/>
        <w:gridCol w:w="469"/>
        <w:gridCol w:w="468"/>
        <w:gridCol w:w="468"/>
        <w:gridCol w:w="468"/>
        <w:gridCol w:w="468"/>
        <w:gridCol w:w="1433"/>
        <w:gridCol w:w="466"/>
        <w:gridCol w:w="466"/>
        <w:gridCol w:w="466"/>
        <w:gridCol w:w="466"/>
        <w:gridCol w:w="466"/>
        <w:gridCol w:w="472"/>
      </w:tblGrid>
      <w:tr w:rsidR="00547A8C" w:rsidRPr="008E1568" w14:paraId="079CC855" w14:textId="77777777" w:rsidTr="00CE2CFB">
        <w:trPr>
          <w:trHeight w:val="1188"/>
          <w:jc w:val="center"/>
        </w:trPr>
        <w:tc>
          <w:tcPr>
            <w:tcW w:w="5000" w:type="pct"/>
            <w:gridSpan w:val="15"/>
            <w:tcBorders>
              <w:top w:val="nil"/>
              <w:left w:val="nil"/>
              <w:right w:val="nil"/>
            </w:tcBorders>
            <w:vAlign w:val="center"/>
          </w:tcPr>
          <w:p w14:paraId="04874B46" w14:textId="77777777" w:rsidR="007F5C4F" w:rsidRPr="008E1568" w:rsidRDefault="007F5C4F" w:rsidP="00391ABB">
            <w:pPr>
              <w:pStyle w:val="PZUTabelanaglowek"/>
              <w:spacing w:line="360" w:lineRule="auto"/>
              <w:rPr>
                <w:rFonts w:ascii="Source Sans Pro" w:hAnsi="Source Sans Pro"/>
                <w:sz w:val="20"/>
                <w:szCs w:val="20"/>
              </w:rPr>
            </w:pPr>
          </w:p>
          <w:p w14:paraId="555F7AB2" w14:textId="77777777" w:rsidR="007F5C4F" w:rsidRPr="008E1568" w:rsidRDefault="007F5C4F" w:rsidP="00391ABB">
            <w:pPr>
              <w:pStyle w:val="PZUTabelanaglowek"/>
              <w:spacing w:line="360" w:lineRule="auto"/>
              <w:rPr>
                <w:rFonts w:ascii="Source Sans Pro" w:hAnsi="Source Sans Pro"/>
                <w:sz w:val="20"/>
                <w:szCs w:val="20"/>
              </w:rPr>
            </w:pPr>
          </w:p>
          <w:p w14:paraId="4AF2D654" w14:textId="77777777" w:rsidR="00634975" w:rsidRPr="008E1568" w:rsidRDefault="00634975" w:rsidP="00391ABB">
            <w:pPr>
              <w:pStyle w:val="PZUTabelanaglowek"/>
              <w:spacing w:line="360" w:lineRule="auto"/>
              <w:rPr>
                <w:rFonts w:ascii="Source Sans Pro" w:hAnsi="Source Sans Pro"/>
                <w:b w:val="0"/>
                <w:sz w:val="20"/>
                <w:szCs w:val="20"/>
              </w:rPr>
            </w:pPr>
            <w:r w:rsidRPr="008E1568">
              <w:rPr>
                <w:rFonts w:ascii="Source Sans Pro" w:hAnsi="Source Sans Pro"/>
                <w:sz w:val="20"/>
                <w:szCs w:val="20"/>
              </w:rPr>
              <w:t>CZĘŚĆ 2 – PRZEBIEG KARIERY ZAWODOWEJ</w:t>
            </w:r>
          </w:p>
          <w:p w14:paraId="7167D34C" w14:textId="77777777" w:rsidR="00047E83" w:rsidRPr="00FC1EB0" w:rsidRDefault="00634975" w:rsidP="00FC1EB0">
            <w:pPr>
              <w:jc w:val="both"/>
              <w:rPr>
                <w:rFonts w:ascii="Source Sans Pro" w:hAnsi="Source Sans Pro" w:cstheme="minorHAnsi"/>
                <w:i/>
                <w:sz w:val="20"/>
                <w:szCs w:val="20"/>
              </w:rPr>
            </w:pPr>
            <w:r w:rsidRPr="00FC1EB0">
              <w:rPr>
                <w:rFonts w:ascii="Source Sans Pro" w:hAnsi="Source Sans Pro" w:cstheme="minorHAnsi"/>
                <w:i/>
                <w:sz w:val="20"/>
                <w:szCs w:val="20"/>
              </w:rPr>
              <w:t>W tej części prosimy o podanie informacji o przebiegu kariery zawodowej, odrębnie dla każdego przypadku zatrudnienia</w:t>
            </w:r>
            <w:r w:rsidR="003E0694" w:rsidRPr="00FC1EB0">
              <w:rPr>
                <w:rFonts w:ascii="Source Sans Pro" w:hAnsi="Source Sans Pro" w:cstheme="minorHAnsi"/>
                <w:i/>
                <w:sz w:val="20"/>
                <w:szCs w:val="20"/>
              </w:rPr>
              <w:t xml:space="preserve"> </w:t>
            </w:r>
            <w:r w:rsidRPr="00FC1EB0">
              <w:rPr>
                <w:rFonts w:ascii="Source Sans Pro" w:hAnsi="Source Sans Pro" w:cstheme="minorHAnsi"/>
                <w:i/>
                <w:sz w:val="20"/>
                <w:szCs w:val="20"/>
              </w:rPr>
              <w:t>/zlecenia/wykonywania działalności, z uwzględnieniem wyspecyfikowanych w poniższym wzorze tabeli danych i według tego wzoru</w:t>
            </w:r>
            <w:r w:rsidR="00A44923" w:rsidRPr="00FC1EB0">
              <w:rPr>
                <w:rFonts w:ascii="Source Sans Pro" w:hAnsi="Source Sans Pro" w:cstheme="minorHAnsi"/>
                <w:i/>
                <w:sz w:val="20"/>
                <w:szCs w:val="20"/>
              </w:rPr>
              <w:t>.</w:t>
            </w:r>
          </w:p>
          <w:p w14:paraId="61154249" w14:textId="6D1D56A0" w:rsidR="00CE2CFB" w:rsidRPr="008E1568" w:rsidRDefault="00CE2CFB" w:rsidP="004A3352">
            <w:pPr>
              <w:pStyle w:val="PZUTabelanaglowek"/>
              <w:jc w:val="both"/>
              <w:rPr>
                <w:rFonts w:ascii="Source Sans Pro" w:hAnsi="Source Sans Pro"/>
                <w:b w:val="0"/>
                <w:i/>
                <w:sz w:val="20"/>
                <w:szCs w:val="20"/>
              </w:rPr>
            </w:pPr>
          </w:p>
        </w:tc>
      </w:tr>
      <w:tr w:rsidR="00745A8A" w:rsidRPr="008E1568" w14:paraId="22FF236C" w14:textId="77777777" w:rsidTr="00CE2CFB">
        <w:trPr>
          <w:trHeight w:val="324"/>
          <w:jc w:val="center"/>
        </w:trPr>
        <w:tc>
          <w:tcPr>
            <w:tcW w:w="564" w:type="pct"/>
            <w:shd w:val="clear" w:color="auto" w:fill="D2E8FF" w:themeFill="accent6" w:themeFillTint="1A"/>
            <w:vAlign w:val="center"/>
          </w:tcPr>
          <w:p w14:paraId="24BE283E" w14:textId="77777777" w:rsidR="00547A8C" w:rsidRPr="008E1568" w:rsidRDefault="00547A8C" w:rsidP="00547A8C">
            <w:pPr>
              <w:pStyle w:val="PZUTabelatekstkolumnalewa"/>
              <w:tabs>
                <w:tab w:val="left" w:pos="1072"/>
              </w:tabs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Okres:</w:t>
            </w:r>
          </w:p>
        </w:tc>
        <w:tc>
          <w:tcPr>
            <w:tcW w:w="750" w:type="pct"/>
            <w:shd w:val="clear" w:color="auto" w:fill="D2E8FF" w:themeFill="accent6" w:themeFillTint="1A"/>
            <w:vAlign w:val="center"/>
          </w:tcPr>
          <w:p w14:paraId="2E1A9151" w14:textId="77777777" w:rsidR="00547A8C" w:rsidRPr="008E1568" w:rsidRDefault="00547A8C" w:rsidP="00547A8C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Od (MM-RRRR)</w:t>
            </w:r>
          </w:p>
        </w:tc>
        <w:tc>
          <w:tcPr>
            <w:tcW w:w="244" w:type="pct"/>
            <w:vAlign w:val="center"/>
          </w:tcPr>
          <w:p w14:paraId="4C458C25" w14:textId="77777777" w:rsidR="00547A8C" w:rsidRPr="008E1568" w:rsidRDefault="00547A8C" w:rsidP="00547A8C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5" w:type="pct"/>
            <w:vAlign w:val="center"/>
          </w:tcPr>
          <w:p w14:paraId="231E385E" w14:textId="77777777" w:rsidR="00547A8C" w:rsidRPr="008E1568" w:rsidRDefault="00547A8C" w:rsidP="00547A8C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5" w:type="pct"/>
            <w:vAlign w:val="center"/>
          </w:tcPr>
          <w:p w14:paraId="59652837" w14:textId="77777777" w:rsidR="00547A8C" w:rsidRPr="008E1568" w:rsidRDefault="00547A8C" w:rsidP="00547A8C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5" w:type="pct"/>
            <w:vAlign w:val="center"/>
          </w:tcPr>
          <w:p w14:paraId="18C4BD6B" w14:textId="77777777" w:rsidR="00547A8C" w:rsidRPr="008E1568" w:rsidRDefault="00547A8C" w:rsidP="00547A8C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5" w:type="pct"/>
            <w:vAlign w:val="center"/>
          </w:tcPr>
          <w:p w14:paraId="4EA379E0" w14:textId="77777777" w:rsidR="00547A8C" w:rsidRPr="008E1568" w:rsidRDefault="00547A8C" w:rsidP="00547A8C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5" w:type="pct"/>
            <w:vAlign w:val="center"/>
          </w:tcPr>
          <w:p w14:paraId="70877591" w14:textId="77777777" w:rsidR="00547A8C" w:rsidRPr="008E1568" w:rsidRDefault="00547A8C" w:rsidP="00547A8C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750" w:type="pct"/>
            <w:shd w:val="clear" w:color="auto" w:fill="D2E8FF" w:themeFill="accent6" w:themeFillTint="1A"/>
            <w:vAlign w:val="center"/>
          </w:tcPr>
          <w:p w14:paraId="17B62ACC" w14:textId="77777777" w:rsidR="00547A8C" w:rsidRPr="008E1568" w:rsidRDefault="00547A8C" w:rsidP="00547A8C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Do (MM-RRRR)</w:t>
            </w:r>
          </w:p>
        </w:tc>
        <w:tc>
          <w:tcPr>
            <w:tcW w:w="244" w:type="pct"/>
            <w:vAlign w:val="center"/>
          </w:tcPr>
          <w:p w14:paraId="429495F9" w14:textId="77777777" w:rsidR="00547A8C" w:rsidRPr="008E1568" w:rsidRDefault="00547A8C" w:rsidP="00547A8C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4" w:type="pct"/>
            <w:vAlign w:val="center"/>
          </w:tcPr>
          <w:p w14:paraId="594A3E55" w14:textId="77777777" w:rsidR="00547A8C" w:rsidRPr="008E1568" w:rsidRDefault="00547A8C" w:rsidP="00547A8C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4" w:type="pct"/>
            <w:vAlign w:val="center"/>
          </w:tcPr>
          <w:p w14:paraId="10462AA8" w14:textId="77777777" w:rsidR="00547A8C" w:rsidRPr="008E1568" w:rsidRDefault="00547A8C" w:rsidP="00547A8C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4" w:type="pct"/>
            <w:vAlign w:val="center"/>
          </w:tcPr>
          <w:p w14:paraId="6EDF3875" w14:textId="77777777" w:rsidR="00547A8C" w:rsidRPr="008E1568" w:rsidRDefault="00547A8C" w:rsidP="00547A8C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4" w:type="pct"/>
            <w:vAlign w:val="center"/>
          </w:tcPr>
          <w:p w14:paraId="0485E103" w14:textId="77777777" w:rsidR="00547A8C" w:rsidRPr="008E1568" w:rsidRDefault="00547A8C" w:rsidP="00547A8C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7" w:type="pct"/>
            <w:vAlign w:val="center"/>
          </w:tcPr>
          <w:p w14:paraId="1F15D0FC" w14:textId="77777777" w:rsidR="00547A8C" w:rsidRPr="008E1568" w:rsidRDefault="00547A8C" w:rsidP="00547A8C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  <w:tr w:rsidR="00547A8C" w:rsidRPr="008E1568" w14:paraId="35F94326" w14:textId="77777777" w:rsidTr="00CE2CFB">
        <w:trPr>
          <w:trHeight w:val="369"/>
          <w:jc w:val="center"/>
        </w:trPr>
        <w:tc>
          <w:tcPr>
            <w:tcW w:w="5000" w:type="pct"/>
            <w:gridSpan w:val="15"/>
            <w:shd w:val="clear" w:color="auto" w:fill="D2E8FF" w:themeFill="accent6" w:themeFillTint="1A"/>
            <w:vAlign w:val="center"/>
          </w:tcPr>
          <w:p w14:paraId="30FEB1D7" w14:textId="77777777" w:rsidR="00E27A8E" w:rsidRPr="008E1568" w:rsidRDefault="00E27A8E" w:rsidP="00865638">
            <w:pPr>
              <w:pStyle w:val="PZUTabelatekstkolumna"/>
              <w:spacing w:before="120" w:after="120"/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Nazwa</w:t>
            </w:r>
            <w:r w:rsidR="003E0694" w:rsidRPr="008E1568">
              <w:rPr>
                <w:rFonts w:ascii="Source Sans Pro" w:hAnsi="Source Sans Pro" w:cstheme="minorHAnsi"/>
                <w:sz w:val="20"/>
                <w:szCs w:val="20"/>
              </w:rPr>
              <w:t xml:space="preserve"> pracodawcy/zleceniodawcy/wykonywanej działalności</w:t>
            </w:r>
          </w:p>
        </w:tc>
      </w:tr>
      <w:tr w:rsidR="00547A8C" w:rsidRPr="008E1568" w14:paraId="2EFCEAA8" w14:textId="77777777" w:rsidTr="00CE2CFB">
        <w:trPr>
          <w:trHeight w:val="418"/>
          <w:jc w:val="center"/>
        </w:trPr>
        <w:tc>
          <w:tcPr>
            <w:tcW w:w="5000" w:type="pct"/>
            <w:gridSpan w:val="15"/>
          </w:tcPr>
          <w:p w14:paraId="0816EB1B" w14:textId="77777777" w:rsidR="00E27A8E" w:rsidRPr="008E1568" w:rsidRDefault="00E27A8E" w:rsidP="00E27A8E">
            <w:pPr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7246125E" w14:textId="16474568" w:rsidR="00E27A8E" w:rsidRPr="008E1568" w:rsidRDefault="00E27A8E" w:rsidP="00E27A8E">
            <w:pPr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…………………………………………………………………………………</w:t>
            </w:r>
            <w:r w:rsidR="00547A8C" w:rsidRPr="008E1568">
              <w:rPr>
                <w:rFonts w:ascii="Source Sans Pro" w:hAnsi="Source Sans Pro" w:cstheme="minorHAnsi"/>
                <w:sz w:val="20"/>
                <w:szCs w:val="20"/>
              </w:rPr>
              <w:t>………………………………………………</w:t>
            </w:r>
          </w:p>
          <w:p w14:paraId="624137B1" w14:textId="77777777" w:rsidR="00E27A8E" w:rsidRDefault="00E27A8E" w:rsidP="00FC1EB0">
            <w:pPr>
              <w:jc w:val="both"/>
              <w:rPr>
                <w:rFonts w:ascii="Source Sans Pro" w:hAnsi="Source Sans Pro" w:cstheme="minorHAnsi"/>
                <w:i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i/>
                <w:sz w:val="20"/>
                <w:szCs w:val="20"/>
              </w:rPr>
              <w:t xml:space="preserve">Uwaga: </w:t>
            </w:r>
            <w:r w:rsidR="003A6E29" w:rsidRPr="008E1568">
              <w:rPr>
                <w:rFonts w:ascii="Source Sans Pro" w:hAnsi="Source Sans Pro" w:cstheme="minorHAnsi"/>
                <w:i/>
                <w:sz w:val="20"/>
                <w:szCs w:val="20"/>
              </w:rPr>
              <w:br/>
            </w:r>
            <w:r w:rsidR="00972D7C" w:rsidRPr="008E1568">
              <w:rPr>
                <w:rFonts w:ascii="Source Sans Pro" w:hAnsi="Source Sans Pro" w:cstheme="minorHAnsi"/>
                <w:i/>
                <w:sz w:val="20"/>
                <w:szCs w:val="20"/>
              </w:rPr>
              <w:t>W</w:t>
            </w:r>
            <w:r w:rsidRPr="008E1568">
              <w:rPr>
                <w:rFonts w:ascii="Source Sans Pro" w:hAnsi="Source Sans Pro" w:cstheme="minorHAnsi"/>
                <w:i/>
                <w:sz w:val="20"/>
                <w:szCs w:val="20"/>
              </w:rPr>
              <w:t xml:space="preserve"> przypadku wykonywania działalności, w ramach której wykonywano zlecenia innych podmiotów, prosimy o podanie w niniejszej rubryce jedynie nazwy wykonywanej działalności.</w:t>
            </w:r>
          </w:p>
          <w:p w14:paraId="5AF974A6" w14:textId="20E7700C" w:rsidR="008E1568" w:rsidRPr="008E1568" w:rsidRDefault="008E1568" w:rsidP="00972D7C">
            <w:pPr>
              <w:spacing w:line="180" w:lineRule="exact"/>
              <w:jc w:val="both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  <w:tr w:rsidR="00547A8C" w:rsidRPr="008E1568" w14:paraId="50EA5CAA" w14:textId="77777777" w:rsidTr="00CE2CFB">
        <w:trPr>
          <w:trHeight w:val="369"/>
          <w:jc w:val="center"/>
        </w:trPr>
        <w:tc>
          <w:tcPr>
            <w:tcW w:w="5000" w:type="pct"/>
            <w:gridSpan w:val="15"/>
            <w:shd w:val="clear" w:color="auto" w:fill="D2E8FF" w:themeFill="accent6" w:themeFillTint="1A"/>
            <w:vAlign w:val="center"/>
          </w:tcPr>
          <w:p w14:paraId="37C30D84" w14:textId="77777777" w:rsidR="00E27A8E" w:rsidRPr="008E1568" w:rsidRDefault="003E0694" w:rsidP="00865638">
            <w:pPr>
              <w:spacing w:before="120" w:after="120" w:line="200" w:lineRule="exact"/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Zajmowane stanowisko</w:t>
            </w:r>
            <w:r w:rsidR="001440E2" w:rsidRPr="008E1568">
              <w:rPr>
                <w:rFonts w:ascii="Source Sans Pro" w:hAnsi="Source Sans Pro" w:cstheme="minorHAnsi"/>
                <w:sz w:val="20"/>
                <w:szCs w:val="20"/>
              </w:rPr>
              <w:t xml:space="preserve">: </w:t>
            </w:r>
          </w:p>
        </w:tc>
      </w:tr>
      <w:tr w:rsidR="00547A8C" w:rsidRPr="008E1568" w14:paraId="70F899EE" w14:textId="77777777" w:rsidTr="00CE2CFB">
        <w:trPr>
          <w:trHeight w:val="418"/>
          <w:jc w:val="center"/>
        </w:trPr>
        <w:tc>
          <w:tcPr>
            <w:tcW w:w="5000" w:type="pct"/>
            <w:gridSpan w:val="15"/>
          </w:tcPr>
          <w:p w14:paraId="49F1CC2F" w14:textId="77777777" w:rsidR="003A6E29" w:rsidRPr="008E1568" w:rsidRDefault="003A6E29" w:rsidP="003A6E29">
            <w:pPr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5C330C87" w14:textId="7B027390" w:rsidR="003A6E29" w:rsidRPr="008E1568" w:rsidRDefault="003A6E29" w:rsidP="003A6E29">
            <w:pPr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…………………………………………………………………………………………………………………………………</w:t>
            </w:r>
          </w:p>
          <w:p w14:paraId="33F59F9A" w14:textId="77777777" w:rsidR="001440E2" w:rsidRPr="008E1568" w:rsidRDefault="001440E2" w:rsidP="005E472C">
            <w:pPr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  <w:tr w:rsidR="00547A8C" w:rsidRPr="008E1568" w14:paraId="14AE971E" w14:textId="77777777" w:rsidTr="00CE2CFB">
        <w:trPr>
          <w:trHeight w:val="369"/>
          <w:jc w:val="center"/>
        </w:trPr>
        <w:tc>
          <w:tcPr>
            <w:tcW w:w="5000" w:type="pct"/>
            <w:gridSpan w:val="15"/>
            <w:shd w:val="clear" w:color="auto" w:fill="D2E8FF" w:themeFill="accent6" w:themeFillTint="1A"/>
            <w:vAlign w:val="center"/>
          </w:tcPr>
          <w:p w14:paraId="0C362824" w14:textId="77777777" w:rsidR="003E0694" w:rsidRPr="008E1568" w:rsidRDefault="003E0694" w:rsidP="00865638">
            <w:pPr>
              <w:spacing w:before="120" w:after="120" w:line="200" w:lineRule="exact"/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Opis zakresu obowiązków:</w:t>
            </w:r>
          </w:p>
        </w:tc>
      </w:tr>
      <w:tr w:rsidR="00547A8C" w:rsidRPr="008E1568" w14:paraId="10E382A8" w14:textId="77777777" w:rsidTr="00CE2CFB">
        <w:trPr>
          <w:trHeight w:val="600"/>
          <w:jc w:val="center"/>
        </w:trPr>
        <w:tc>
          <w:tcPr>
            <w:tcW w:w="5000" w:type="pct"/>
            <w:gridSpan w:val="15"/>
          </w:tcPr>
          <w:p w14:paraId="08E8098E" w14:textId="77777777" w:rsidR="00E27A8E" w:rsidRPr="008E1568" w:rsidRDefault="00E27A8E" w:rsidP="00E27A8E">
            <w:pPr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48C35424" w14:textId="473E7562" w:rsidR="003E0694" w:rsidRPr="008E1568" w:rsidRDefault="003E0694" w:rsidP="00E27A8E">
            <w:pPr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…………………………………………………………………………………</w:t>
            </w:r>
            <w:r w:rsidR="00467B0C" w:rsidRPr="008E1568">
              <w:rPr>
                <w:rFonts w:ascii="Source Sans Pro" w:hAnsi="Source Sans Pro" w:cstheme="minorHAnsi"/>
                <w:sz w:val="20"/>
                <w:szCs w:val="20"/>
              </w:rPr>
              <w:t>………………………………………………</w:t>
            </w:r>
          </w:p>
          <w:p w14:paraId="4D1DF241" w14:textId="77777777" w:rsidR="001440E2" w:rsidRPr="008E1568" w:rsidRDefault="001440E2" w:rsidP="005E472C">
            <w:pPr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  <w:tr w:rsidR="00547A8C" w:rsidRPr="008E1568" w14:paraId="13CC7EEF" w14:textId="77777777" w:rsidTr="00CE2CFB">
        <w:trPr>
          <w:trHeight w:val="371"/>
          <w:jc w:val="center"/>
        </w:trPr>
        <w:tc>
          <w:tcPr>
            <w:tcW w:w="5000" w:type="pct"/>
            <w:gridSpan w:val="15"/>
            <w:shd w:val="clear" w:color="auto" w:fill="D2E8FF" w:themeFill="accent6" w:themeFillTint="1A"/>
            <w:vAlign w:val="center"/>
          </w:tcPr>
          <w:p w14:paraId="0D6C6E34" w14:textId="77777777" w:rsidR="003E0694" w:rsidRPr="008E1568" w:rsidRDefault="003E0694" w:rsidP="00865638">
            <w:pPr>
              <w:spacing w:before="120" w:after="120" w:line="200" w:lineRule="exact"/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 xml:space="preserve">Wykaz </w:t>
            </w:r>
            <w:r w:rsidR="00A72302" w:rsidRPr="008E1568">
              <w:rPr>
                <w:rFonts w:ascii="Source Sans Pro" w:hAnsi="Source Sans Pro" w:cstheme="minorHAnsi"/>
                <w:sz w:val="20"/>
                <w:szCs w:val="20"/>
              </w:rPr>
              <w:t xml:space="preserve">załączonych dokumentów </w:t>
            </w: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 xml:space="preserve">potwierdzających </w:t>
            </w:r>
            <w:r w:rsidR="00A72302" w:rsidRPr="008E1568">
              <w:rPr>
                <w:rFonts w:ascii="Source Sans Pro" w:hAnsi="Source Sans Pro" w:cstheme="minorHAnsi"/>
                <w:sz w:val="20"/>
                <w:szCs w:val="20"/>
              </w:rPr>
              <w:t xml:space="preserve">zatrudnienie </w:t>
            </w: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w danym podmiocie:</w:t>
            </w:r>
          </w:p>
        </w:tc>
      </w:tr>
      <w:tr w:rsidR="00547A8C" w:rsidRPr="008E1568" w14:paraId="25A7D50A" w14:textId="77777777" w:rsidTr="00CE2CFB">
        <w:trPr>
          <w:trHeight w:val="371"/>
          <w:jc w:val="center"/>
        </w:trPr>
        <w:tc>
          <w:tcPr>
            <w:tcW w:w="5000" w:type="pct"/>
            <w:gridSpan w:val="15"/>
          </w:tcPr>
          <w:p w14:paraId="272E5996" w14:textId="77777777" w:rsidR="003E0694" w:rsidRPr="008E1568" w:rsidRDefault="003E0694" w:rsidP="003E0694">
            <w:pPr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382FA343" w14:textId="5F3BE11D" w:rsidR="003E0694" w:rsidRPr="008E1568" w:rsidRDefault="003E0694" w:rsidP="003E0694">
            <w:pPr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…………………………………………………………………………………</w:t>
            </w:r>
            <w:r w:rsidR="00467B0C" w:rsidRPr="008E1568">
              <w:rPr>
                <w:rFonts w:ascii="Source Sans Pro" w:hAnsi="Source Sans Pro" w:cstheme="minorHAnsi"/>
                <w:sz w:val="20"/>
                <w:szCs w:val="20"/>
              </w:rPr>
              <w:t>………………………………………………</w:t>
            </w:r>
          </w:p>
          <w:p w14:paraId="4E0C5195" w14:textId="77777777" w:rsidR="004A3352" w:rsidRPr="008E1568" w:rsidRDefault="00972D7C" w:rsidP="00972D7C">
            <w:pPr>
              <w:rPr>
                <w:rFonts w:ascii="Source Sans Pro" w:hAnsi="Source Sans Pro" w:cstheme="minorHAnsi"/>
                <w:i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i/>
                <w:sz w:val="20"/>
                <w:szCs w:val="20"/>
              </w:rPr>
              <w:t>Uwaga:</w:t>
            </w:r>
          </w:p>
          <w:p w14:paraId="609A9B34" w14:textId="395B57EB" w:rsidR="00972D7C" w:rsidRPr="008E1568" w:rsidRDefault="004A3352" w:rsidP="008E1568">
            <w:pPr>
              <w:jc w:val="both"/>
              <w:rPr>
                <w:rFonts w:ascii="Source Sans Pro" w:hAnsi="Source Sans Pro" w:cstheme="minorHAnsi"/>
                <w:i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i/>
                <w:sz w:val="20"/>
                <w:szCs w:val="20"/>
              </w:rPr>
              <w:t>W</w:t>
            </w:r>
            <w:r w:rsidR="00972D7C" w:rsidRPr="008E1568">
              <w:rPr>
                <w:rFonts w:ascii="Source Sans Pro" w:hAnsi="Source Sans Pro" w:cstheme="minorHAnsi"/>
                <w:i/>
                <w:sz w:val="20"/>
                <w:szCs w:val="20"/>
              </w:rPr>
              <w:t xml:space="preserve"> przypadku, gdy </w:t>
            </w:r>
            <w:r w:rsidR="004D16BA">
              <w:rPr>
                <w:rFonts w:ascii="Source Sans Pro" w:hAnsi="Source Sans Pro" w:cstheme="minorHAnsi"/>
                <w:i/>
                <w:sz w:val="20"/>
                <w:szCs w:val="20"/>
              </w:rPr>
              <w:t>…….</w:t>
            </w:r>
            <w:r w:rsidR="00972D7C" w:rsidRPr="008E1568">
              <w:rPr>
                <w:rFonts w:ascii="Source Sans Pro" w:hAnsi="Source Sans Pro" w:cstheme="minorHAnsi"/>
                <w:i/>
                <w:sz w:val="20"/>
                <w:szCs w:val="20"/>
              </w:rPr>
              <w:t xml:space="preserve"> jest w posiadaniu dokumentów poświadczających Pana/Pani kwalifikacje nie jest Pan/Pani zobowiązany/zobowiązania do ich ponownego przedstawienia w niniejszym postępowaniu kwalifikacyjnym. </w:t>
            </w:r>
          </w:p>
          <w:p w14:paraId="2640F947" w14:textId="77777777" w:rsidR="00972D7C" w:rsidRPr="008E1568" w:rsidRDefault="00972D7C" w:rsidP="003E0694">
            <w:pPr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</w:tbl>
    <w:p w14:paraId="6F0C4541" w14:textId="77777777" w:rsidR="00D4246B" w:rsidRDefault="00D4246B" w:rsidP="00D4246B">
      <w:pPr>
        <w:rPr>
          <w:rFonts w:ascii="Source Sans Pro" w:hAnsi="Source Sans Pro"/>
          <w:sz w:val="20"/>
          <w:szCs w:val="20"/>
        </w:rPr>
      </w:pPr>
    </w:p>
    <w:tbl>
      <w:tblPr>
        <w:tblStyle w:val="Tabela-Siatka"/>
        <w:tblW w:w="4605" w:type="pct"/>
        <w:jc w:val="center"/>
        <w:tblLayout w:type="fixed"/>
        <w:tblLook w:val="04A0" w:firstRow="1" w:lastRow="0" w:firstColumn="1" w:lastColumn="0" w:noHBand="0" w:noVBand="1"/>
      </w:tblPr>
      <w:tblGrid>
        <w:gridCol w:w="1076"/>
        <w:gridCol w:w="1431"/>
        <w:gridCol w:w="466"/>
        <w:gridCol w:w="468"/>
        <w:gridCol w:w="468"/>
        <w:gridCol w:w="468"/>
        <w:gridCol w:w="468"/>
        <w:gridCol w:w="468"/>
        <w:gridCol w:w="1432"/>
        <w:gridCol w:w="466"/>
        <w:gridCol w:w="466"/>
        <w:gridCol w:w="466"/>
        <w:gridCol w:w="466"/>
        <w:gridCol w:w="466"/>
        <w:gridCol w:w="472"/>
      </w:tblGrid>
      <w:tr w:rsidR="005E472C" w:rsidRPr="008E1568" w14:paraId="3C14ED81" w14:textId="77777777" w:rsidTr="002A431D">
        <w:trPr>
          <w:trHeight w:val="324"/>
          <w:jc w:val="center"/>
        </w:trPr>
        <w:tc>
          <w:tcPr>
            <w:tcW w:w="564" w:type="pct"/>
            <w:shd w:val="clear" w:color="auto" w:fill="D2E8FF" w:themeFill="accent6" w:themeFillTint="1A"/>
            <w:vAlign w:val="center"/>
          </w:tcPr>
          <w:p w14:paraId="28EF35AA" w14:textId="77777777" w:rsidR="005E472C" w:rsidRPr="008E1568" w:rsidRDefault="005E472C" w:rsidP="002A431D">
            <w:pPr>
              <w:pStyle w:val="PZUTabelatekstkolumnalewa"/>
              <w:tabs>
                <w:tab w:val="left" w:pos="1072"/>
              </w:tabs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Okres:</w:t>
            </w:r>
          </w:p>
        </w:tc>
        <w:tc>
          <w:tcPr>
            <w:tcW w:w="750" w:type="pct"/>
            <w:shd w:val="clear" w:color="auto" w:fill="D2E8FF" w:themeFill="accent6" w:themeFillTint="1A"/>
            <w:vAlign w:val="center"/>
          </w:tcPr>
          <w:p w14:paraId="7BEA92B8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Od (MM-RRRR)</w:t>
            </w:r>
          </w:p>
        </w:tc>
        <w:tc>
          <w:tcPr>
            <w:tcW w:w="244" w:type="pct"/>
            <w:vAlign w:val="center"/>
          </w:tcPr>
          <w:p w14:paraId="710BA67C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5" w:type="pct"/>
            <w:vAlign w:val="center"/>
          </w:tcPr>
          <w:p w14:paraId="66FED6CF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5" w:type="pct"/>
            <w:vAlign w:val="center"/>
          </w:tcPr>
          <w:p w14:paraId="5983B577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5" w:type="pct"/>
            <w:vAlign w:val="center"/>
          </w:tcPr>
          <w:p w14:paraId="2CD57025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5" w:type="pct"/>
            <w:vAlign w:val="center"/>
          </w:tcPr>
          <w:p w14:paraId="133C1416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5" w:type="pct"/>
            <w:vAlign w:val="center"/>
          </w:tcPr>
          <w:p w14:paraId="02DB3EE7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750" w:type="pct"/>
            <w:shd w:val="clear" w:color="auto" w:fill="D2E8FF" w:themeFill="accent6" w:themeFillTint="1A"/>
            <w:vAlign w:val="center"/>
          </w:tcPr>
          <w:p w14:paraId="3008CC28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Do (MM-RRRR)</w:t>
            </w:r>
          </w:p>
        </w:tc>
        <w:tc>
          <w:tcPr>
            <w:tcW w:w="244" w:type="pct"/>
            <w:vAlign w:val="center"/>
          </w:tcPr>
          <w:p w14:paraId="5C8CE2C3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4" w:type="pct"/>
            <w:vAlign w:val="center"/>
          </w:tcPr>
          <w:p w14:paraId="23E44795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4" w:type="pct"/>
            <w:vAlign w:val="center"/>
          </w:tcPr>
          <w:p w14:paraId="079AD275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4" w:type="pct"/>
            <w:vAlign w:val="center"/>
          </w:tcPr>
          <w:p w14:paraId="5988963D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4" w:type="pct"/>
            <w:vAlign w:val="center"/>
          </w:tcPr>
          <w:p w14:paraId="67F883CA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7" w:type="pct"/>
            <w:vAlign w:val="center"/>
          </w:tcPr>
          <w:p w14:paraId="43E4D039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  <w:tr w:rsidR="005E472C" w:rsidRPr="008E1568" w14:paraId="2D6D0913" w14:textId="77777777" w:rsidTr="002A431D">
        <w:trPr>
          <w:trHeight w:val="369"/>
          <w:jc w:val="center"/>
        </w:trPr>
        <w:tc>
          <w:tcPr>
            <w:tcW w:w="5000" w:type="pct"/>
            <w:gridSpan w:val="15"/>
            <w:shd w:val="clear" w:color="auto" w:fill="D2E8FF" w:themeFill="accent6" w:themeFillTint="1A"/>
            <w:vAlign w:val="center"/>
          </w:tcPr>
          <w:p w14:paraId="09E83CB1" w14:textId="77777777" w:rsidR="005E472C" w:rsidRPr="008E1568" w:rsidRDefault="005E472C" w:rsidP="002A431D">
            <w:pPr>
              <w:pStyle w:val="PZUTabelatekstkolumna"/>
              <w:spacing w:before="120" w:after="120"/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Nazwa pracodawcy/zleceniodawcy/wykonywanej działalności</w:t>
            </w:r>
          </w:p>
        </w:tc>
      </w:tr>
      <w:tr w:rsidR="005E472C" w:rsidRPr="008E1568" w14:paraId="615DF21E" w14:textId="77777777" w:rsidTr="002A431D">
        <w:trPr>
          <w:trHeight w:val="418"/>
          <w:jc w:val="center"/>
        </w:trPr>
        <w:tc>
          <w:tcPr>
            <w:tcW w:w="5000" w:type="pct"/>
            <w:gridSpan w:val="15"/>
          </w:tcPr>
          <w:p w14:paraId="4B01EF46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24453450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…………………………………………………………………………………………………………………………………</w:t>
            </w:r>
          </w:p>
          <w:p w14:paraId="0DF49969" w14:textId="77777777" w:rsidR="005E472C" w:rsidRDefault="005E472C" w:rsidP="00FC1EB0">
            <w:pPr>
              <w:jc w:val="both"/>
              <w:rPr>
                <w:rFonts w:ascii="Source Sans Pro" w:hAnsi="Source Sans Pro" w:cstheme="minorHAnsi"/>
                <w:i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i/>
                <w:sz w:val="20"/>
                <w:szCs w:val="20"/>
              </w:rPr>
              <w:t xml:space="preserve">Uwaga: </w:t>
            </w:r>
            <w:r w:rsidRPr="008E1568">
              <w:rPr>
                <w:rFonts w:ascii="Source Sans Pro" w:hAnsi="Source Sans Pro" w:cstheme="minorHAnsi"/>
                <w:i/>
                <w:sz w:val="20"/>
                <w:szCs w:val="20"/>
              </w:rPr>
              <w:br/>
              <w:t>W przypadku wykonywania działalności, w ramach której wykonywano zlecenia innych podmiotów, prosimy o podanie w niniejszej rubryce jedynie nazwy wykonywanej działalności.</w:t>
            </w:r>
          </w:p>
          <w:p w14:paraId="7BAE1B65" w14:textId="77777777" w:rsidR="005E472C" w:rsidRPr="008E1568" w:rsidRDefault="005E472C" w:rsidP="002A431D">
            <w:pPr>
              <w:spacing w:line="180" w:lineRule="exact"/>
              <w:jc w:val="both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  <w:tr w:rsidR="005E472C" w:rsidRPr="008E1568" w14:paraId="61E18816" w14:textId="77777777" w:rsidTr="002A431D">
        <w:trPr>
          <w:trHeight w:val="369"/>
          <w:jc w:val="center"/>
        </w:trPr>
        <w:tc>
          <w:tcPr>
            <w:tcW w:w="5000" w:type="pct"/>
            <w:gridSpan w:val="15"/>
            <w:shd w:val="clear" w:color="auto" w:fill="D2E8FF" w:themeFill="accent6" w:themeFillTint="1A"/>
            <w:vAlign w:val="center"/>
          </w:tcPr>
          <w:p w14:paraId="6C1E4F9F" w14:textId="77777777" w:rsidR="005E472C" w:rsidRPr="008E1568" w:rsidRDefault="005E472C" w:rsidP="002A431D">
            <w:pPr>
              <w:spacing w:before="120" w:after="120" w:line="200" w:lineRule="exact"/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 xml:space="preserve">Zajmowane stanowisko: </w:t>
            </w:r>
          </w:p>
        </w:tc>
      </w:tr>
      <w:tr w:rsidR="005E472C" w:rsidRPr="008E1568" w14:paraId="33261E4B" w14:textId="77777777" w:rsidTr="002A431D">
        <w:trPr>
          <w:trHeight w:val="418"/>
          <w:jc w:val="center"/>
        </w:trPr>
        <w:tc>
          <w:tcPr>
            <w:tcW w:w="5000" w:type="pct"/>
            <w:gridSpan w:val="15"/>
          </w:tcPr>
          <w:p w14:paraId="242EA19D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2BFAD3E9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…………………………………………………………………………………………………………………………………</w:t>
            </w:r>
          </w:p>
          <w:p w14:paraId="50A05D3F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  <w:tr w:rsidR="005E472C" w:rsidRPr="008E1568" w14:paraId="31D8AE7F" w14:textId="77777777" w:rsidTr="002A431D">
        <w:trPr>
          <w:trHeight w:val="369"/>
          <w:jc w:val="center"/>
        </w:trPr>
        <w:tc>
          <w:tcPr>
            <w:tcW w:w="5000" w:type="pct"/>
            <w:gridSpan w:val="15"/>
            <w:shd w:val="clear" w:color="auto" w:fill="D2E8FF" w:themeFill="accent6" w:themeFillTint="1A"/>
            <w:vAlign w:val="center"/>
          </w:tcPr>
          <w:p w14:paraId="5864E602" w14:textId="77777777" w:rsidR="005E472C" w:rsidRPr="008E1568" w:rsidRDefault="005E472C" w:rsidP="002A431D">
            <w:pPr>
              <w:spacing w:before="120" w:after="120" w:line="200" w:lineRule="exact"/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lastRenderedPageBreak/>
              <w:t>Opis zakresu obowiązków:</w:t>
            </w:r>
          </w:p>
        </w:tc>
      </w:tr>
      <w:tr w:rsidR="005E472C" w:rsidRPr="008E1568" w14:paraId="5CA1EB30" w14:textId="77777777" w:rsidTr="002A431D">
        <w:trPr>
          <w:trHeight w:val="600"/>
          <w:jc w:val="center"/>
        </w:trPr>
        <w:tc>
          <w:tcPr>
            <w:tcW w:w="5000" w:type="pct"/>
            <w:gridSpan w:val="15"/>
          </w:tcPr>
          <w:p w14:paraId="60AB1AD2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1F30DE95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…………………………………………………………………………………………………………………………………</w:t>
            </w:r>
          </w:p>
          <w:p w14:paraId="30D7AA02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  <w:tr w:rsidR="005E472C" w:rsidRPr="008E1568" w14:paraId="0676ADE6" w14:textId="77777777" w:rsidTr="002A431D">
        <w:trPr>
          <w:trHeight w:val="371"/>
          <w:jc w:val="center"/>
        </w:trPr>
        <w:tc>
          <w:tcPr>
            <w:tcW w:w="5000" w:type="pct"/>
            <w:gridSpan w:val="15"/>
            <w:shd w:val="clear" w:color="auto" w:fill="D2E8FF" w:themeFill="accent6" w:themeFillTint="1A"/>
            <w:vAlign w:val="center"/>
          </w:tcPr>
          <w:p w14:paraId="4AC86FD2" w14:textId="77777777" w:rsidR="005E472C" w:rsidRPr="008E1568" w:rsidRDefault="005E472C" w:rsidP="002A431D">
            <w:pPr>
              <w:spacing w:before="120" w:after="120" w:line="200" w:lineRule="exact"/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Wykaz załączonych dokumentów potwierdzających zatrudnienie w danym podmiocie:</w:t>
            </w:r>
          </w:p>
        </w:tc>
      </w:tr>
      <w:tr w:rsidR="005E472C" w:rsidRPr="008E1568" w14:paraId="0A34CA9E" w14:textId="77777777" w:rsidTr="002A431D">
        <w:trPr>
          <w:trHeight w:val="371"/>
          <w:jc w:val="center"/>
        </w:trPr>
        <w:tc>
          <w:tcPr>
            <w:tcW w:w="5000" w:type="pct"/>
            <w:gridSpan w:val="15"/>
          </w:tcPr>
          <w:p w14:paraId="11FA0588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3FB2F5FE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…………………………………………………………………………………………………………………………………</w:t>
            </w:r>
          </w:p>
          <w:p w14:paraId="4F93E4F8" w14:textId="77777777" w:rsidR="005E472C" w:rsidRPr="008E1568" w:rsidRDefault="005E472C" w:rsidP="002A431D">
            <w:pPr>
              <w:rPr>
                <w:rFonts w:ascii="Source Sans Pro" w:hAnsi="Source Sans Pro" w:cstheme="minorHAnsi"/>
                <w:i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i/>
                <w:sz w:val="20"/>
                <w:szCs w:val="20"/>
              </w:rPr>
              <w:t>Uwaga:</w:t>
            </w:r>
          </w:p>
          <w:p w14:paraId="77C3D3CF" w14:textId="7EF5192F" w:rsidR="005E472C" w:rsidRPr="008E1568" w:rsidRDefault="005E472C" w:rsidP="002A431D">
            <w:pPr>
              <w:jc w:val="both"/>
              <w:rPr>
                <w:rFonts w:ascii="Source Sans Pro" w:hAnsi="Source Sans Pro" w:cstheme="minorHAnsi"/>
                <w:i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i/>
                <w:sz w:val="20"/>
                <w:szCs w:val="20"/>
              </w:rPr>
              <w:t xml:space="preserve">W przypadku, gdy </w:t>
            </w:r>
            <w:r w:rsidR="004D16BA">
              <w:rPr>
                <w:rFonts w:ascii="Source Sans Pro" w:hAnsi="Source Sans Pro" w:cstheme="minorHAnsi"/>
                <w:i/>
                <w:sz w:val="20"/>
                <w:szCs w:val="20"/>
              </w:rPr>
              <w:t>……….</w:t>
            </w:r>
            <w:r w:rsidRPr="008E1568">
              <w:rPr>
                <w:rFonts w:ascii="Source Sans Pro" w:hAnsi="Source Sans Pro" w:cstheme="minorHAnsi"/>
                <w:i/>
                <w:sz w:val="20"/>
                <w:szCs w:val="20"/>
              </w:rPr>
              <w:t xml:space="preserve"> jest w posiadaniu dokumentów poświadczających Pana/Pani kwalifikacje nie jest Pan/Pani zobowiązany/zobowiązania do ich ponownego przedstawienia w niniejszym postępowaniu kwalifikacyjnym. </w:t>
            </w:r>
          </w:p>
          <w:p w14:paraId="2EA1A49C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</w:tbl>
    <w:p w14:paraId="5A1D1659" w14:textId="77777777" w:rsidR="005E472C" w:rsidRDefault="005E472C" w:rsidP="00D4246B">
      <w:pPr>
        <w:rPr>
          <w:rFonts w:ascii="Source Sans Pro" w:hAnsi="Source Sans Pro"/>
          <w:sz w:val="20"/>
          <w:szCs w:val="20"/>
        </w:rPr>
      </w:pPr>
    </w:p>
    <w:tbl>
      <w:tblPr>
        <w:tblStyle w:val="Tabela-Siatka"/>
        <w:tblW w:w="4605" w:type="pct"/>
        <w:jc w:val="center"/>
        <w:tblLayout w:type="fixed"/>
        <w:tblLook w:val="04A0" w:firstRow="1" w:lastRow="0" w:firstColumn="1" w:lastColumn="0" w:noHBand="0" w:noVBand="1"/>
      </w:tblPr>
      <w:tblGrid>
        <w:gridCol w:w="1076"/>
        <w:gridCol w:w="1431"/>
        <w:gridCol w:w="466"/>
        <w:gridCol w:w="468"/>
        <w:gridCol w:w="468"/>
        <w:gridCol w:w="468"/>
        <w:gridCol w:w="468"/>
        <w:gridCol w:w="468"/>
        <w:gridCol w:w="1432"/>
        <w:gridCol w:w="466"/>
        <w:gridCol w:w="466"/>
        <w:gridCol w:w="466"/>
        <w:gridCol w:w="466"/>
        <w:gridCol w:w="466"/>
        <w:gridCol w:w="472"/>
      </w:tblGrid>
      <w:tr w:rsidR="005E472C" w:rsidRPr="008E1568" w14:paraId="7E9F2D9B" w14:textId="77777777" w:rsidTr="002A431D">
        <w:trPr>
          <w:trHeight w:val="324"/>
          <w:jc w:val="center"/>
        </w:trPr>
        <w:tc>
          <w:tcPr>
            <w:tcW w:w="564" w:type="pct"/>
            <w:shd w:val="clear" w:color="auto" w:fill="D2E8FF" w:themeFill="accent6" w:themeFillTint="1A"/>
            <w:vAlign w:val="center"/>
          </w:tcPr>
          <w:p w14:paraId="725BCC42" w14:textId="77777777" w:rsidR="005E472C" w:rsidRPr="008E1568" w:rsidRDefault="005E472C" w:rsidP="002A431D">
            <w:pPr>
              <w:pStyle w:val="PZUTabelatekstkolumnalewa"/>
              <w:tabs>
                <w:tab w:val="left" w:pos="1072"/>
              </w:tabs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Okres:</w:t>
            </w:r>
          </w:p>
        </w:tc>
        <w:tc>
          <w:tcPr>
            <w:tcW w:w="750" w:type="pct"/>
            <w:shd w:val="clear" w:color="auto" w:fill="D2E8FF" w:themeFill="accent6" w:themeFillTint="1A"/>
            <w:vAlign w:val="center"/>
          </w:tcPr>
          <w:p w14:paraId="46B7E7E7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Od (MM-RRRR)</w:t>
            </w:r>
          </w:p>
        </w:tc>
        <w:tc>
          <w:tcPr>
            <w:tcW w:w="244" w:type="pct"/>
            <w:vAlign w:val="center"/>
          </w:tcPr>
          <w:p w14:paraId="1848605D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5" w:type="pct"/>
            <w:vAlign w:val="center"/>
          </w:tcPr>
          <w:p w14:paraId="2BA5824A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5" w:type="pct"/>
            <w:vAlign w:val="center"/>
          </w:tcPr>
          <w:p w14:paraId="078414B2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5" w:type="pct"/>
            <w:vAlign w:val="center"/>
          </w:tcPr>
          <w:p w14:paraId="711AB2E6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5" w:type="pct"/>
            <w:vAlign w:val="center"/>
          </w:tcPr>
          <w:p w14:paraId="284E1146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5" w:type="pct"/>
            <w:vAlign w:val="center"/>
          </w:tcPr>
          <w:p w14:paraId="55F97DAD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750" w:type="pct"/>
            <w:shd w:val="clear" w:color="auto" w:fill="D2E8FF" w:themeFill="accent6" w:themeFillTint="1A"/>
            <w:vAlign w:val="center"/>
          </w:tcPr>
          <w:p w14:paraId="5F57281E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Do (MM-RRRR)</w:t>
            </w:r>
          </w:p>
        </w:tc>
        <w:tc>
          <w:tcPr>
            <w:tcW w:w="244" w:type="pct"/>
            <w:vAlign w:val="center"/>
          </w:tcPr>
          <w:p w14:paraId="2DAAF1AC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4" w:type="pct"/>
            <w:vAlign w:val="center"/>
          </w:tcPr>
          <w:p w14:paraId="1206271C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4" w:type="pct"/>
            <w:vAlign w:val="center"/>
          </w:tcPr>
          <w:p w14:paraId="11170590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4" w:type="pct"/>
            <w:vAlign w:val="center"/>
          </w:tcPr>
          <w:p w14:paraId="3B3D151E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4" w:type="pct"/>
            <w:vAlign w:val="center"/>
          </w:tcPr>
          <w:p w14:paraId="315FF565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7" w:type="pct"/>
            <w:vAlign w:val="center"/>
          </w:tcPr>
          <w:p w14:paraId="4955E0D5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  <w:tr w:rsidR="005E472C" w:rsidRPr="008E1568" w14:paraId="5AD971BF" w14:textId="77777777" w:rsidTr="002A431D">
        <w:trPr>
          <w:trHeight w:val="369"/>
          <w:jc w:val="center"/>
        </w:trPr>
        <w:tc>
          <w:tcPr>
            <w:tcW w:w="5000" w:type="pct"/>
            <w:gridSpan w:val="15"/>
            <w:shd w:val="clear" w:color="auto" w:fill="D2E8FF" w:themeFill="accent6" w:themeFillTint="1A"/>
            <w:vAlign w:val="center"/>
          </w:tcPr>
          <w:p w14:paraId="3BA59888" w14:textId="77777777" w:rsidR="005E472C" w:rsidRPr="008E1568" w:rsidRDefault="005E472C" w:rsidP="002A431D">
            <w:pPr>
              <w:pStyle w:val="PZUTabelatekstkolumna"/>
              <w:spacing w:before="120" w:after="120"/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Nazwa pracodawcy/zleceniodawcy/wykonywanej działalności</w:t>
            </w:r>
          </w:p>
        </w:tc>
      </w:tr>
      <w:tr w:rsidR="005E472C" w:rsidRPr="008E1568" w14:paraId="5522B033" w14:textId="77777777" w:rsidTr="002A431D">
        <w:trPr>
          <w:trHeight w:val="418"/>
          <w:jc w:val="center"/>
        </w:trPr>
        <w:tc>
          <w:tcPr>
            <w:tcW w:w="5000" w:type="pct"/>
            <w:gridSpan w:val="15"/>
          </w:tcPr>
          <w:p w14:paraId="62ED8C25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4E264686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…………………………………………………………………………………………………………………………………</w:t>
            </w:r>
          </w:p>
          <w:p w14:paraId="2D6C6FC7" w14:textId="77777777" w:rsidR="005E472C" w:rsidRDefault="005E472C" w:rsidP="00FC1EB0">
            <w:pPr>
              <w:jc w:val="both"/>
              <w:rPr>
                <w:rFonts w:ascii="Source Sans Pro" w:hAnsi="Source Sans Pro" w:cstheme="minorHAnsi"/>
                <w:i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i/>
                <w:sz w:val="20"/>
                <w:szCs w:val="20"/>
              </w:rPr>
              <w:t xml:space="preserve">Uwaga: </w:t>
            </w:r>
            <w:r w:rsidRPr="008E1568">
              <w:rPr>
                <w:rFonts w:ascii="Source Sans Pro" w:hAnsi="Source Sans Pro" w:cstheme="minorHAnsi"/>
                <w:i/>
                <w:sz w:val="20"/>
                <w:szCs w:val="20"/>
              </w:rPr>
              <w:br/>
              <w:t>W przypadku wykonywania działalności, w ramach której wykonywano zlecenia innych podmiotów, prosimy o podanie w niniejszej rubryce jedynie nazwy wykonywanej działalności.</w:t>
            </w:r>
          </w:p>
          <w:p w14:paraId="3408EAC1" w14:textId="77777777" w:rsidR="005E472C" w:rsidRPr="008E1568" w:rsidRDefault="005E472C" w:rsidP="002A431D">
            <w:pPr>
              <w:spacing w:line="180" w:lineRule="exact"/>
              <w:jc w:val="both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  <w:tr w:rsidR="005E472C" w:rsidRPr="008E1568" w14:paraId="419D901D" w14:textId="77777777" w:rsidTr="002A431D">
        <w:trPr>
          <w:trHeight w:val="369"/>
          <w:jc w:val="center"/>
        </w:trPr>
        <w:tc>
          <w:tcPr>
            <w:tcW w:w="5000" w:type="pct"/>
            <w:gridSpan w:val="15"/>
            <w:shd w:val="clear" w:color="auto" w:fill="D2E8FF" w:themeFill="accent6" w:themeFillTint="1A"/>
            <w:vAlign w:val="center"/>
          </w:tcPr>
          <w:p w14:paraId="2ECE764F" w14:textId="77777777" w:rsidR="005E472C" w:rsidRPr="008E1568" w:rsidRDefault="005E472C" w:rsidP="002A431D">
            <w:pPr>
              <w:spacing w:before="120" w:after="120" w:line="200" w:lineRule="exact"/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 xml:space="preserve">Zajmowane stanowisko: </w:t>
            </w:r>
          </w:p>
        </w:tc>
      </w:tr>
      <w:tr w:rsidR="005E472C" w:rsidRPr="008E1568" w14:paraId="27C0DE1D" w14:textId="77777777" w:rsidTr="002A431D">
        <w:trPr>
          <w:trHeight w:val="418"/>
          <w:jc w:val="center"/>
        </w:trPr>
        <w:tc>
          <w:tcPr>
            <w:tcW w:w="5000" w:type="pct"/>
            <w:gridSpan w:val="15"/>
          </w:tcPr>
          <w:p w14:paraId="54AE7316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438208EE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…………………………………………………………………………………………………………………………………</w:t>
            </w:r>
          </w:p>
          <w:p w14:paraId="6E9D688D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  <w:tr w:rsidR="005E472C" w:rsidRPr="008E1568" w14:paraId="366BD6F7" w14:textId="77777777" w:rsidTr="002A431D">
        <w:trPr>
          <w:trHeight w:val="369"/>
          <w:jc w:val="center"/>
        </w:trPr>
        <w:tc>
          <w:tcPr>
            <w:tcW w:w="5000" w:type="pct"/>
            <w:gridSpan w:val="15"/>
            <w:shd w:val="clear" w:color="auto" w:fill="D2E8FF" w:themeFill="accent6" w:themeFillTint="1A"/>
            <w:vAlign w:val="center"/>
          </w:tcPr>
          <w:p w14:paraId="2D15BFCD" w14:textId="77777777" w:rsidR="005E472C" w:rsidRPr="008E1568" w:rsidRDefault="005E472C" w:rsidP="002A431D">
            <w:pPr>
              <w:spacing w:before="120" w:after="120" w:line="200" w:lineRule="exact"/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Opis zakresu obowiązków:</w:t>
            </w:r>
          </w:p>
        </w:tc>
      </w:tr>
      <w:tr w:rsidR="005E472C" w:rsidRPr="008E1568" w14:paraId="53B60C91" w14:textId="77777777" w:rsidTr="002A431D">
        <w:trPr>
          <w:trHeight w:val="600"/>
          <w:jc w:val="center"/>
        </w:trPr>
        <w:tc>
          <w:tcPr>
            <w:tcW w:w="5000" w:type="pct"/>
            <w:gridSpan w:val="15"/>
          </w:tcPr>
          <w:p w14:paraId="6222A41C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65FEB2F7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…………………………………………………………………………………………………………………………………</w:t>
            </w:r>
          </w:p>
          <w:p w14:paraId="7724A40A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  <w:tr w:rsidR="005E472C" w:rsidRPr="008E1568" w14:paraId="2E70BE3F" w14:textId="77777777" w:rsidTr="002A431D">
        <w:trPr>
          <w:trHeight w:val="371"/>
          <w:jc w:val="center"/>
        </w:trPr>
        <w:tc>
          <w:tcPr>
            <w:tcW w:w="5000" w:type="pct"/>
            <w:gridSpan w:val="15"/>
            <w:shd w:val="clear" w:color="auto" w:fill="D2E8FF" w:themeFill="accent6" w:themeFillTint="1A"/>
            <w:vAlign w:val="center"/>
          </w:tcPr>
          <w:p w14:paraId="0A0CF71D" w14:textId="77777777" w:rsidR="005E472C" w:rsidRPr="008E1568" w:rsidRDefault="005E472C" w:rsidP="002A431D">
            <w:pPr>
              <w:spacing w:before="120" w:after="120" w:line="200" w:lineRule="exact"/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Wykaz załączonych dokumentów potwierdzających zatrudnienie w danym podmiocie:</w:t>
            </w:r>
          </w:p>
        </w:tc>
      </w:tr>
      <w:tr w:rsidR="005E472C" w:rsidRPr="008E1568" w14:paraId="5E9C1577" w14:textId="77777777" w:rsidTr="002A431D">
        <w:trPr>
          <w:trHeight w:val="371"/>
          <w:jc w:val="center"/>
        </w:trPr>
        <w:tc>
          <w:tcPr>
            <w:tcW w:w="5000" w:type="pct"/>
            <w:gridSpan w:val="15"/>
          </w:tcPr>
          <w:p w14:paraId="363F3EE5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335CA006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…………………………………………………………………………………………………………………………………</w:t>
            </w:r>
          </w:p>
          <w:p w14:paraId="0373CEF0" w14:textId="77777777" w:rsidR="005E472C" w:rsidRPr="008E1568" w:rsidRDefault="005E472C" w:rsidP="002A431D">
            <w:pPr>
              <w:rPr>
                <w:rFonts w:ascii="Source Sans Pro" w:hAnsi="Source Sans Pro" w:cstheme="minorHAnsi"/>
                <w:i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i/>
                <w:sz w:val="20"/>
                <w:szCs w:val="20"/>
              </w:rPr>
              <w:t>Uwaga:</w:t>
            </w:r>
          </w:p>
          <w:p w14:paraId="0CD68EFA" w14:textId="379E5EB3" w:rsidR="005E472C" w:rsidRPr="008E1568" w:rsidRDefault="005E472C" w:rsidP="002A431D">
            <w:pPr>
              <w:jc w:val="both"/>
              <w:rPr>
                <w:rFonts w:ascii="Source Sans Pro" w:hAnsi="Source Sans Pro" w:cstheme="minorHAnsi"/>
                <w:i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i/>
                <w:sz w:val="20"/>
                <w:szCs w:val="20"/>
              </w:rPr>
              <w:t xml:space="preserve">W przypadku, gdy </w:t>
            </w:r>
            <w:r w:rsidR="004D16BA">
              <w:rPr>
                <w:rFonts w:ascii="Source Sans Pro" w:hAnsi="Source Sans Pro" w:cstheme="minorHAnsi"/>
                <w:i/>
                <w:sz w:val="20"/>
                <w:szCs w:val="20"/>
              </w:rPr>
              <w:t>………..</w:t>
            </w:r>
            <w:r w:rsidRPr="008E1568">
              <w:rPr>
                <w:rFonts w:ascii="Source Sans Pro" w:hAnsi="Source Sans Pro" w:cstheme="minorHAnsi"/>
                <w:i/>
                <w:sz w:val="20"/>
                <w:szCs w:val="20"/>
              </w:rPr>
              <w:t xml:space="preserve"> jest w posiadaniu dokumentów poświadczających Pana/Pani kwalifikacje nie jest Pan/Pani zobowiązany/zobowiązania do ich ponownego przedstawienia w niniejszym postępowaniu kwalifikacyjnym. </w:t>
            </w:r>
          </w:p>
          <w:p w14:paraId="1E37D2BB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</w:tbl>
    <w:p w14:paraId="7C3402C9" w14:textId="77777777" w:rsidR="005E472C" w:rsidRDefault="005E472C" w:rsidP="00D4246B">
      <w:pPr>
        <w:rPr>
          <w:rFonts w:ascii="Source Sans Pro" w:hAnsi="Source Sans Pro"/>
          <w:sz w:val="20"/>
          <w:szCs w:val="20"/>
        </w:rPr>
      </w:pPr>
    </w:p>
    <w:tbl>
      <w:tblPr>
        <w:tblStyle w:val="Tabela-Siatka"/>
        <w:tblW w:w="4605" w:type="pct"/>
        <w:jc w:val="center"/>
        <w:tblLayout w:type="fixed"/>
        <w:tblLook w:val="04A0" w:firstRow="1" w:lastRow="0" w:firstColumn="1" w:lastColumn="0" w:noHBand="0" w:noVBand="1"/>
      </w:tblPr>
      <w:tblGrid>
        <w:gridCol w:w="1076"/>
        <w:gridCol w:w="1431"/>
        <w:gridCol w:w="466"/>
        <w:gridCol w:w="468"/>
        <w:gridCol w:w="468"/>
        <w:gridCol w:w="468"/>
        <w:gridCol w:w="468"/>
        <w:gridCol w:w="468"/>
        <w:gridCol w:w="1432"/>
        <w:gridCol w:w="466"/>
        <w:gridCol w:w="466"/>
        <w:gridCol w:w="466"/>
        <w:gridCol w:w="466"/>
        <w:gridCol w:w="466"/>
        <w:gridCol w:w="472"/>
      </w:tblGrid>
      <w:tr w:rsidR="005E472C" w:rsidRPr="008E1568" w14:paraId="6734F59A" w14:textId="77777777" w:rsidTr="002A431D">
        <w:trPr>
          <w:trHeight w:val="324"/>
          <w:jc w:val="center"/>
        </w:trPr>
        <w:tc>
          <w:tcPr>
            <w:tcW w:w="564" w:type="pct"/>
            <w:shd w:val="clear" w:color="auto" w:fill="D2E8FF" w:themeFill="accent6" w:themeFillTint="1A"/>
            <w:vAlign w:val="center"/>
          </w:tcPr>
          <w:p w14:paraId="4428344B" w14:textId="77777777" w:rsidR="005E472C" w:rsidRPr="008E1568" w:rsidRDefault="005E472C" w:rsidP="002A431D">
            <w:pPr>
              <w:pStyle w:val="PZUTabelatekstkolumnalewa"/>
              <w:tabs>
                <w:tab w:val="left" w:pos="1072"/>
              </w:tabs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Okres:</w:t>
            </w:r>
          </w:p>
        </w:tc>
        <w:tc>
          <w:tcPr>
            <w:tcW w:w="750" w:type="pct"/>
            <w:shd w:val="clear" w:color="auto" w:fill="D2E8FF" w:themeFill="accent6" w:themeFillTint="1A"/>
            <w:vAlign w:val="center"/>
          </w:tcPr>
          <w:p w14:paraId="556AF77D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Od (MM-RRRR)</w:t>
            </w:r>
          </w:p>
        </w:tc>
        <w:tc>
          <w:tcPr>
            <w:tcW w:w="244" w:type="pct"/>
            <w:vAlign w:val="center"/>
          </w:tcPr>
          <w:p w14:paraId="03A552E0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5" w:type="pct"/>
            <w:vAlign w:val="center"/>
          </w:tcPr>
          <w:p w14:paraId="78691464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5" w:type="pct"/>
            <w:vAlign w:val="center"/>
          </w:tcPr>
          <w:p w14:paraId="7240494B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5" w:type="pct"/>
            <w:vAlign w:val="center"/>
          </w:tcPr>
          <w:p w14:paraId="2748C3F3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5" w:type="pct"/>
            <w:vAlign w:val="center"/>
          </w:tcPr>
          <w:p w14:paraId="2D9204F0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5" w:type="pct"/>
            <w:vAlign w:val="center"/>
          </w:tcPr>
          <w:p w14:paraId="55D445DA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750" w:type="pct"/>
            <w:shd w:val="clear" w:color="auto" w:fill="D2E8FF" w:themeFill="accent6" w:themeFillTint="1A"/>
            <w:vAlign w:val="center"/>
          </w:tcPr>
          <w:p w14:paraId="4B888DCB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Do (MM-RRRR)</w:t>
            </w:r>
          </w:p>
        </w:tc>
        <w:tc>
          <w:tcPr>
            <w:tcW w:w="244" w:type="pct"/>
            <w:vAlign w:val="center"/>
          </w:tcPr>
          <w:p w14:paraId="50B4772B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4" w:type="pct"/>
            <w:vAlign w:val="center"/>
          </w:tcPr>
          <w:p w14:paraId="364C7EF8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4" w:type="pct"/>
            <w:vAlign w:val="center"/>
          </w:tcPr>
          <w:p w14:paraId="2FAFBB79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4" w:type="pct"/>
            <w:vAlign w:val="center"/>
          </w:tcPr>
          <w:p w14:paraId="03B7E076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4" w:type="pct"/>
            <w:vAlign w:val="center"/>
          </w:tcPr>
          <w:p w14:paraId="402AB7A1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7" w:type="pct"/>
            <w:vAlign w:val="center"/>
          </w:tcPr>
          <w:p w14:paraId="41D36E22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  <w:tr w:rsidR="005E472C" w:rsidRPr="008E1568" w14:paraId="3A9612C7" w14:textId="77777777" w:rsidTr="002A431D">
        <w:trPr>
          <w:trHeight w:val="369"/>
          <w:jc w:val="center"/>
        </w:trPr>
        <w:tc>
          <w:tcPr>
            <w:tcW w:w="5000" w:type="pct"/>
            <w:gridSpan w:val="15"/>
            <w:shd w:val="clear" w:color="auto" w:fill="D2E8FF" w:themeFill="accent6" w:themeFillTint="1A"/>
            <w:vAlign w:val="center"/>
          </w:tcPr>
          <w:p w14:paraId="75BEFA52" w14:textId="77777777" w:rsidR="005E472C" w:rsidRPr="008E1568" w:rsidRDefault="005E472C" w:rsidP="002A431D">
            <w:pPr>
              <w:pStyle w:val="PZUTabelatekstkolumna"/>
              <w:spacing w:before="120" w:after="120"/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Nazwa pracodawcy/zleceniodawcy/wykonywanej działalności</w:t>
            </w:r>
          </w:p>
        </w:tc>
      </w:tr>
      <w:tr w:rsidR="005E472C" w:rsidRPr="008E1568" w14:paraId="126441AA" w14:textId="77777777" w:rsidTr="002A431D">
        <w:trPr>
          <w:trHeight w:val="418"/>
          <w:jc w:val="center"/>
        </w:trPr>
        <w:tc>
          <w:tcPr>
            <w:tcW w:w="5000" w:type="pct"/>
            <w:gridSpan w:val="15"/>
          </w:tcPr>
          <w:p w14:paraId="2A5B20DB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05082CC2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…………………………………………………………………………………………………………………………………</w:t>
            </w:r>
          </w:p>
          <w:p w14:paraId="25A9AE9F" w14:textId="77777777" w:rsidR="005E472C" w:rsidRDefault="005E472C" w:rsidP="00FC1EB0">
            <w:pPr>
              <w:jc w:val="both"/>
              <w:rPr>
                <w:rFonts w:ascii="Source Sans Pro" w:hAnsi="Source Sans Pro" w:cstheme="minorHAnsi"/>
                <w:i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i/>
                <w:sz w:val="20"/>
                <w:szCs w:val="20"/>
              </w:rPr>
              <w:lastRenderedPageBreak/>
              <w:t xml:space="preserve">Uwaga: </w:t>
            </w:r>
            <w:r w:rsidRPr="008E1568">
              <w:rPr>
                <w:rFonts w:ascii="Source Sans Pro" w:hAnsi="Source Sans Pro" w:cstheme="minorHAnsi"/>
                <w:i/>
                <w:sz w:val="20"/>
                <w:szCs w:val="20"/>
              </w:rPr>
              <w:br/>
              <w:t>W przypadku wykonywania działalności, w ramach której wykonywano zlecenia innych podmiotów, prosimy o podanie w niniejszej rubryce jedynie nazwy wykonywanej działalności.</w:t>
            </w:r>
          </w:p>
          <w:p w14:paraId="799CE0AD" w14:textId="77777777" w:rsidR="005E472C" w:rsidRPr="008E1568" w:rsidRDefault="005E472C" w:rsidP="002A431D">
            <w:pPr>
              <w:spacing w:line="180" w:lineRule="exact"/>
              <w:jc w:val="both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  <w:tr w:rsidR="005E472C" w:rsidRPr="008E1568" w14:paraId="175EA593" w14:textId="77777777" w:rsidTr="002A431D">
        <w:trPr>
          <w:trHeight w:val="369"/>
          <w:jc w:val="center"/>
        </w:trPr>
        <w:tc>
          <w:tcPr>
            <w:tcW w:w="5000" w:type="pct"/>
            <w:gridSpan w:val="15"/>
            <w:shd w:val="clear" w:color="auto" w:fill="D2E8FF" w:themeFill="accent6" w:themeFillTint="1A"/>
            <w:vAlign w:val="center"/>
          </w:tcPr>
          <w:p w14:paraId="2B37D121" w14:textId="77777777" w:rsidR="005E472C" w:rsidRPr="008E1568" w:rsidRDefault="005E472C" w:rsidP="002A431D">
            <w:pPr>
              <w:spacing w:before="120" w:after="120" w:line="200" w:lineRule="exact"/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lastRenderedPageBreak/>
              <w:t xml:space="preserve">Zajmowane stanowisko: </w:t>
            </w:r>
          </w:p>
        </w:tc>
      </w:tr>
      <w:tr w:rsidR="005E472C" w:rsidRPr="008E1568" w14:paraId="0E0E4A06" w14:textId="77777777" w:rsidTr="002A431D">
        <w:trPr>
          <w:trHeight w:val="418"/>
          <w:jc w:val="center"/>
        </w:trPr>
        <w:tc>
          <w:tcPr>
            <w:tcW w:w="5000" w:type="pct"/>
            <w:gridSpan w:val="15"/>
          </w:tcPr>
          <w:p w14:paraId="2502AFED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7323E16C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…………………………………………………………………………………………………………………………………</w:t>
            </w:r>
          </w:p>
          <w:p w14:paraId="428BF3A1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  <w:tr w:rsidR="005E472C" w:rsidRPr="008E1568" w14:paraId="3ED4D725" w14:textId="77777777" w:rsidTr="002A431D">
        <w:trPr>
          <w:trHeight w:val="369"/>
          <w:jc w:val="center"/>
        </w:trPr>
        <w:tc>
          <w:tcPr>
            <w:tcW w:w="5000" w:type="pct"/>
            <w:gridSpan w:val="15"/>
            <w:shd w:val="clear" w:color="auto" w:fill="D2E8FF" w:themeFill="accent6" w:themeFillTint="1A"/>
            <w:vAlign w:val="center"/>
          </w:tcPr>
          <w:p w14:paraId="553A762F" w14:textId="77777777" w:rsidR="005E472C" w:rsidRPr="008E1568" w:rsidRDefault="005E472C" w:rsidP="002A431D">
            <w:pPr>
              <w:spacing w:before="120" w:after="120" w:line="200" w:lineRule="exact"/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Opis zakresu obowiązków:</w:t>
            </w:r>
          </w:p>
        </w:tc>
      </w:tr>
      <w:tr w:rsidR="005E472C" w:rsidRPr="008E1568" w14:paraId="4656BB5E" w14:textId="77777777" w:rsidTr="002A431D">
        <w:trPr>
          <w:trHeight w:val="600"/>
          <w:jc w:val="center"/>
        </w:trPr>
        <w:tc>
          <w:tcPr>
            <w:tcW w:w="5000" w:type="pct"/>
            <w:gridSpan w:val="15"/>
          </w:tcPr>
          <w:p w14:paraId="064E79C4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0BA20715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…………………………………………………………………………………………………………………………………</w:t>
            </w:r>
          </w:p>
          <w:p w14:paraId="61F670EA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  <w:tr w:rsidR="005E472C" w:rsidRPr="008E1568" w14:paraId="386CDACD" w14:textId="77777777" w:rsidTr="002A431D">
        <w:trPr>
          <w:trHeight w:val="371"/>
          <w:jc w:val="center"/>
        </w:trPr>
        <w:tc>
          <w:tcPr>
            <w:tcW w:w="5000" w:type="pct"/>
            <w:gridSpan w:val="15"/>
            <w:shd w:val="clear" w:color="auto" w:fill="D2E8FF" w:themeFill="accent6" w:themeFillTint="1A"/>
            <w:vAlign w:val="center"/>
          </w:tcPr>
          <w:p w14:paraId="085ED061" w14:textId="77777777" w:rsidR="005E472C" w:rsidRPr="008E1568" w:rsidRDefault="005E472C" w:rsidP="002A431D">
            <w:pPr>
              <w:spacing w:before="120" w:after="120" w:line="200" w:lineRule="exact"/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Wykaz załączonych dokumentów potwierdzających zatrudnienie w danym podmiocie:</w:t>
            </w:r>
          </w:p>
        </w:tc>
      </w:tr>
      <w:tr w:rsidR="005E472C" w:rsidRPr="008E1568" w14:paraId="2717D34E" w14:textId="77777777" w:rsidTr="002A431D">
        <w:trPr>
          <w:trHeight w:val="371"/>
          <w:jc w:val="center"/>
        </w:trPr>
        <w:tc>
          <w:tcPr>
            <w:tcW w:w="5000" w:type="pct"/>
            <w:gridSpan w:val="15"/>
          </w:tcPr>
          <w:p w14:paraId="4312C1D7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41A32701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…………………………………………………………………………………………………………………………………</w:t>
            </w:r>
          </w:p>
          <w:p w14:paraId="2B1C194C" w14:textId="77777777" w:rsidR="005E472C" w:rsidRPr="008E1568" w:rsidRDefault="005E472C" w:rsidP="002A431D">
            <w:pPr>
              <w:rPr>
                <w:rFonts w:ascii="Source Sans Pro" w:hAnsi="Source Sans Pro" w:cstheme="minorHAnsi"/>
                <w:i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i/>
                <w:sz w:val="20"/>
                <w:szCs w:val="20"/>
              </w:rPr>
              <w:t>Uwaga:</w:t>
            </w:r>
          </w:p>
          <w:p w14:paraId="70033A78" w14:textId="32469D89" w:rsidR="005E472C" w:rsidRPr="008E1568" w:rsidRDefault="005E472C" w:rsidP="002A431D">
            <w:pPr>
              <w:jc w:val="both"/>
              <w:rPr>
                <w:rFonts w:ascii="Source Sans Pro" w:hAnsi="Source Sans Pro" w:cstheme="minorHAnsi"/>
                <w:i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i/>
                <w:sz w:val="20"/>
                <w:szCs w:val="20"/>
              </w:rPr>
              <w:t xml:space="preserve">W przypadku, gdy </w:t>
            </w:r>
            <w:r w:rsidR="004D16BA">
              <w:rPr>
                <w:rFonts w:ascii="Source Sans Pro" w:hAnsi="Source Sans Pro" w:cstheme="minorHAnsi"/>
                <w:i/>
                <w:sz w:val="20"/>
                <w:szCs w:val="20"/>
              </w:rPr>
              <w:t>………</w:t>
            </w:r>
            <w:r w:rsidRPr="008E1568">
              <w:rPr>
                <w:rFonts w:ascii="Source Sans Pro" w:hAnsi="Source Sans Pro" w:cstheme="minorHAnsi"/>
                <w:i/>
                <w:sz w:val="20"/>
                <w:szCs w:val="20"/>
              </w:rPr>
              <w:t xml:space="preserve"> jest w posiadaniu dokumentów poświadczających Pana/Pani kwalifikacje nie jest Pan/Pani zobowiązany/zobowiązania do ich ponownego przedstawienia w niniejszym postępowaniu kwalifikacyjnym. </w:t>
            </w:r>
          </w:p>
          <w:p w14:paraId="46E700D5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</w:tbl>
    <w:p w14:paraId="71361DF5" w14:textId="77777777" w:rsidR="005E472C" w:rsidRDefault="005E472C" w:rsidP="00D4246B">
      <w:pPr>
        <w:rPr>
          <w:rFonts w:ascii="Source Sans Pro" w:hAnsi="Source Sans Pro"/>
          <w:sz w:val="20"/>
          <w:szCs w:val="20"/>
        </w:rPr>
      </w:pPr>
    </w:p>
    <w:tbl>
      <w:tblPr>
        <w:tblStyle w:val="Tabela-Siatka"/>
        <w:tblW w:w="4605" w:type="pct"/>
        <w:jc w:val="center"/>
        <w:tblLayout w:type="fixed"/>
        <w:tblLook w:val="04A0" w:firstRow="1" w:lastRow="0" w:firstColumn="1" w:lastColumn="0" w:noHBand="0" w:noVBand="1"/>
      </w:tblPr>
      <w:tblGrid>
        <w:gridCol w:w="1076"/>
        <w:gridCol w:w="1431"/>
        <w:gridCol w:w="466"/>
        <w:gridCol w:w="468"/>
        <w:gridCol w:w="468"/>
        <w:gridCol w:w="468"/>
        <w:gridCol w:w="468"/>
        <w:gridCol w:w="468"/>
        <w:gridCol w:w="1432"/>
        <w:gridCol w:w="466"/>
        <w:gridCol w:w="466"/>
        <w:gridCol w:w="466"/>
        <w:gridCol w:w="466"/>
        <w:gridCol w:w="466"/>
        <w:gridCol w:w="472"/>
      </w:tblGrid>
      <w:tr w:rsidR="005E472C" w:rsidRPr="008E1568" w14:paraId="6FDDDE1F" w14:textId="77777777" w:rsidTr="002A431D">
        <w:trPr>
          <w:trHeight w:val="324"/>
          <w:jc w:val="center"/>
        </w:trPr>
        <w:tc>
          <w:tcPr>
            <w:tcW w:w="564" w:type="pct"/>
            <w:shd w:val="clear" w:color="auto" w:fill="D2E8FF" w:themeFill="accent6" w:themeFillTint="1A"/>
            <w:vAlign w:val="center"/>
          </w:tcPr>
          <w:p w14:paraId="1AB7CC78" w14:textId="77777777" w:rsidR="005E472C" w:rsidRPr="008E1568" w:rsidRDefault="005E472C" w:rsidP="002A431D">
            <w:pPr>
              <w:pStyle w:val="PZUTabelatekstkolumnalewa"/>
              <w:tabs>
                <w:tab w:val="left" w:pos="1072"/>
              </w:tabs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Okres:</w:t>
            </w:r>
          </w:p>
        </w:tc>
        <w:tc>
          <w:tcPr>
            <w:tcW w:w="750" w:type="pct"/>
            <w:shd w:val="clear" w:color="auto" w:fill="D2E8FF" w:themeFill="accent6" w:themeFillTint="1A"/>
            <w:vAlign w:val="center"/>
          </w:tcPr>
          <w:p w14:paraId="182BD0FE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Od (MM-RRRR)</w:t>
            </w:r>
          </w:p>
        </w:tc>
        <w:tc>
          <w:tcPr>
            <w:tcW w:w="244" w:type="pct"/>
            <w:vAlign w:val="center"/>
          </w:tcPr>
          <w:p w14:paraId="63FD58FE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5" w:type="pct"/>
            <w:vAlign w:val="center"/>
          </w:tcPr>
          <w:p w14:paraId="094BF55F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5" w:type="pct"/>
            <w:vAlign w:val="center"/>
          </w:tcPr>
          <w:p w14:paraId="421102F8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5" w:type="pct"/>
            <w:vAlign w:val="center"/>
          </w:tcPr>
          <w:p w14:paraId="21ABCC8C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5" w:type="pct"/>
            <w:vAlign w:val="center"/>
          </w:tcPr>
          <w:p w14:paraId="56D2D247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5" w:type="pct"/>
            <w:vAlign w:val="center"/>
          </w:tcPr>
          <w:p w14:paraId="70D9C934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750" w:type="pct"/>
            <w:shd w:val="clear" w:color="auto" w:fill="D2E8FF" w:themeFill="accent6" w:themeFillTint="1A"/>
            <w:vAlign w:val="center"/>
          </w:tcPr>
          <w:p w14:paraId="6E08C0CE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Do (MM-RRRR)</w:t>
            </w:r>
          </w:p>
        </w:tc>
        <w:tc>
          <w:tcPr>
            <w:tcW w:w="244" w:type="pct"/>
            <w:vAlign w:val="center"/>
          </w:tcPr>
          <w:p w14:paraId="60D994D9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4" w:type="pct"/>
            <w:vAlign w:val="center"/>
          </w:tcPr>
          <w:p w14:paraId="163025F9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4" w:type="pct"/>
            <w:vAlign w:val="center"/>
          </w:tcPr>
          <w:p w14:paraId="502D6C77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4" w:type="pct"/>
            <w:vAlign w:val="center"/>
          </w:tcPr>
          <w:p w14:paraId="79A6F51B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4" w:type="pct"/>
            <w:vAlign w:val="center"/>
          </w:tcPr>
          <w:p w14:paraId="151611E2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  <w:tc>
          <w:tcPr>
            <w:tcW w:w="247" w:type="pct"/>
            <w:vAlign w:val="center"/>
          </w:tcPr>
          <w:p w14:paraId="0AB8D55C" w14:textId="77777777" w:rsidR="005E472C" w:rsidRPr="008E1568" w:rsidRDefault="005E472C" w:rsidP="002A431D">
            <w:pPr>
              <w:pStyle w:val="PZUTabelatekstkolumna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  <w:tr w:rsidR="005E472C" w:rsidRPr="008E1568" w14:paraId="4F47D235" w14:textId="77777777" w:rsidTr="002A431D">
        <w:trPr>
          <w:trHeight w:val="369"/>
          <w:jc w:val="center"/>
        </w:trPr>
        <w:tc>
          <w:tcPr>
            <w:tcW w:w="5000" w:type="pct"/>
            <w:gridSpan w:val="15"/>
            <w:shd w:val="clear" w:color="auto" w:fill="D2E8FF" w:themeFill="accent6" w:themeFillTint="1A"/>
            <w:vAlign w:val="center"/>
          </w:tcPr>
          <w:p w14:paraId="2D9F31D7" w14:textId="77777777" w:rsidR="005E472C" w:rsidRPr="008E1568" w:rsidRDefault="005E472C" w:rsidP="002A431D">
            <w:pPr>
              <w:pStyle w:val="PZUTabelatekstkolumna"/>
              <w:spacing w:before="120" w:after="120"/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Nazwa pracodawcy/zleceniodawcy/wykonywanej działalności</w:t>
            </w:r>
          </w:p>
        </w:tc>
      </w:tr>
      <w:tr w:rsidR="005E472C" w:rsidRPr="008E1568" w14:paraId="713864C3" w14:textId="77777777" w:rsidTr="002A431D">
        <w:trPr>
          <w:trHeight w:val="418"/>
          <w:jc w:val="center"/>
        </w:trPr>
        <w:tc>
          <w:tcPr>
            <w:tcW w:w="5000" w:type="pct"/>
            <w:gridSpan w:val="15"/>
          </w:tcPr>
          <w:p w14:paraId="11581193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7AA6F177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…………………………………………………………………………………………………………………………………</w:t>
            </w:r>
          </w:p>
          <w:p w14:paraId="718A63DB" w14:textId="77777777" w:rsidR="005E472C" w:rsidRDefault="005E472C" w:rsidP="00FC1EB0">
            <w:pPr>
              <w:jc w:val="both"/>
              <w:rPr>
                <w:rFonts w:ascii="Source Sans Pro" w:hAnsi="Source Sans Pro" w:cstheme="minorHAnsi"/>
                <w:i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i/>
                <w:sz w:val="20"/>
                <w:szCs w:val="20"/>
              </w:rPr>
              <w:t xml:space="preserve">Uwaga: </w:t>
            </w:r>
            <w:r w:rsidRPr="008E1568">
              <w:rPr>
                <w:rFonts w:ascii="Source Sans Pro" w:hAnsi="Source Sans Pro" w:cstheme="minorHAnsi"/>
                <w:i/>
                <w:sz w:val="20"/>
                <w:szCs w:val="20"/>
              </w:rPr>
              <w:br/>
              <w:t>W przypadku wykonywania działalności, w ramach której wykonywano zlecenia innych podmiotów, prosimy o podanie w niniejszej rubryce jedynie nazwy wykonywanej działalności.</w:t>
            </w:r>
          </w:p>
          <w:p w14:paraId="6525ABB0" w14:textId="77777777" w:rsidR="005E472C" w:rsidRPr="008E1568" w:rsidRDefault="005E472C" w:rsidP="002A431D">
            <w:pPr>
              <w:spacing w:line="180" w:lineRule="exact"/>
              <w:jc w:val="both"/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  <w:tr w:rsidR="005E472C" w:rsidRPr="008E1568" w14:paraId="60185AC6" w14:textId="77777777" w:rsidTr="002A431D">
        <w:trPr>
          <w:trHeight w:val="369"/>
          <w:jc w:val="center"/>
        </w:trPr>
        <w:tc>
          <w:tcPr>
            <w:tcW w:w="5000" w:type="pct"/>
            <w:gridSpan w:val="15"/>
            <w:shd w:val="clear" w:color="auto" w:fill="D2E8FF" w:themeFill="accent6" w:themeFillTint="1A"/>
            <w:vAlign w:val="center"/>
          </w:tcPr>
          <w:p w14:paraId="1B7E8746" w14:textId="77777777" w:rsidR="005E472C" w:rsidRPr="008E1568" w:rsidRDefault="005E472C" w:rsidP="002A431D">
            <w:pPr>
              <w:spacing w:before="120" w:after="120" w:line="200" w:lineRule="exact"/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 xml:space="preserve">Zajmowane stanowisko: </w:t>
            </w:r>
          </w:p>
        </w:tc>
      </w:tr>
      <w:tr w:rsidR="005E472C" w:rsidRPr="008E1568" w14:paraId="30122B22" w14:textId="77777777" w:rsidTr="002A431D">
        <w:trPr>
          <w:trHeight w:val="418"/>
          <w:jc w:val="center"/>
        </w:trPr>
        <w:tc>
          <w:tcPr>
            <w:tcW w:w="5000" w:type="pct"/>
            <w:gridSpan w:val="15"/>
          </w:tcPr>
          <w:p w14:paraId="215F4FAC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608048FB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…………………………………………………………………………………………………………………………………</w:t>
            </w:r>
          </w:p>
          <w:p w14:paraId="347CBAAC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  <w:tr w:rsidR="005E472C" w:rsidRPr="008E1568" w14:paraId="53CAA18A" w14:textId="77777777" w:rsidTr="002A431D">
        <w:trPr>
          <w:trHeight w:val="369"/>
          <w:jc w:val="center"/>
        </w:trPr>
        <w:tc>
          <w:tcPr>
            <w:tcW w:w="5000" w:type="pct"/>
            <w:gridSpan w:val="15"/>
            <w:shd w:val="clear" w:color="auto" w:fill="D2E8FF" w:themeFill="accent6" w:themeFillTint="1A"/>
            <w:vAlign w:val="center"/>
          </w:tcPr>
          <w:p w14:paraId="440D783D" w14:textId="77777777" w:rsidR="005E472C" w:rsidRPr="008E1568" w:rsidRDefault="005E472C" w:rsidP="002A431D">
            <w:pPr>
              <w:spacing w:before="120" w:after="120" w:line="200" w:lineRule="exact"/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Opis zakresu obowiązków:</w:t>
            </w:r>
          </w:p>
        </w:tc>
      </w:tr>
      <w:tr w:rsidR="005E472C" w:rsidRPr="008E1568" w14:paraId="47D453AC" w14:textId="77777777" w:rsidTr="002A431D">
        <w:trPr>
          <w:trHeight w:val="600"/>
          <w:jc w:val="center"/>
        </w:trPr>
        <w:tc>
          <w:tcPr>
            <w:tcW w:w="5000" w:type="pct"/>
            <w:gridSpan w:val="15"/>
          </w:tcPr>
          <w:p w14:paraId="1FA3FBC2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70FE0609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…………………………………………………………………………………………………………………………………</w:t>
            </w:r>
          </w:p>
          <w:p w14:paraId="5C3A68D3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  <w:tr w:rsidR="005E472C" w:rsidRPr="008E1568" w14:paraId="498419D0" w14:textId="77777777" w:rsidTr="002A431D">
        <w:trPr>
          <w:trHeight w:val="371"/>
          <w:jc w:val="center"/>
        </w:trPr>
        <w:tc>
          <w:tcPr>
            <w:tcW w:w="5000" w:type="pct"/>
            <w:gridSpan w:val="15"/>
            <w:shd w:val="clear" w:color="auto" w:fill="D2E8FF" w:themeFill="accent6" w:themeFillTint="1A"/>
            <w:vAlign w:val="center"/>
          </w:tcPr>
          <w:p w14:paraId="379AD257" w14:textId="77777777" w:rsidR="005E472C" w:rsidRPr="008E1568" w:rsidRDefault="005E472C" w:rsidP="002A431D">
            <w:pPr>
              <w:spacing w:before="120" w:after="120" w:line="200" w:lineRule="exact"/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Wykaz załączonych dokumentów potwierdzających zatrudnienie w danym podmiocie:</w:t>
            </w:r>
          </w:p>
        </w:tc>
      </w:tr>
      <w:tr w:rsidR="005E472C" w:rsidRPr="008E1568" w14:paraId="3EF77FDB" w14:textId="77777777" w:rsidTr="002A431D">
        <w:trPr>
          <w:trHeight w:val="371"/>
          <w:jc w:val="center"/>
        </w:trPr>
        <w:tc>
          <w:tcPr>
            <w:tcW w:w="5000" w:type="pct"/>
            <w:gridSpan w:val="15"/>
          </w:tcPr>
          <w:p w14:paraId="6BDF21F8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</w:p>
          <w:p w14:paraId="6A270607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sz w:val="20"/>
                <w:szCs w:val="20"/>
              </w:rPr>
              <w:t>…………………………………………………………………………………………………………………………………</w:t>
            </w:r>
          </w:p>
          <w:p w14:paraId="761F19C6" w14:textId="77777777" w:rsidR="005E472C" w:rsidRPr="008E1568" w:rsidRDefault="005E472C" w:rsidP="002A431D">
            <w:pPr>
              <w:rPr>
                <w:rFonts w:ascii="Source Sans Pro" w:hAnsi="Source Sans Pro" w:cstheme="minorHAnsi"/>
                <w:i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i/>
                <w:sz w:val="20"/>
                <w:szCs w:val="20"/>
              </w:rPr>
              <w:t>Uwaga:</w:t>
            </w:r>
          </w:p>
          <w:p w14:paraId="222CBBF7" w14:textId="2CEB3C59" w:rsidR="005E472C" w:rsidRPr="008E1568" w:rsidRDefault="005E472C" w:rsidP="002A431D">
            <w:pPr>
              <w:jc w:val="both"/>
              <w:rPr>
                <w:rFonts w:ascii="Source Sans Pro" w:hAnsi="Source Sans Pro" w:cstheme="minorHAnsi"/>
                <w:i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i/>
                <w:sz w:val="20"/>
                <w:szCs w:val="20"/>
              </w:rPr>
              <w:t xml:space="preserve">W przypadku, gdy </w:t>
            </w:r>
            <w:r w:rsidR="004D16BA">
              <w:rPr>
                <w:rFonts w:ascii="Source Sans Pro" w:hAnsi="Source Sans Pro" w:cstheme="minorHAnsi"/>
                <w:i/>
                <w:sz w:val="20"/>
                <w:szCs w:val="20"/>
              </w:rPr>
              <w:t>………</w:t>
            </w:r>
            <w:r w:rsidRPr="008E1568">
              <w:rPr>
                <w:rFonts w:ascii="Source Sans Pro" w:hAnsi="Source Sans Pro" w:cstheme="minorHAnsi"/>
                <w:i/>
                <w:sz w:val="20"/>
                <w:szCs w:val="20"/>
              </w:rPr>
              <w:t xml:space="preserve"> jest w posiadaniu dokumentów poświadczających Pana/Pani kwalifikacje nie jest Pan/Pani zobowiązany/zobowiązania do ich ponownego przedstawienia w niniejszym postępowaniu kwalifikacyjnym. </w:t>
            </w:r>
          </w:p>
          <w:p w14:paraId="2933B019" w14:textId="77777777" w:rsidR="005E472C" w:rsidRPr="008E1568" w:rsidRDefault="005E472C" w:rsidP="002A431D">
            <w:pPr>
              <w:rPr>
                <w:rFonts w:ascii="Source Sans Pro" w:hAnsi="Source Sans Pro" w:cstheme="minorHAnsi"/>
                <w:sz w:val="20"/>
                <w:szCs w:val="20"/>
              </w:rPr>
            </w:pPr>
          </w:p>
        </w:tc>
      </w:tr>
    </w:tbl>
    <w:p w14:paraId="337B42A0" w14:textId="77777777" w:rsidR="005E472C" w:rsidRPr="008E1568" w:rsidRDefault="005E472C" w:rsidP="00D4246B">
      <w:pPr>
        <w:rPr>
          <w:rFonts w:ascii="Source Sans Pro" w:hAnsi="Source Sans Pro"/>
          <w:sz w:val="20"/>
          <w:szCs w:val="20"/>
        </w:rPr>
      </w:pPr>
    </w:p>
    <w:p w14:paraId="1870CE0F" w14:textId="77777777" w:rsidR="00E61B48" w:rsidRPr="008E1568" w:rsidRDefault="00E61B48" w:rsidP="00D4246B">
      <w:pPr>
        <w:rPr>
          <w:rFonts w:ascii="Source Sans Pro" w:hAnsi="Source Sans Pro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96"/>
        <w:gridCol w:w="3296"/>
        <w:gridCol w:w="3297"/>
      </w:tblGrid>
      <w:tr w:rsidR="00D4246B" w:rsidRPr="008E1568" w14:paraId="79C946F1" w14:textId="77777777" w:rsidTr="003A6886">
        <w:tc>
          <w:tcPr>
            <w:tcW w:w="3296" w:type="dxa"/>
            <w:tcBorders>
              <w:top w:val="nil"/>
              <w:left w:val="nil"/>
              <w:bottom w:val="nil"/>
              <w:right w:val="nil"/>
            </w:tcBorders>
          </w:tcPr>
          <w:p w14:paraId="44C9C8AC" w14:textId="77777777" w:rsidR="00D4246B" w:rsidRPr="008E1568" w:rsidRDefault="00D4246B" w:rsidP="003A6886">
            <w:pPr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3296" w:type="dxa"/>
            <w:tcBorders>
              <w:top w:val="nil"/>
              <w:left w:val="nil"/>
              <w:bottom w:val="nil"/>
              <w:right w:val="nil"/>
            </w:tcBorders>
          </w:tcPr>
          <w:p w14:paraId="0C244448" w14:textId="77777777" w:rsidR="00D4246B" w:rsidRPr="008E1568" w:rsidRDefault="00D4246B" w:rsidP="003A6886">
            <w:pPr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3297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665C30CE" w14:textId="77777777" w:rsidR="00D4246B" w:rsidRPr="008E1568" w:rsidRDefault="00D4246B" w:rsidP="003A6886">
            <w:pPr>
              <w:rPr>
                <w:rFonts w:ascii="Source Sans Pro" w:hAnsi="Source Sans Pro"/>
                <w:sz w:val="20"/>
                <w:szCs w:val="20"/>
              </w:rPr>
            </w:pPr>
          </w:p>
        </w:tc>
      </w:tr>
      <w:tr w:rsidR="00D4246B" w:rsidRPr="008E1568" w14:paraId="736CD3CA" w14:textId="77777777" w:rsidTr="003A6886">
        <w:tc>
          <w:tcPr>
            <w:tcW w:w="3296" w:type="dxa"/>
            <w:tcBorders>
              <w:top w:val="nil"/>
              <w:left w:val="nil"/>
              <w:bottom w:val="nil"/>
              <w:right w:val="nil"/>
            </w:tcBorders>
          </w:tcPr>
          <w:p w14:paraId="39B39246" w14:textId="77777777" w:rsidR="00D4246B" w:rsidRPr="008E1568" w:rsidRDefault="00D4246B" w:rsidP="003A6886">
            <w:pPr>
              <w:pStyle w:val="PZUTabelatekstkolumnalewa"/>
              <w:jc w:val="center"/>
              <w:rPr>
                <w:rFonts w:ascii="Source Sans Pro" w:hAnsi="Source Sans Pro" w:cstheme="minorHAnsi"/>
                <w:i/>
                <w:sz w:val="20"/>
                <w:szCs w:val="20"/>
              </w:rPr>
            </w:pPr>
          </w:p>
        </w:tc>
        <w:tc>
          <w:tcPr>
            <w:tcW w:w="3296" w:type="dxa"/>
            <w:tcBorders>
              <w:top w:val="nil"/>
              <w:left w:val="nil"/>
              <w:bottom w:val="nil"/>
              <w:right w:val="nil"/>
            </w:tcBorders>
          </w:tcPr>
          <w:p w14:paraId="38FF51AF" w14:textId="77777777" w:rsidR="00D4246B" w:rsidRPr="008E1568" w:rsidRDefault="00D4246B" w:rsidP="003A6886">
            <w:pPr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3297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35ED80A4" w14:textId="77777777" w:rsidR="00D4246B" w:rsidRPr="008E1568" w:rsidRDefault="00D4246B" w:rsidP="003A6886">
            <w:pPr>
              <w:pStyle w:val="PZUTabelatekstkolumnalewa"/>
              <w:jc w:val="center"/>
              <w:rPr>
                <w:rFonts w:ascii="Source Sans Pro" w:hAnsi="Source Sans Pro" w:cstheme="minorHAnsi"/>
                <w:i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i/>
                <w:sz w:val="20"/>
                <w:szCs w:val="20"/>
              </w:rPr>
              <w:t>(data i czytelny podpis)</w:t>
            </w:r>
          </w:p>
        </w:tc>
      </w:tr>
    </w:tbl>
    <w:p w14:paraId="3105DFC6" w14:textId="77777777" w:rsidR="00D4246B" w:rsidRPr="008E1568" w:rsidRDefault="00D4246B" w:rsidP="00D4246B">
      <w:pPr>
        <w:pStyle w:val="PZUTabelatekstkolumnalewa"/>
        <w:rPr>
          <w:rFonts w:ascii="Source Sans Pro" w:hAnsi="Source Sans Pro" w:cstheme="minorHAnsi"/>
          <w:sz w:val="20"/>
          <w:szCs w:val="20"/>
        </w:rPr>
      </w:pPr>
    </w:p>
    <w:p w14:paraId="49667E47" w14:textId="77777777" w:rsidR="00D4246B" w:rsidRPr="008E1568" w:rsidRDefault="00D4246B" w:rsidP="00BE023A">
      <w:pPr>
        <w:rPr>
          <w:rFonts w:ascii="Source Sans Pro" w:hAnsi="Source Sans Pro" w:cstheme="minorHAnsi"/>
          <w:sz w:val="20"/>
          <w:szCs w:val="20"/>
        </w:rPr>
      </w:pPr>
    </w:p>
    <w:p w14:paraId="7C075157" w14:textId="77777777" w:rsidR="00D40A9D" w:rsidRPr="008E1568" w:rsidRDefault="00A72302" w:rsidP="00391ABB">
      <w:pPr>
        <w:spacing w:line="240" w:lineRule="auto"/>
        <w:rPr>
          <w:rFonts w:ascii="Source Sans Pro" w:hAnsi="Source Sans Pro" w:cstheme="minorHAnsi"/>
          <w:sz w:val="20"/>
          <w:szCs w:val="20"/>
        </w:rPr>
      </w:pPr>
      <w:r w:rsidRPr="008E1568">
        <w:rPr>
          <w:rFonts w:ascii="Source Sans Pro" w:hAnsi="Source Sans Pro" w:cstheme="minorHAnsi"/>
          <w:sz w:val="20"/>
          <w:szCs w:val="20"/>
        </w:rPr>
        <w:br w:type="page"/>
      </w:r>
    </w:p>
    <w:tbl>
      <w:tblPr>
        <w:tblStyle w:val="Tabela-Siatka"/>
        <w:tblW w:w="4668" w:type="pct"/>
        <w:jc w:val="center"/>
        <w:tblLayout w:type="fixed"/>
        <w:tblLook w:val="04A0" w:firstRow="1" w:lastRow="0" w:firstColumn="1" w:lastColumn="0" w:noHBand="0" w:noVBand="1"/>
      </w:tblPr>
      <w:tblGrid>
        <w:gridCol w:w="3227"/>
        <w:gridCol w:w="3228"/>
        <w:gridCol w:w="3168"/>
        <w:gridCol w:w="64"/>
      </w:tblGrid>
      <w:tr w:rsidR="00D40A9D" w:rsidRPr="008E1568" w14:paraId="0D982788" w14:textId="77777777" w:rsidTr="00CE2CFB">
        <w:trPr>
          <w:gridAfter w:val="1"/>
          <w:wAfter w:w="33" w:type="pct"/>
          <w:trHeight w:val="418"/>
          <w:jc w:val="center"/>
        </w:trPr>
        <w:tc>
          <w:tcPr>
            <w:tcW w:w="4967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FC877DB" w14:textId="77777777" w:rsidR="00C80E21" w:rsidRPr="008E1568" w:rsidRDefault="00C80E21">
            <w:pPr>
              <w:rPr>
                <w:rFonts w:ascii="Source Sans Pro" w:hAnsi="Source Sans Pro"/>
                <w:sz w:val="20"/>
                <w:szCs w:val="20"/>
              </w:rPr>
            </w:pPr>
          </w:p>
          <w:p w14:paraId="08AAF324" w14:textId="77777777" w:rsidR="00C80E21" w:rsidRPr="008E1568" w:rsidRDefault="00C80E21">
            <w:pPr>
              <w:rPr>
                <w:rFonts w:ascii="Source Sans Pro" w:hAnsi="Source Sans Pro"/>
                <w:sz w:val="20"/>
                <w:szCs w:val="20"/>
              </w:rPr>
            </w:pPr>
          </w:p>
          <w:tbl>
            <w:tblPr>
              <w:tblStyle w:val="Tabela-Siatka"/>
              <w:tblW w:w="9639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998"/>
              <w:gridCol w:w="1464"/>
              <w:gridCol w:w="476"/>
              <w:gridCol w:w="476"/>
              <w:gridCol w:w="476"/>
              <w:gridCol w:w="476"/>
              <w:gridCol w:w="476"/>
              <w:gridCol w:w="476"/>
              <w:gridCol w:w="1463"/>
              <w:gridCol w:w="476"/>
              <w:gridCol w:w="476"/>
              <w:gridCol w:w="476"/>
              <w:gridCol w:w="476"/>
              <w:gridCol w:w="476"/>
              <w:gridCol w:w="478"/>
            </w:tblGrid>
            <w:tr w:rsidR="00391ABB" w:rsidRPr="008E1568" w14:paraId="6442AE10" w14:textId="77777777" w:rsidTr="00CE2CFB">
              <w:trPr>
                <w:trHeight w:val="1138"/>
                <w:jc w:val="center"/>
              </w:trPr>
              <w:tc>
                <w:tcPr>
                  <w:tcW w:w="5000" w:type="pct"/>
                  <w:gridSpan w:val="15"/>
                  <w:tcBorders>
                    <w:top w:val="nil"/>
                    <w:left w:val="nil"/>
                    <w:right w:val="nil"/>
                  </w:tcBorders>
                  <w:vAlign w:val="center"/>
                </w:tcPr>
                <w:p w14:paraId="213E52BE" w14:textId="77777777" w:rsidR="00391ABB" w:rsidRPr="008E1568" w:rsidRDefault="00391ABB" w:rsidP="00391ABB">
                  <w:pPr>
                    <w:pStyle w:val="PZUTabelanaglowek"/>
                    <w:spacing w:line="360" w:lineRule="auto"/>
                    <w:rPr>
                      <w:rFonts w:ascii="Source Sans Pro" w:hAnsi="Source Sans Pro"/>
                      <w:b w:val="0"/>
                      <w:sz w:val="20"/>
                      <w:szCs w:val="20"/>
                    </w:rPr>
                  </w:pPr>
                  <w:r w:rsidRPr="008E1568">
                    <w:rPr>
                      <w:rFonts w:ascii="Source Sans Pro" w:hAnsi="Source Sans Pro"/>
                      <w:sz w:val="20"/>
                      <w:szCs w:val="20"/>
                    </w:rPr>
                    <w:t>CZĘŚĆ 3 – WYKSZTAŁCENIE I UKOŃCZONE SZKOLENIA</w:t>
                  </w:r>
                </w:p>
                <w:p w14:paraId="232C66F9" w14:textId="77777777" w:rsidR="00391ABB" w:rsidRPr="00FC1EB0" w:rsidRDefault="00391ABB" w:rsidP="00FC1EB0">
                  <w:pPr>
                    <w:jc w:val="both"/>
                    <w:rPr>
                      <w:rFonts w:ascii="Source Sans Pro" w:hAnsi="Source Sans Pro" w:cstheme="minorHAnsi"/>
                      <w:i/>
                      <w:sz w:val="20"/>
                      <w:szCs w:val="20"/>
                    </w:rPr>
                  </w:pPr>
                  <w:r w:rsidRPr="00FC1EB0">
                    <w:rPr>
                      <w:rFonts w:ascii="Source Sans Pro" w:hAnsi="Source Sans Pro" w:cstheme="minorHAnsi"/>
                      <w:i/>
                      <w:sz w:val="20"/>
                      <w:szCs w:val="20"/>
                    </w:rPr>
                    <w:t>W tej części prosimy o podanie, zgodnie z poniższym wzorem, danych odnoszących się do uzyskanego wykształcenia, z uwzględnieniem uzyskanych stopni i tytułów naukowych, jak również danych dotyczących wykształcenia podyplomowego, kursów oraz szkoleń. Prosimy o wypełnienie odrębnej tabeli dla każdego uzyskanego wykształcenia, ukończonego kursu oraz szkolenia.</w:t>
                  </w:r>
                </w:p>
                <w:p w14:paraId="6AB52FF0" w14:textId="77777777" w:rsidR="005E472C" w:rsidRDefault="005E472C" w:rsidP="00865638">
                  <w:pPr>
                    <w:pStyle w:val="PZUTabelanaglowek"/>
                    <w:spacing w:after="120"/>
                    <w:contextualSpacing/>
                    <w:jc w:val="both"/>
                    <w:rPr>
                      <w:rFonts w:ascii="Source Sans Pro" w:hAnsi="Source Sans Pro"/>
                      <w:b w:val="0"/>
                      <w:i/>
                      <w:sz w:val="20"/>
                      <w:szCs w:val="20"/>
                    </w:rPr>
                  </w:pPr>
                </w:p>
                <w:tbl>
                  <w:tblPr>
                    <w:tblStyle w:val="Tabela-Siatka"/>
                    <w:tblW w:w="9639" w:type="dxa"/>
                    <w:jc w:val="center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998"/>
                    <w:gridCol w:w="1464"/>
                    <w:gridCol w:w="476"/>
                    <w:gridCol w:w="476"/>
                    <w:gridCol w:w="476"/>
                    <w:gridCol w:w="476"/>
                    <w:gridCol w:w="476"/>
                    <w:gridCol w:w="476"/>
                    <w:gridCol w:w="1463"/>
                    <w:gridCol w:w="476"/>
                    <w:gridCol w:w="476"/>
                    <w:gridCol w:w="476"/>
                    <w:gridCol w:w="476"/>
                    <w:gridCol w:w="476"/>
                    <w:gridCol w:w="478"/>
                  </w:tblGrid>
                  <w:tr w:rsidR="005E472C" w:rsidRPr="008E1568" w14:paraId="23682E0A" w14:textId="77777777" w:rsidTr="002A431D">
                    <w:trPr>
                      <w:trHeight w:val="324"/>
                      <w:jc w:val="center"/>
                    </w:trPr>
                    <w:tc>
                      <w:tcPr>
                        <w:tcW w:w="517" w:type="pct"/>
                        <w:shd w:val="clear" w:color="auto" w:fill="D2E8FF" w:themeFill="accent6" w:themeFillTint="1A"/>
                        <w:vAlign w:val="center"/>
                      </w:tcPr>
                      <w:p w14:paraId="03F5A377" w14:textId="77777777" w:rsidR="005E472C" w:rsidRPr="008E1568" w:rsidRDefault="005E472C" w:rsidP="005E472C">
                        <w:pPr>
                          <w:pStyle w:val="PZUTabelatekstkolumnalewa"/>
                          <w:tabs>
                            <w:tab w:val="left" w:pos="1072"/>
                          </w:tabs>
                          <w:spacing w:before="120" w:after="120"/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  <w:r w:rsidRPr="008E1568"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  <w:t>Okres:</w:t>
                        </w:r>
                      </w:p>
                    </w:tc>
                    <w:tc>
                      <w:tcPr>
                        <w:tcW w:w="759" w:type="pct"/>
                        <w:shd w:val="clear" w:color="auto" w:fill="D2E8FF" w:themeFill="accent6" w:themeFillTint="1A"/>
                        <w:vAlign w:val="center"/>
                      </w:tcPr>
                      <w:p w14:paraId="018CAEA0" w14:textId="77777777" w:rsidR="005E472C" w:rsidRPr="008E1568" w:rsidRDefault="005E472C" w:rsidP="005E472C">
                        <w:pPr>
                          <w:pStyle w:val="PZUTabelatekstkolumna"/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  <w:r w:rsidRPr="008E1568"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  <w:t>Od (MM-RRRR)</w:t>
                        </w:r>
                      </w:p>
                    </w:tc>
                    <w:tc>
                      <w:tcPr>
                        <w:tcW w:w="247" w:type="pct"/>
                        <w:vAlign w:val="center"/>
                      </w:tcPr>
                      <w:p w14:paraId="0D13F1EA" w14:textId="77777777" w:rsidR="005E472C" w:rsidRPr="008E1568" w:rsidRDefault="005E472C" w:rsidP="005E472C">
                        <w:pPr>
                          <w:pStyle w:val="PZUTabelatekstkolumna"/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</w:p>
                      <w:p w14:paraId="513463EB" w14:textId="77777777" w:rsidR="005E472C" w:rsidRPr="008E1568" w:rsidRDefault="005E472C" w:rsidP="005E472C">
                        <w:pPr>
                          <w:pStyle w:val="PZUTabelatekstkolumna"/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7" w:type="pct"/>
                        <w:vAlign w:val="center"/>
                      </w:tcPr>
                      <w:p w14:paraId="61E9FF67" w14:textId="77777777" w:rsidR="005E472C" w:rsidRPr="008E1568" w:rsidRDefault="005E472C" w:rsidP="005E472C">
                        <w:pPr>
                          <w:pStyle w:val="PZUTabelatekstkolumna"/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7" w:type="pct"/>
                        <w:vAlign w:val="center"/>
                      </w:tcPr>
                      <w:p w14:paraId="68F81072" w14:textId="77777777" w:rsidR="005E472C" w:rsidRPr="008E1568" w:rsidRDefault="005E472C" w:rsidP="005E472C">
                        <w:pPr>
                          <w:pStyle w:val="PZUTabelatekstkolumna"/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7" w:type="pct"/>
                        <w:vAlign w:val="center"/>
                      </w:tcPr>
                      <w:p w14:paraId="0F9BD330" w14:textId="77777777" w:rsidR="005E472C" w:rsidRPr="008E1568" w:rsidRDefault="005E472C" w:rsidP="005E472C">
                        <w:pPr>
                          <w:pStyle w:val="PZUTabelatekstkolumna"/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7" w:type="pct"/>
                        <w:vAlign w:val="center"/>
                      </w:tcPr>
                      <w:p w14:paraId="68018FE2" w14:textId="77777777" w:rsidR="005E472C" w:rsidRPr="008E1568" w:rsidRDefault="005E472C" w:rsidP="005E472C">
                        <w:pPr>
                          <w:pStyle w:val="PZUTabelatekstkolumna"/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7" w:type="pct"/>
                        <w:vAlign w:val="center"/>
                      </w:tcPr>
                      <w:p w14:paraId="1EF9BAD4" w14:textId="77777777" w:rsidR="005E472C" w:rsidRPr="008E1568" w:rsidRDefault="005E472C" w:rsidP="005E472C">
                        <w:pPr>
                          <w:pStyle w:val="PZUTabelatekstkolumna"/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759" w:type="pct"/>
                        <w:shd w:val="clear" w:color="auto" w:fill="D2E8FF" w:themeFill="accent6" w:themeFillTint="1A"/>
                        <w:vAlign w:val="center"/>
                      </w:tcPr>
                      <w:p w14:paraId="6D8115CE" w14:textId="77777777" w:rsidR="005E472C" w:rsidRPr="008E1568" w:rsidRDefault="005E472C" w:rsidP="005E472C">
                        <w:pPr>
                          <w:pStyle w:val="PZUTabelatekstkolumna"/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  <w:r w:rsidRPr="008E1568"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  <w:t>Do (MM-RRRR)</w:t>
                        </w:r>
                      </w:p>
                    </w:tc>
                    <w:tc>
                      <w:tcPr>
                        <w:tcW w:w="247" w:type="pct"/>
                        <w:vAlign w:val="center"/>
                      </w:tcPr>
                      <w:p w14:paraId="0C2E61EC" w14:textId="77777777" w:rsidR="005E472C" w:rsidRPr="008E1568" w:rsidRDefault="005E472C" w:rsidP="005E472C">
                        <w:pPr>
                          <w:pStyle w:val="PZUTabelatekstkolumna"/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7" w:type="pct"/>
                        <w:vAlign w:val="center"/>
                      </w:tcPr>
                      <w:p w14:paraId="6A6F455E" w14:textId="77777777" w:rsidR="005E472C" w:rsidRPr="008E1568" w:rsidRDefault="005E472C" w:rsidP="005E472C">
                        <w:pPr>
                          <w:pStyle w:val="PZUTabelatekstkolumna"/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7" w:type="pct"/>
                        <w:vAlign w:val="center"/>
                      </w:tcPr>
                      <w:p w14:paraId="49C50E8D" w14:textId="77777777" w:rsidR="005E472C" w:rsidRPr="008E1568" w:rsidRDefault="005E472C" w:rsidP="005E472C">
                        <w:pPr>
                          <w:pStyle w:val="PZUTabelatekstkolumna"/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7" w:type="pct"/>
                        <w:vAlign w:val="center"/>
                      </w:tcPr>
                      <w:p w14:paraId="27CC042D" w14:textId="77777777" w:rsidR="005E472C" w:rsidRPr="008E1568" w:rsidRDefault="005E472C" w:rsidP="005E472C">
                        <w:pPr>
                          <w:pStyle w:val="PZUTabelatekstkolumna"/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7" w:type="pct"/>
                        <w:vAlign w:val="center"/>
                      </w:tcPr>
                      <w:p w14:paraId="58C8FABA" w14:textId="77777777" w:rsidR="005E472C" w:rsidRPr="008E1568" w:rsidRDefault="005E472C" w:rsidP="005E472C">
                        <w:pPr>
                          <w:pStyle w:val="PZUTabelatekstkolumna"/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9" w:type="pct"/>
                        <w:vAlign w:val="center"/>
                      </w:tcPr>
                      <w:p w14:paraId="31479D3E" w14:textId="77777777" w:rsidR="005E472C" w:rsidRPr="008E1568" w:rsidRDefault="005E472C" w:rsidP="005E472C">
                        <w:pPr>
                          <w:pStyle w:val="PZUTabelatekstkolumna"/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5E472C" w:rsidRPr="008E1568" w14:paraId="15FA8CEA" w14:textId="77777777" w:rsidTr="002A431D">
                    <w:trPr>
                      <w:trHeight w:val="369"/>
                      <w:jc w:val="center"/>
                    </w:trPr>
                    <w:tc>
                      <w:tcPr>
                        <w:tcW w:w="5000" w:type="pct"/>
                        <w:gridSpan w:val="15"/>
                        <w:shd w:val="clear" w:color="auto" w:fill="D2E8FF" w:themeFill="accent6" w:themeFillTint="1A"/>
                        <w:vAlign w:val="center"/>
                      </w:tcPr>
                      <w:p w14:paraId="6EBAF94A" w14:textId="77777777" w:rsidR="005E472C" w:rsidRPr="008E1568" w:rsidRDefault="005E472C" w:rsidP="005E472C">
                        <w:pPr>
                          <w:pStyle w:val="PZUTabelatekstkolumna"/>
                          <w:spacing w:before="120" w:after="120"/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  <w:r w:rsidRPr="008E1568"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  <w:t>Nazwa szkoły średniej/uczelni wyższej/organizatora szkolenia, etc.:</w:t>
                        </w:r>
                      </w:p>
                    </w:tc>
                  </w:tr>
                  <w:tr w:rsidR="005E472C" w:rsidRPr="008E1568" w14:paraId="2BCA5C15" w14:textId="77777777" w:rsidTr="002A431D">
                    <w:trPr>
                      <w:trHeight w:val="418"/>
                      <w:jc w:val="center"/>
                    </w:trPr>
                    <w:tc>
                      <w:tcPr>
                        <w:tcW w:w="5000" w:type="pct"/>
                        <w:gridSpan w:val="15"/>
                      </w:tcPr>
                      <w:p w14:paraId="47FC9864" w14:textId="77777777" w:rsidR="005E472C" w:rsidRPr="008E1568" w:rsidRDefault="005E472C" w:rsidP="005E472C">
                        <w:pPr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</w:p>
                      <w:p w14:paraId="406F14B0" w14:textId="77777777" w:rsidR="005E472C" w:rsidRPr="008E1568" w:rsidRDefault="005E472C" w:rsidP="005E472C">
                        <w:pPr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  <w:r w:rsidRPr="008E1568"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  <w:t>………………………………………………………………………………………………………………………………</w:t>
                        </w:r>
                      </w:p>
                      <w:p w14:paraId="00796E0C" w14:textId="77777777" w:rsidR="005E472C" w:rsidRDefault="005E472C" w:rsidP="005E472C">
                        <w:pPr>
                          <w:rPr>
                            <w:rFonts w:ascii="Source Sans Pro" w:hAnsi="Source Sans Pro" w:cstheme="minorHAnsi"/>
                            <w:i/>
                            <w:sz w:val="20"/>
                            <w:szCs w:val="20"/>
                          </w:rPr>
                        </w:pPr>
                        <w:r w:rsidRPr="008E1568">
                          <w:rPr>
                            <w:rFonts w:ascii="Source Sans Pro" w:hAnsi="Source Sans Pro" w:cstheme="minorHAnsi"/>
                            <w:i/>
                            <w:sz w:val="20"/>
                            <w:szCs w:val="20"/>
                          </w:rPr>
                          <w:t>Uwaga: w przypadku uczelni wyższej prosimy o podanie wydziału oraz kierunku studiów.</w:t>
                        </w:r>
                      </w:p>
                      <w:p w14:paraId="4D7F681F" w14:textId="77777777" w:rsidR="005E472C" w:rsidRPr="008E1568" w:rsidRDefault="005E472C" w:rsidP="005E472C">
                        <w:pPr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5E472C" w:rsidRPr="008E1568" w14:paraId="3B462FE3" w14:textId="77777777" w:rsidTr="002A431D">
                    <w:trPr>
                      <w:trHeight w:val="369"/>
                      <w:jc w:val="center"/>
                    </w:trPr>
                    <w:tc>
                      <w:tcPr>
                        <w:tcW w:w="5000" w:type="pct"/>
                        <w:gridSpan w:val="15"/>
                        <w:shd w:val="clear" w:color="auto" w:fill="D2E8FF" w:themeFill="accent6" w:themeFillTint="1A"/>
                        <w:vAlign w:val="center"/>
                      </w:tcPr>
                      <w:p w14:paraId="0D3B6960" w14:textId="77777777" w:rsidR="005E472C" w:rsidRPr="008E1568" w:rsidRDefault="005E472C" w:rsidP="005E472C">
                        <w:pPr>
                          <w:spacing w:before="120" w:after="120" w:line="200" w:lineRule="exact"/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  <w:r w:rsidRPr="008E1568"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  <w:t>Uzyskane wykształcenie/stopień/tytuł naukowy/uprawnienia (w tym kierunek studiów podyplomowych):</w:t>
                        </w:r>
                      </w:p>
                    </w:tc>
                  </w:tr>
                  <w:tr w:rsidR="005E472C" w:rsidRPr="008E1568" w14:paraId="58AB41B8" w14:textId="77777777" w:rsidTr="002A431D">
                    <w:trPr>
                      <w:trHeight w:val="418"/>
                      <w:jc w:val="center"/>
                    </w:trPr>
                    <w:tc>
                      <w:tcPr>
                        <w:tcW w:w="5000" w:type="pct"/>
                        <w:gridSpan w:val="15"/>
                      </w:tcPr>
                      <w:p w14:paraId="0EA7F128" w14:textId="77777777" w:rsidR="005E472C" w:rsidRPr="008E1568" w:rsidRDefault="005E472C" w:rsidP="005E472C">
                        <w:pPr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</w:p>
                      <w:p w14:paraId="5BDB4F44" w14:textId="77777777" w:rsidR="005E472C" w:rsidRPr="008E1568" w:rsidRDefault="005E472C" w:rsidP="005E472C">
                        <w:pPr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  <w:r w:rsidRPr="008E1568"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  <w:t>………………………………………………………………………………………………………………………………</w:t>
                        </w:r>
                      </w:p>
                      <w:p w14:paraId="077CC557" w14:textId="77777777" w:rsidR="005E472C" w:rsidRPr="008E1568" w:rsidRDefault="005E472C" w:rsidP="005E472C">
                        <w:pPr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5E472C" w:rsidRPr="008E1568" w14:paraId="04431C68" w14:textId="77777777" w:rsidTr="002A431D">
                    <w:trPr>
                      <w:trHeight w:val="369"/>
                      <w:jc w:val="center"/>
                    </w:trPr>
                    <w:tc>
                      <w:tcPr>
                        <w:tcW w:w="5000" w:type="pct"/>
                        <w:gridSpan w:val="15"/>
                        <w:shd w:val="clear" w:color="auto" w:fill="D2E8FF" w:themeFill="accent6" w:themeFillTint="1A"/>
                        <w:vAlign w:val="center"/>
                      </w:tcPr>
                      <w:p w14:paraId="3D0502A4" w14:textId="77777777" w:rsidR="005E472C" w:rsidRPr="008E1568" w:rsidRDefault="005E472C" w:rsidP="005E472C">
                        <w:pPr>
                          <w:spacing w:before="120" w:after="120" w:line="200" w:lineRule="exact"/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  <w:r w:rsidRPr="008E1568"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  <w:t>Wykaz załączonych dokumentów potwierdzających uzyskane wykształcenie, ukończony kurs lub odbycie szkoleń, etc.</w:t>
                        </w:r>
                      </w:p>
                    </w:tc>
                  </w:tr>
                  <w:tr w:rsidR="005E472C" w:rsidRPr="008E1568" w14:paraId="7C87DEE2" w14:textId="77777777" w:rsidTr="002A431D">
                    <w:trPr>
                      <w:trHeight w:val="600"/>
                      <w:jc w:val="center"/>
                    </w:trPr>
                    <w:tc>
                      <w:tcPr>
                        <w:tcW w:w="5000" w:type="pct"/>
                        <w:gridSpan w:val="15"/>
                      </w:tcPr>
                      <w:p w14:paraId="1DA5788E" w14:textId="77777777" w:rsidR="005E472C" w:rsidRPr="008E1568" w:rsidRDefault="005E472C" w:rsidP="005E472C">
                        <w:pPr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</w:p>
                      <w:p w14:paraId="700EB0F5" w14:textId="77777777" w:rsidR="005E472C" w:rsidRPr="008E1568" w:rsidRDefault="005E472C" w:rsidP="005E472C">
                        <w:pPr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  <w:r w:rsidRPr="008E1568"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  <w:t>………………………………………………………………………………………………………………………………</w:t>
                        </w:r>
                      </w:p>
                      <w:p w14:paraId="7EA78AE1" w14:textId="77777777" w:rsidR="005E472C" w:rsidRPr="008E1568" w:rsidRDefault="005E472C" w:rsidP="005E472C">
                        <w:pPr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265EC4D4" w14:textId="77777777" w:rsidR="005E472C" w:rsidRDefault="005E472C" w:rsidP="00865638">
                  <w:pPr>
                    <w:pStyle w:val="PZUTabelanaglowek"/>
                    <w:spacing w:after="120"/>
                    <w:contextualSpacing/>
                    <w:jc w:val="both"/>
                    <w:rPr>
                      <w:rFonts w:ascii="Source Sans Pro" w:hAnsi="Source Sans Pro"/>
                      <w:b w:val="0"/>
                      <w:i/>
                      <w:sz w:val="20"/>
                      <w:szCs w:val="20"/>
                    </w:rPr>
                  </w:pPr>
                </w:p>
                <w:tbl>
                  <w:tblPr>
                    <w:tblStyle w:val="Tabela-Siatka"/>
                    <w:tblW w:w="9639" w:type="dxa"/>
                    <w:jc w:val="center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998"/>
                    <w:gridCol w:w="1464"/>
                    <w:gridCol w:w="476"/>
                    <w:gridCol w:w="476"/>
                    <w:gridCol w:w="476"/>
                    <w:gridCol w:w="476"/>
                    <w:gridCol w:w="476"/>
                    <w:gridCol w:w="476"/>
                    <w:gridCol w:w="1463"/>
                    <w:gridCol w:w="476"/>
                    <w:gridCol w:w="476"/>
                    <w:gridCol w:w="476"/>
                    <w:gridCol w:w="476"/>
                    <w:gridCol w:w="476"/>
                    <w:gridCol w:w="478"/>
                  </w:tblGrid>
                  <w:tr w:rsidR="005E472C" w:rsidRPr="008E1568" w14:paraId="03F81B4E" w14:textId="77777777" w:rsidTr="002A431D">
                    <w:trPr>
                      <w:trHeight w:val="324"/>
                      <w:jc w:val="center"/>
                    </w:trPr>
                    <w:tc>
                      <w:tcPr>
                        <w:tcW w:w="517" w:type="pct"/>
                        <w:shd w:val="clear" w:color="auto" w:fill="D2E8FF" w:themeFill="accent6" w:themeFillTint="1A"/>
                        <w:vAlign w:val="center"/>
                      </w:tcPr>
                      <w:p w14:paraId="1CB1BC74" w14:textId="77777777" w:rsidR="005E472C" w:rsidRPr="008E1568" w:rsidRDefault="005E472C" w:rsidP="005E472C">
                        <w:pPr>
                          <w:pStyle w:val="PZUTabelatekstkolumnalewa"/>
                          <w:tabs>
                            <w:tab w:val="left" w:pos="1072"/>
                          </w:tabs>
                          <w:spacing w:before="120" w:after="120"/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  <w:r w:rsidRPr="008E1568"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  <w:t>Okres:</w:t>
                        </w:r>
                      </w:p>
                    </w:tc>
                    <w:tc>
                      <w:tcPr>
                        <w:tcW w:w="759" w:type="pct"/>
                        <w:shd w:val="clear" w:color="auto" w:fill="D2E8FF" w:themeFill="accent6" w:themeFillTint="1A"/>
                        <w:vAlign w:val="center"/>
                      </w:tcPr>
                      <w:p w14:paraId="699773E6" w14:textId="77777777" w:rsidR="005E472C" w:rsidRPr="008E1568" w:rsidRDefault="005E472C" w:rsidP="005E472C">
                        <w:pPr>
                          <w:pStyle w:val="PZUTabelatekstkolumna"/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  <w:r w:rsidRPr="008E1568"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  <w:t>Od (MM-RRRR)</w:t>
                        </w:r>
                      </w:p>
                    </w:tc>
                    <w:tc>
                      <w:tcPr>
                        <w:tcW w:w="247" w:type="pct"/>
                        <w:vAlign w:val="center"/>
                      </w:tcPr>
                      <w:p w14:paraId="72461C83" w14:textId="77777777" w:rsidR="005E472C" w:rsidRPr="008E1568" w:rsidRDefault="005E472C" w:rsidP="005E472C">
                        <w:pPr>
                          <w:pStyle w:val="PZUTabelatekstkolumna"/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</w:p>
                      <w:p w14:paraId="06C0C541" w14:textId="77777777" w:rsidR="005E472C" w:rsidRPr="008E1568" w:rsidRDefault="005E472C" w:rsidP="005E472C">
                        <w:pPr>
                          <w:pStyle w:val="PZUTabelatekstkolumna"/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7" w:type="pct"/>
                        <w:vAlign w:val="center"/>
                      </w:tcPr>
                      <w:p w14:paraId="2C5C053D" w14:textId="77777777" w:rsidR="005E472C" w:rsidRPr="008E1568" w:rsidRDefault="005E472C" w:rsidP="005E472C">
                        <w:pPr>
                          <w:pStyle w:val="PZUTabelatekstkolumna"/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7" w:type="pct"/>
                        <w:vAlign w:val="center"/>
                      </w:tcPr>
                      <w:p w14:paraId="6141B898" w14:textId="77777777" w:rsidR="005E472C" w:rsidRPr="008E1568" w:rsidRDefault="005E472C" w:rsidP="005E472C">
                        <w:pPr>
                          <w:pStyle w:val="PZUTabelatekstkolumna"/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7" w:type="pct"/>
                        <w:vAlign w:val="center"/>
                      </w:tcPr>
                      <w:p w14:paraId="31538B57" w14:textId="77777777" w:rsidR="005E472C" w:rsidRPr="008E1568" w:rsidRDefault="005E472C" w:rsidP="005E472C">
                        <w:pPr>
                          <w:pStyle w:val="PZUTabelatekstkolumna"/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7" w:type="pct"/>
                        <w:vAlign w:val="center"/>
                      </w:tcPr>
                      <w:p w14:paraId="6D156690" w14:textId="77777777" w:rsidR="005E472C" w:rsidRPr="008E1568" w:rsidRDefault="005E472C" w:rsidP="005E472C">
                        <w:pPr>
                          <w:pStyle w:val="PZUTabelatekstkolumna"/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7" w:type="pct"/>
                        <w:vAlign w:val="center"/>
                      </w:tcPr>
                      <w:p w14:paraId="690C99F9" w14:textId="77777777" w:rsidR="005E472C" w:rsidRPr="008E1568" w:rsidRDefault="005E472C" w:rsidP="005E472C">
                        <w:pPr>
                          <w:pStyle w:val="PZUTabelatekstkolumna"/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759" w:type="pct"/>
                        <w:shd w:val="clear" w:color="auto" w:fill="D2E8FF" w:themeFill="accent6" w:themeFillTint="1A"/>
                        <w:vAlign w:val="center"/>
                      </w:tcPr>
                      <w:p w14:paraId="237BC272" w14:textId="77777777" w:rsidR="005E472C" w:rsidRPr="008E1568" w:rsidRDefault="005E472C" w:rsidP="005E472C">
                        <w:pPr>
                          <w:pStyle w:val="PZUTabelatekstkolumna"/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  <w:r w:rsidRPr="008E1568"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  <w:t>Do (MM-RRRR)</w:t>
                        </w:r>
                      </w:p>
                    </w:tc>
                    <w:tc>
                      <w:tcPr>
                        <w:tcW w:w="247" w:type="pct"/>
                        <w:vAlign w:val="center"/>
                      </w:tcPr>
                      <w:p w14:paraId="5DDF52D9" w14:textId="77777777" w:rsidR="005E472C" w:rsidRPr="008E1568" w:rsidRDefault="005E472C" w:rsidP="005E472C">
                        <w:pPr>
                          <w:pStyle w:val="PZUTabelatekstkolumna"/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7" w:type="pct"/>
                        <w:vAlign w:val="center"/>
                      </w:tcPr>
                      <w:p w14:paraId="5B7A3AF4" w14:textId="77777777" w:rsidR="005E472C" w:rsidRPr="008E1568" w:rsidRDefault="005E472C" w:rsidP="005E472C">
                        <w:pPr>
                          <w:pStyle w:val="PZUTabelatekstkolumna"/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7" w:type="pct"/>
                        <w:vAlign w:val="center"/>
                      </w:tcPr>
                      <w:p w14:paraId="7B348099" w14:textId="77777777" w:rsidR="005E472C" w:rsidRPr="008E1568" w:rsidRDefault="005E472C" w:rsidP="005E472C">
                        <w:pPr>
                          <w:pStyle w:val="PZUTabelatekstkolumna"/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7" w:type="pct"/>
                        <w:vAlign w:val="center"/>
                      </w:tcPr>
                      <w:p w14:paraId="2836653F" w14:textId="77777777" w:rsidR="005E472C" w:rsidRPr="008E1568" w:rsidRDefault="005E472C" w:rsidP="005E472C">
                        <w:pPr>
                          <w:pStyle w:val="PZUTabelatekstkolumna"/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7" w:type="pct"/>
                        <w:vAlign w:val="center"/>
                      </w:tcPr>
                      <w:p w14:paraId="49D6D882" w14:textId="77777777" w:rsidR="005E472C" w:rsidRPr="008E1568" w:rsidRDefault="005E472C" w:rsidP="005E472C">
                        <w:pPr>
                          <w:pStyle w:val="PZUTabelatekstkolumna"/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9" w:type="pct"/>
                        <w:vAlign w:val="center"/>
                      </w:tcPr>
                      <w:p w14:paraId="523CDD06" w14:textId="77777777" w:rsidR="005E472C" w:rsidRPr="008E1568" w:rsidRDefault="005E472C" w:rsidP="005E472C">
                        <w:pPr>
                          <w:pStyle w:val="PZUTabelatekstkolumna"/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5E472C" w:rsidRPr="008E1568" w14:paraId="01144020" w14:textId="77777777" w:rsidTr="002A431D">
                    <w:trPr>
                      <w:trHeight w:val="369"/>
                      <w:jc w:val="center"/>
                    </w:trPr>
                    <w:tc>
                      <w:tcPr>
                        <w:tcW w:w="5000" w:type="pct"/>
                        <w:gridSpan w:val="15"/>
                        <w:shd w:val="clear" w:color="auto" w:fill="D2E8FF" w:themeFill="accent6" w:themeFillTint="1A"/>
                        <w:vAlign w:val="center"/>
                      </w:tcPr>
                      <w:p w14:paraId="603C36EE" w14:textId="77777777" w:rsidR="005E472C" w:rsidRPr="008E1568" w:rsidRDefault="005E472C" w:rsidP="005E472C">
                        <w:pPr>
                          <w:pStyle w:val="PZUTabelatekstkolumna"/>
                          <w:spacing w:before="120" w:after="120"/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  <w:r w:rsidRPr="008E1568"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  <w:t>Nazwa szkoły średniej/uczelni wyższej/organizatora szkolenia, etc.:</w:t>
                        </w:r>
                      </w:p>
                    </w:tc>
                  </w:tr>
                  <w:tr w:rsidR="005E472C" w:rsidRPr="008E1568" w14:paraId="2E484CF9" w14:textId="77777777" w:rsidTr="002A431D">
                    <w:trPr>
                      <w:trHeight w:val="418"/>
                      <w:jc w:val="center"/>
                    </w:trPr>
                    <w:tc>
                      <w:tcPr>
                        <w:tcW w:w="5000" w:type="pct"/>
                        <w:gridSpan w:val="15"/>
                      </w:tcPr>
                      <w:p w14:paraId="00ECC22D" w14:textId="77777777" w:rsidR="005E472C" w:rsidRPr="008E1568" w:rsidRDefault="005E472C" w:rsidP="005E472C">
                        <w:pPr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</w:p>
                      <w:p w14:paraId="15E1F4D2" w14:textId="77777777" w:rsidR="005E472C" w:rsidRPr="008E1568" w:rsidRDefault="005E472C" w:rsidP="005E472C">
                        <w:pPr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  <w:r w:rsidRPr="008E1568"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  <w:t>………………………………………………………………………………………………………………………………</w:t>
                        </w:r>
                      </w:p>
                      <w:p w14:paraId="1879CB4F" w14:textId="77777777" w:rsidR="005E472C" w:rsidRDefault="005E472C" w:rsidP="005E472C">
                        <w:pPr>
                          <w:rPr>
                            <w:rFonts w:ascii="Source Sans Pro" w:hAnsi="Source Sans Pro" w:cstheme="minorHAnsi"/>
                            <w:i/>
                            <w:sz w:val="20"/>
                            <w:szCs w:val="20"/>
                          </w:rPr>
                        </w:pPr>
                        <w:r w:rsidRPr="008E1568">
                          <w:rPr>
                            <w:rFonts w:ascii="Source Sans Pro" w:hAnsi="Source Sans Pro" w:cstheme="minorHAnsi"/>
                            <w:i/>
                            <w:sz w:val="20"/>
                            <w:szCs w:val="20"/>
                          </w:rPr>
                          <w:t>Uwaga: w przypadku uczelni wyższej prosimy o podanie wydziału oraz kierunku studiów.</w:t>
                        </w:r>
                      </w:p>
                      <w:p w14:paraId="13794492" w14:textId="77777777" w:rsidR="005E472C" w:rsidRPr="008E1568" w:rsidRDefault="005E472C" w:rsidP="005E472C">
                        <w:pPr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5E472C" w:rsidRPr="008E1568" w14:paraId="59F88D02" w14:textId="77777777" w:rsidTr="002A431D">
                    <w:trPr>
                      <w:trHeight w:val="369"/>
                      <w:jc w:val="center"/>
                    </w:trPr>
                    <w:tc>
                      <w:tcPr>
                        <w:tcW w:w="5000" w:type="pct"/>
                        <w:gridSpan w:val="15"/>
                        <w:shd w:val="clear" w:color="auto" w:fill="D2E8FF" w:themeFill="accent6" w:themeFillTint="1A"/>
                        <w:vAlign w:val="center"/>
                      </w:tcPr>
                      <w:p w14:paraId="26BDC9EF" w14:textId="77777777" w:rsidR="005E472C" w:rsidRPr="008E1568" w:rsidRDefault="005E472C" w:rsidP="005E472C">
                        <w:pPr>
                          <w:spacing w:before="120" w:after="120" w:line="200" w:lineRule="exact"/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  <w:r w:rsidRPr="008E1568"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  <w:t>Uzyskane wykształcenie/stopień/tytuł naukowy/uprawnienia (w tym kierunek studiów podyplomowych):</w:t>
                        </w:r>
                      </w:p>
                    </w:tc>
                  </w:tr>
                  <w:tr w:rsidR="005E472C" w:rsidRPr="008E1568" w14:paraId="2C90D162" w14:textId="77777777" w:rsidTr="002A431D">
                    <w:trPr>
                      <w:trHeight w:val="418"/>
                      <w:jc w:val="center"/>
                    </w:trPr>
                    <w:tc>
                      <w:tcPr>
                        <w:tcW w:w="5000" w:type="pct"/>
                        <w:gridSpan w:val="15"/>
                      </w:tcPr>
                      <w:p w14:paraId="2F466A3F" w14:textId="77777777" w:rsidR="005E472C" w:rsidRPr="008E1568" w:rsidRDefault="005E472C" w:rsidP="005E472C">
                        <w:pPr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</w:p>
                      <w:p w14:paraId="3B66ACE2" w14:textId="77777777" w:rsidR="005E472C" w:rsidRPr="008E1568" w:rsidRDefault="005E472C" w:rsidP="005E472C">
                        <w:pPr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  <w:r w:rsidRPr="008E1568"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  <w:t>………………………………………………………………………………………………………………………………</w:t>
                        </w:r>
                      </w:p>
                      <w:p w14:paraId="6D032434" w14:textId="77777777" w:rsidR="005E472C" w:rsidRPr="008E1568" w:rsidRDefault="005E472C" w:rsidP="005E472C">
                        <w:pPr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5E472C" w:rsidRPr="008E1568" w14:paraId="5EDABCBA" w14:textId="77777777" w:rsidTr="002A431D">
                    <w:trPr>
                      <w:trHeight w:val="369"/>
                      <w:jc w:val="center"/>
                    </w:trPr>
                    <w:tc>
                      <w:tcPr>
                        <w:tcW w:w="5000" w:type="pct"/>
                        <w:gridSpan w:val="15"/>
                        <w:shd w:val="clear" w:color="auto" w:fill="D2E8FF" w:themeFill="accent6" w:themeFillTint="1A"/>
                        <w:vAlign w:val="center"/>
                      </w:tcPr>
                      <w:p w14:paraId="4ABD650F" w14:textId="77777777" w:rsidR="005E472C" w:rsidRPr="008E1568" w:rsidRDefault="005E472C" w:rsidP="005E472C">
                        <w:pPr>
                          <w:spacing w:before="120" w:after="120" w:line="200" w:lineRule="exact"/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  <w:r w:rsidRPr="008E1568"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  <w:t>Wykaz załączonych dokumentów potwierdzających uzyskane wykształcenie, ukończony kurs lub odbycie szkoleń, etc.</w:t>
                        </w:r>
                      </w:p>
                    </w:tc>
                  </w:tr>
                  <w:tr w:rsidR="005E472C" w:rsidRPr="008E1568" w14:paraId="46DEF553" w14:textId="77777777" w:rsidTr="002A431D">
                    <w:trPr>
                      <w:trHeight w:val="600"/>
                      <w:jc w:val="center"/>
                    </w:trPr>
                    <w:tc>
                      <w:tcPr>
                        <w:tcW w:w="5000" w:type="pct"/>
                        <w:gridSpan w:val="15"/>
                      </w:tcPr>
                      <w:p w14:paraId="088701F7" w14:textId="77777777" w:rsidR="005E472C" w:rsidRPr="008E1568" w:rsidRDefault="005E472C" w:rsidP="005E472C">
                        <w:pPr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</w:p>
                      <w:p w14:paraId="3E6324C4" w14:textId="77777777" w:rsidR="005E472C" w:rsidRPr="008E1568" w:rsidRDefault="005E472C" w:rsidP="005E472C">
                        <w:pPr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  <w:r w:rsidRPr="008E1568"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  <w:t>………………………………………………………………………………………………………………………………</w:t>
                        </w:r>
                      </w:p>
                      <w:p w14:paraId="7C864A57" w14:textId="77777777" w:rsidR="005E472C" w:rsidRPr="008E1568" w:rsidRDefault="005E472C" w:rsidP="005E472C">
                        <w:pPr>
                          <w:rPr>
                            <w:rFonts w:ascii="Source Sans Pro" w:hAnsi="Source Sans Pro" w:cstheme="minorHAnsi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6EF9125F" w14:textId="77777777" w:rsidR="005E472C" w:rsidRPr="008E1568" w:rsidRDefault="005E472C" w:rsidP="00865638">
                  <w:pPr>
                    <w:pStyle w:val="PZUTabelanaglowek"/>
                    <w:spacing w:after="120"/>
                    <w:contextualSpacing/>
                    <w:jc w:val="both"/>
                    <w:rPr>
                      <w:rFonts w:ascii="Source Sans Pro" w:hAnsi="Source Sans Pro"/>
                      <w:b w:val="0"/>
                      <w:i/>
                      <w:sz w:val="20"/>
                      <w:szCs w:val="20"/>
                    </w:rPr>
                  </w:pPr>
                </w:p>
              </w:tc>
            </w:tr>
            <w:tr w:rsidR="00391ABB" w:rsidRPr="008E1568" w14:paraId="567AF32D" w14:textId="77777777" w:rsidTr="00CE2CFB">
              <w:trPr>
                <w:trHeight w:val="324"/>
                <w:jc w:val="center"/>
              </w:trPr>
              <w:tc>
                <w:tcPr>
                  <w:tcW w:w="517" w:type="pct"/>
                  <w:shd w:val="clear" w:color="auto" w:fill="D2E8FF" w:themeFill="accent6" w:themeFillTint="1A"/>
                  <w:vAlign w:val="center"/>
                </w:tcPr>
                <w:p w14:paraId="6D1C76D9" w14:textId="77777777" w:rsidR="00391ABB" w:rsidRPr="008E1568" w:rsidRDefault="00391ABB" w:rsidP="00865638">
                  <w:pPr>
                    <w:pStyle w:val="PZUTabelatekstkolumnalewa"/>
                    <w:tabs>
                      <w:tab w:val="left" w:pos="1072"/>
                    </w:tabs>
                    <w:spacing w:before="120" w:after="120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  <w:bookmarkStart w:id="0" w:name="_Hlk223960671"/>
                  <w:r w:rsidRPr="008E1568">
                    <w:rPr>
                      <w:rFonts w:ascii="Source Sans Pro" w:hAnsi="Source Sans Pro" w:cstheme="minorHAnsi"/>
                      <w:sz w:val="20"/>
                      <w:szCs w:val="20"/>
                    </w:rPr>
                    <w:t>Okres:</w:t>
                  </w:r>
                </w:p>
              </w:tc>
              <w:tc>
                <w:tcPr>
                  <w:tcW w:w="759" w:type="pct"/>
                  <w:shd w:val="clear" w:color="auto" w:fill="D2E8FF" w:themeFill="accent6" w:themeFillTint="1A"/>
                  <w:vAlign w:val="center"/>
                </w:tcPr>
                <w:p w14:paraId="78085744" w14:textId="77777777" w:rsidR="00391ABB" w:rsidRPr="008E1568" w:rsidRDefault="00391ABB" w:rsidP="000E23CF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  <w:r w:rsidRPr="008E1568">
                    <w:rPr>
                      <w:rFonts w:ascii="Source Sans Pro" w:hAnsi="Source Sans Pro" w:cstheme="minorHAnsi"/>
                      <w:sz w:val="20"/>
                      <w:szCs w:val="20"/>
                    </w:rPr>
                    <w:t>Od (MM-RRRR)</w:t>
                  </w:r>
                </w:p>
              </w:tc>
              <w:tc>
                <w:tcPr>
                  <w:tcW w:w="247" w:type="pct"/>
                  <w:vAlign w:val="center"/>
                </w:tcPr>
                <w:p w14:paraId="7308D665" w14:textId="77777777" w:rsidR="00391ABB" w:rsidRPr="008E1568" w:rsidRDefault="00391ABB" w:rsidP="000E23CF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  <w:p w14:paraId="3515C2EC" w14:textId="77777777" w:rsidR="00745A8A" w:rsidRPr="008E1568" w:rsidRDefault="00745A8A" w:rsidP="000E23CF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247" w:type="pct"/>
                  <w:vAlign w:val="center"/>
                </w:tcPr>
                <w:p w14:paraId="1EE3B6AC" w14:textId="77777777" w:rsidR="00391ABB" w:rsidRPr="008E1568" w:rsidRDefault="00391ABB" w:rsidP="000E23CF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247" w:type="pct"/>
                  <w:vAlign w:val="center"/>
                </w:tcPr>
                <w:p w14:paraId="20E39D48" w14:textId="77777777" w:rsidR="00391ABB" w:rsidRPr="008E1568" w:rsidRDefault="00391ABB" w:rsidP="000E23CF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247" w:type="pct"/>
                  <w:vAlign w:val="center"/>
                </w:tcPr>
                <w:p w14:paraId="5715A0DB" w14:textId="77777777" w:rsidR="00391ABB" w:rsidRPr="008E1568" w:rsidRDefault="00391ABB" w:rsidP="000E23CF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247" w:type="pct"/>
                  <w:vAlign w:val="center"/>
                </w:tcPr>
                <w:p w14:paraId="73C8D942" w14:textId="77777777" w:rsidR="00391ABB" w:rsidRPr="008E1568" w:rsidRDefault="00391ABB" w:rsidP="000E23CF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247" w:type="pct"/>
                  <w:vAlign w:val="center"/>
                </w:tcPr>
                <w:p w14:paraId="7B43A1CC" w14:textId="77777777" w:rsidR="00391ABB" w:rsidRPr="008E1568" w:rsidRDefault="00391ABB" w:rsidP="000E23CF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759" w:type="pct"/>
                  <w:shd w:val="clear" w:color="auto" w:fill="D2E8FF" w:themeFill="accent6" w:themeFillTint="1A"/>
                  <w:vAlign w:val="center"/>
                </w:tcPr>
                <w:p w14:paraId="6CA313CE" w14:textId="77777777" w:rsidR="00391ABB" w:rsidRPr="008E1568" w:rsidRDefault="00391ABB" w:rsidP="000E23CF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  <w:r w:rsidRPr="008E1568">
                    <w:rPr>
                      <w:rFonts w:ascii="Source Sans Pro" w:hAnsi="Source Sans Pro" w:cstheme="minorHAnsi"/>
                      <w:sz w:val="20"/>
                      <w:szCs w:val="20"/>
                    </w:rPr>
                    <w:t>Do (MM-RRRR)</w:t>
                  </w:r>
                </w:p>
              </w:tc>
              <w:tc>
                <w:tcPr>
                  <w:tcW w:w="247" w:type="pct"/>
                  <w:vAlign w:val="center"/>
                </w:tcPr>
                <w:p w14:paraId="473BBA0D" w14:textId="77777777" w:rsidR="00391ABB" w:rsidRPr="008E1568" w:rsidRDefault="00391ABB" w:rsidP="000E23CF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247" w:type="pct"/>
                  <w:vAlign w:val="center"/>
                </w:tcPr>
                <w:p w14:paraId="595D5412" w14:textId="77777777" w:rsidR="00391ABB" w:rsidRPr="008E1568" w:rsidRDefault="00391ABB" w:rsidP="000E23CF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247" w:type="pct"/>
                  <w:vAlign w:val="center"/>
                </w:tcPr>
                <w:p w14:paraId="6C6F1E16" w14:textId="77777777" w:rsidR="00391ABB" w:rsidRPr="008E1568" w:rsidRDefault="00391ABB" w:rsidP="000E23CF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247" w:type="pct"/>
                  <w:vAlign w:val="center"/>
                </w:tcPr>
                <w:p w14:paraId="7DE2333D" w14:textId="77777777" w:rsidR="00391ABB" w:rsidRPr="008E1568" w:rsidRDefault="00391ABB" w:rsidP="000E23CF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247" w:type="pct"/>
                  <w:vAlign w:val="center"/>
                </w:tcPr>
                <w:p w14:paraId="69D4B819" w14:textId="77777777" w:rsidR="00391ABB" w:rsidRPr="008E1568" w:rsidRDefault="00391ABB" w:rsidP="000E23CF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249" w:type="pct"/>
                  <w:vAlign w:val="center"/>
                </w:tcPr>
                <w:p w14:paraId="20A78A8C" w14:textId="77777777" w:rsidR="00391ABB" w:rsidRPr="008E1568" w:rsidRDefault="00391ABB" w:rsidP="000E23CF">
                  <w:pPr>
                    <w:pStyle w:val="PZUTabelatekstkolumna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</w:tr>
            <w:tr w:rsidR="00391ABB" w:rsidRPr="008E1568" w14:paraId="5421F58E" w14:textId="77777777" w:rsidTr="00CE2CFB">
              <w:trPr>
                <w:trHeight w:val="369"/>
                <w:jc w:val="center"/>
              </w:trPr>
              <w:tc>
                <w:tcPr>
                  <w:tcW w:w="5000" w:type="pct"/>
                  <w:gridSpan w:val="15"/>
                  <w:shd w:val="clear" w:color="auto" w:fill="D2E8FF" w:themeFill="accent6" w:themeFillTint="1A"/>
                  <w:vAlign w:val="center"/>
                </w:tcPr>
                <w:p w14:paraId="45CFE8C7" w14:textId="77777777" w:rsidR="00391ABB" w:rsidRPr="008E1568" w:rsidRDefault="00391ABB" w:rsidP="00865638">
                  <w:pPr>
                    <w:pStyle w:val="PZUTabelatekstkolumna"/>
                    <w:spacing w:before="120" w:after="120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  <w:r w:rsidRPr="008E1568">
                    <w:rPr>
                      <w:rFonts w:ascii="Source Sans Pro" w:hAnsi="Source Sans Pro" w:cstheme="minorHAnsi"/>
                      <w:sz w:val="20"/>
                      <w:szCs w:val="20"/>
                    </w:rPr>
                    <w:t>Nazwa szkoły</w:t>
                  </w:r>
                  <w:r w:rsidR="00625750" w:rsidRPr="008E1568">
                    <w:rPr>
                      <w:rFonts w:ascii="Source Sans Pro" w:hAnsi="Source Sans Pro" w:cstheme="minorHAnsi"/>
                      <w:sz w:val="20"/>
                      <w:szCs w:val="20"/>
                    </w:rPr>
                    <w:t xml:space="preserve"> średniej</w:t>
                  </w:r>
                  <w:r w:rsidRPr="008E1568">
                    <w:rPr>
                      <w:rFonts w:ascii="Source Sans Pro" w:hAnsi="Source Sans Pro" w:cstheme="minorHAnsi"/>
                      <w:sz w:val="20"/>
                      <w:szCs w:val="20"/>
                    </w:rPr>
                    <w:t xml:space="preserve">/uczelni </w:t>
                  </w:r>
                  <w:r w:rsidR="00346F18" w:rsidRPr="008E1568">
                    <w:rPr>
                      <w:rFonts w:ascii="Source Sans Pro" w:hAnsi="Source Sans Pro" w:cstheme="minorHAnsi"/>
                      <w:sz w:val="20"/>
                      <w:szCs w:val="20"/>
                    </w:rPr>
                    <w:t>wyższej</w:t>
                  </w:r>
                  <w:r w:rsidRPr="008E1568">
                    <w:rPr>
                      <w:rFonts w:ascii="Source Sans Pro" w:hAnsi="Source Sans Pro" w:cstheme="minorHAnsi"/>
                      <w:sz w:val="20"/>
                      <w:szCs w:val="20"/>
                    </w:rPr>
                    <w:t>/organizatora szkolenia</w:t>
                  </w:r>
                  <w:r w:rsidR="00625750" w:rsidRPr="008E1568">
                    <w:rPr>
                      <w:rFonts w:ascii="Source Sans Pro" w:hAnsi="Source Sans Pro" w:cstheme="minorHAnsi"/>
                      <w:sz w:val="20"/>
                      <w:szCs w:val="20"/>
                    </w:rPr>
                    <w:t>, etc.:</w:t>
                  </w:r>
                </w:p>
              </w:tc>
            </w:tr>
            <w:tr w:rsidR="00391ABB" w:rsidRPr="008E1568" w14:paraId="77FA2C63" w14:textId="77777777" w:rsidTr="00CE2CFB">
              <w:trPr>
                <w:trHeight w:val="418"/>
                <w:jc w:val="center"/>
              </w:trPr>
              <w:tc>
                <w:tcPr>
                  <w:tcW w:w="5000" w:type="pct"/>
                  <w:gridSpan w:val="15"/>
                </w:tcPr>
                <w:p w14:paraId="35D62B91" w14:textId="77777777" w:rsidR="00391ABB" w:rsidRPr="008E1568" w:rsidRDefault="00391ABB" w:rsidP="000E23CF">
                  <w:pPr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  <w:p w14:paraId="7452317D" w14:textId="593D1828" w:rsidR="00391ABB" w:rsidRPr="008E1568" w:rsidRDefault="00391ABB" w:rsidP="000E23CF">
                  <w:pPr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  <w:r w:rsidRPr="008E1568">
                    <w:rPr>
                      <w:rFonts w:ascii="Source Sans Pro" w:hAnsi="Source Sans Pro" w:cstheme="minorHAnsi"/>
                      <w:sz w:val="20"/>
                      <w:szCs w:val="20"/>
                    </w:rPr>
                    <w:t>………………………………………………………………………………………………………………………………</w:t>
                  </w:r>
                </w:p>
                <w:p w14:paraId="471278FC" w14:textId="77777777" w:rsidR="00391ABB" w:rsidRDefault="00391ABB" w:rsidP="00391ABB">
                  <w:pPr>
                    <w:rPr>
                      <w:rFonts w:ascii="Source Sans Pro" w:hAnsi="Source Sans Pro" w:cstheme="minorHAnsi"/>
                      <w:i/>
                      <w:sz w:val="20"/>
                      <w:szCs w:val="20"/>
                    </w:rPr>
                  </w:pPr>
                  <w:r w:rsidRPr="008E1568">
                    <w:rPr>
                      <w:rFonts w:ascii="Source Sans Pro" w:hAnsi="Source Sans Pro" w:cstheme="minorHAnsi"/>
                      <w:i/>
                      <w:sz w:val="20"/>
                      <w:szCs w:val="20"/>
                    </w:rPr>
                    <w:t>Uwaga: w przypadku uczelni wyższej prosimy o podanie wydziału oraz kierunku studiów.</w:t>
                  </w:r>
                </w:p>
                <w:p w14:paraId="20C9C794" w14:textId="77777777" w:rsidR="008E1568" w:rsidRPr="008E1568" w:rsidRDefault="008E1568" w:rsidP="00391ABB">
                  <w:pPr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</w:tr>
            <w:tr w:rsidR="00391ABB" w:rsidRPr="008E1568" w14:paraId="50B9E356" w14:textId="77777777" w:rsidTr="00CE2CFB">
              <w:trPr>
                <w:trHeight w:val="369"/>
                <w:jc w:val="center"/>
              </w:trPr>
              <w:tc>
                <w:tcPr>
                  <w:tcW w:w="5000" w:type="pct"/>
                  <w:gridSpan w:val="15"/>
                  <w:shd w:val="clear" w:color="auto" w:fill="D2E8FF" w:themeFill="accent6" w:themeFillTint="1A"/>
                  <w:vAlign w:val="center"/>
                </w:tcPr>
                <w:p w14:paraId="5385D7F0" w14:textId="77777777" w:rsidR="00391ABB" w:rsidRPr="008E1568" w:rsidRDefault="00391ABB" w:rsidP="00865638">
                  <w:pPr>
                    <w:spacing w:before="120" w:after="120" w:line="200" w:lineRule="exact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  <w:r w:rsidRPr="008E1568">
                    <w:rPr>
                      <w:rFonts w:ascii="Source Sans Pro" w:hAnsi="Source Sans Pro" w:cstheme="minorHAnsi"/>
                      <w:sz w:val="20"/>
                      <w:szCs w:val="20"/>
                    </w:rPr>
                    <w:t>Uzyskane wykształcenie/stopień/tytuł naukowy/uprawnienia (w tym kierunek studiów podyplomowych):</w:t>
                  </w:r>
                </w:p>
              </w:tc>
            </w:tr>
            <w:tr w:rsidR="00391ABB" w:rsidRPr="008E1568" w14:paraId="0BFCB304" w14:textId="77777777" w:rsidTr="00CE2CFB">
              <w:trPr>
                <w:trHeight w:val="418"/>
                <w:jc w:val="center"/>
              </w:trPr>
              <w:tc>
                <w:tcPr>
                  <w:tcW w:w="5000" w:type="pct"/>
                  <w:gridSpan w:val="15"/>
                </w:tcPr>
                <w:p w14:paraId="06532938" w14:textId="77777777" w:rsidR="00391ABB" w:rsidRPr="008E1568" w:rsidRDefault="00391ABB" w:rsidP="000E23CF">
                  <w:pPr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  <w:p w14:paraId="3F610E0E" w14:textId="2AB82ABF" w:rsidR="00391ABB" w:rsidRPr="008E1568" w:rsidRDefault="00391ABB" w:rsidP="000E23CF">
                  <w:pPr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  <w:r w:rsidRPr="008E1568">
                    <w:rPr>
                      <w:rFonts w:ascii="Source Sans Pro" w:hAnsi="Source Sans Pro" w:cstheme="minorHAnsi"/>
                      <w:sz w:val="20"/>
                      <w:szCs w:val="20"/>
                    </w:rPr>
                    <w:t>………………………………………………………………………………………………………………………………</w:t>
                  </w:r>
                </w:p>
                <w:p w14:paraId="083C4A57" w14:textId="7135082D" w:rsidR="00391ABB" w:rsidRPr="008E1568" w:rsidRDefault="00391ABB" w:rsidP="005E472C">
                  <w:pPr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</w:tr>
            <w:tr w:rsidR="00391ABB" w:rsidRPr="008E1568" w14:paraId="712E386D" w14:textId="77777777" w:rsidTr="00CE2CFB">
              <w:trPr>
                <w:trHeight w:val="369"/>
                <w:jc w:val="center"/>
              </w:trPr>
              <w:tc>
                <w:tcPr>
                  <w:tcW w:w="5000" w:type="pct"/>
                  <w:gridSpan w:val="15"/>
                  <w:shd w:val="clear" w:color="auto" w:fill="D2E8FF" w:themeFill="accent6" w:themeFillTint="1A"/>
                  <w:vAlign w:val="center"/>
                </w:tcPr>
                <w:p w14:paraId="786C6366" w14:textId="77777777" w:rsidR="00391ABB" w:rsidRPr="008E1568" w:rsidRDefault="00391ABB" w:rsidP="00865638">
                  <w:pPr>
                    <w:spacing w:before="120" w:after="120" w:line="200" w:lineRule="exact"/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  <w:r w:rsidRPr="008E1568">
                    <w:rPr>
                      <w:rFonts w:ascii="Source Sans Pro" w:hAnsi="Source Sans Pro" w:cstheme="minorHAnsi"/>
                      <w:sz w:val="20"/>
                      <w:szCs w:val="20"/>
                    </w:rPr>
                    <w:lastRenderedPageBreak/>
                    <w:t xml:space="preserve">Wykaz załączonych dokumentów potwierdzających uzyskane wykształcenie, ukończony kurs lub </w:t>
                  </w:r>
                  <w:r w:rsidR="00F035C6" w:rsidRPr="008E1568">
                    <w:rPr>
                      <w:rFonts w:ascii="Source Sans Pro" w:hAnsi="Source Sans Pro" w:cstheme="minorHAnsi"/>
                      <w:sz w:val="20"/>
                      <w:szCs w:val="20"/>
                    </w:rPr>
                    <w:t>odbycie szkoleń, etc.</w:t>
                  </w:r>
                </w:p>
              </w:tc>
            </w:tr>
            <w:tr w:rsidR="00391ABB" w:rsidRPr="008E1568" w14:paraId="7D18BA6D" w14:textId="77777777" w:rsidTr="00CE2CFB">
              <w:trPr>
                <w:trHeight w:val="600"/>
                <w:jc w:val="center"/>
              </w:trPr>
              <w:tc>
                <w:tcPr>
                  <w:tcW w:w="5000" w:type="pct"/>
                  <w:gridSpan w:val="15"/>
                </w:tcPr>
                <w:p w14:paraId="15379347" w14:textId="77777777" w:rsidR="00391ABB" w:rsidRPr="008E1568" w:rsidRDefault="00391ABB" w:rsidP="000E23CF">
                  <w:pPr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  <w:p w14:paraId="1019D101" w14:textId="78AED221" w:rsidR="00391ABB" w:rsidRPr="008E1568" w:rsidRDefault="00391ABB" w:rsidP="000E23CF">
                  <w:pPr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  <w:r w:rsidRPr="008E1568">
                    <w:rPr>
                      <w:rFonts w:ascii="Source Sans Pro" w:hAnsi="Source Sans Pro" w:cstheme="minorHAnsi"/>
                      <w:sz w:val="20"/>
                      <w:szCs w:val="20"/>
                    </w:rPr>
                    <w:t>………………………………………………………………………………………………………………………………</w:t>
                  </w:r>
                </w:p>
                <w:p w14:paraId="0AB92DA5" w14:textId="77777777" w:rsidR="00391ABB" w:rsidRPr="008E1568" w:rsidRDefault="00391ABB" w:rsidP="005E472C">
                  <w:pPr>
                    <w:rPr>
                      <w:rFonts w:ascii="Source Sans Pro" w:hAnsi="Source Sans Pro" w:cstheme="minorHAnsi"/>
                      <w:sz w:val="20"/>
                      <w:szCs w:val="20"/>
                    </w:rPr>
                  </w:pPr>
                </w:p>
              </w:tc>
            </w:tr>
            <w:bookmarkEnd w:id="0"/>
          </w:tbl>
          <w:p w14:paraId="38B4DD3C" w14:textId="77777777" w:rsidR="00D40A9D" w:rsidRPr="008E1568" w:rsidRDefault="00D40A9D" w:rsidP="00391ABB">
            <w:pPr>
              <w:pStyle w:val="PZUTabelanaglowek"/>
              <w:jc w:val="both"/>
              <w:rPr>
                <w:rFonts w:ascii="Source Sans Pro" w:hAnsi="Source Sans Pro"/>
                <w:b w:val="0"/>
                <w:sz w:val="20"/>
                <w:szCs w:val="20"/>
              </w:rPr>
            </w:pPr>
          </w:p>
        </w:tc>
      </w:tr>
      <w:tr w:rsidR="00D57344" w:rsidRPr="008E1568" w14:paraId="41B3EB4D" w14:textId="77777777" w:rsidTr="00CE2CFB">
        <w:trPr>
          <w:jc w:val="center"/>
        </w:trPr>
        <w:tc>
          <w:tcPr>
            <w:tcW w:w="1666" w:type="pct"/>
            <w:tcBorders>
              <w:top w:val="nil"/>
              <w:left w:val="nil"/>
              <w:bottom w:val="nil"/>
              <w:right w:val="nil"/>
            </w:tcBorders>
          </w:tcPr>
          <w:p w14:paraId="7E396147" w14:textId="77777777" w:rsidR="00D57344" w:rsidRDefault="00D57344" w:rsidP="00EA551D">
            <w:pPr>
              <w:rPr>
                <w:rFonts w:ascii="Source Sans Pro" w:hAnsi="Source Sans Pro"/>
                <w:sz w:val="20"/>
                <w:szCs w:val="20"/>
              </w:rPr>
            </w:pPr>
          </w:p>
          <w:p w14:paraId="5AD2CDD4" w14:textId="77777777" w:rsidR="005E472C" w:rsidRDefault="005E472C" w:rsidP="00EA551D">
            <w:pPr>
              <w:rPr>
                <w:rFonts w:ascii="Source Sans Pro" w:hAnsi="Source Sans Pro"/>
                <w:sz w:val="20"/>
                <w:szCs w:val="20"/>
              </w:rPr>
            </w:pPr>
          </w:p>
          <w:p w14:paraId="5F44D127" w14:textId="77777777" w:rsidR="005E472C" w:rsidRDefault="005E472C" w:rsidP="00EA551D">
            <w:pPr>
              <w:rPr>
                <w:rFonts w:ascii="Source Sans Pro" w:hAnsi="Source Sans Pro"/>
                <w:sz w:val="20"/>
                <w:szCs w:val="20"/>
              </w:rPr>
            </w:pPr>
          </w:p>
          <w:p w14:paraId="42E37287" w14:textId="77777777" w:rsidR="005E472C" w:rsidRDefault="005E472C" w:rsidP="00EA551D">
            <w:pPr>
              <w:rPr>
                <w:rFonts w:ascii="Source Sans Pro" w:hAnsi="Source Sans Pro"/>
                <w:sz w:val="20"/>
                <w:szCs w:val="20"/>
              </w:rPr>
            </w:pPr>
          </w:p>
          <w:p w14:paraId="7C4991CB" w14:textId="77777777" w:rsidR="005E472C" w:rsidRPr="008E1568" w:rsidRDefault="005E472C" w:rsidP="00EA551D">
            <w:pPr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1666" w:type="pct"/>
            <w:tcBorders>
              <w:top w:val="nil"/>
              <w:left w:val="nil"/>
              <w:bottom w:val="nil"/>
              <w:right w:val="nil"/>
            </w:tcBorders>
          </w:tcPr>
          <w:p w14:paraId="2D6B0971" w14:textId="77777777" w:rsidR="00D57344" w:rsidRPr="008E1568" w:rsidRDefault="00D57344" w:rsidP="00EA551D">
            <w:pPr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1667" w:type="pct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23E0AC1D" w14:textId="77777777" w:rsidR="00D57344" w:rsidRPr="008E1568" w:rsidRDefault="00D57344" w:rsidP="00EA551D">
            <w:pPr>
              <w:rPr>
                <w:rFonts w:ascii="Source Sans Pro" w:hAnsi="Source Sans Pro"/>
                <w:sz w:val="20"/>
                <w:szCs w:val="20"/>
              </w:rPr>
            </w:pPr>
          </w:p>
          <w:p w14:paraId="577220DD" w14:textId="77777777" w:rsidR="00E61B48" w:rsidRPr="008E1568" w:rsidRDefault="00E61B48" w:rsidP="00EA551D">
            <w:pPr>
              <w:rPr>
                <w:rFonts w:ascii="Source Sans Pro" w:hAnsi="Source Sans Pro"/>
                <w:sz w:val="20"/>
                <w:szCs w:val="20"/>
              </w:rPr>
            </w:pPr>
          </w:p>
          <w:p w14:paraId="7E55EEB7" w14:textId="77777777" w:rsidR="00E61B48" w:rsidRPr="008E1568" w:rsidRDefault="00E61B48" w:rsidP="00EA551D">
            <w:pPr>
              <w:rPr>
                <w:rFonts w:ascii="Source Sans Pro" w:hAnsi="Source Sans Pro"/>
                <w:sz w:val="20"/>
                <w:szCs w:val="20"/>
              </w:rPr>
            </w:pPr>
          </w:p>
        </w:tc>
      </w:tr>
      <w:tr w:rsidR="00D57344" w:rsidRPr="008E1568" w14:paraId="3A9E2869" w14:textId="77777777" w:rsidTr="00CE2CFB">
        <w:trPr>
          <w:jc w:val="center"/>
        </w:trPr>
        <w:tc>
          <w:tcPr>
            <w:tcW w:w="1666" w:type="pct"/>
            <w:tcBorders>
              <w:top w:val="nil"/>
              <w:left w:val="nil"/>
              <w:bottom w:val="nil"/>
              <w:right w:val="nil"/>
            </w:tcBorders>
          </w:tcPr>
          <w:p w14:paraId="2E56B686" w14:textId="77777777" w:rsidR="00D57344" w:rsidRPr="008E1568" w:rsidRDefault="00D57344" w:rsidP="00EA551D">
            <w:pPr>
              <w:pStyle w:val="PZUTabelatekstkolumnalewa"/>
              <w:jc w:val="center"/>
              <w:rPr>
                <w:rFonts w:ascii="Source Sans Pro" w:hAnsi="Source Sans Pro" w:cstheme="minorHAnsi"/>
                <w:i/>
                <w:sz w:val="20"/>
                <w:szCs w:val="20"/>
              </w:rPr>
            </w:pPr>
          </w:p>
        </w:tc>
        <w:tc>
          <w:tcPr>
            <w:tcW w:w="1666" w:type="pct"/>
            <w:tcBorders>
              <w:top w:val="nil"/>
              <w:left w:val="nil"/>
              <w:bottom w:val="nil"/>
              <w:right w:val="nil"/>
            </w:tcBorders>
          </w:tcPr>
          <w:p w14:paraId="4FA50C71" w14:textId="77777777" w:rsidR="00D57344" w:rsidRPr="008E1568" w:rsidRDefault="00D57344" w:rsidP="00EA551D">
            <w:pPr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1667" w:type="pct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09DB3C1F" w14:textId="77777777" w:rsidR="00D57344" w:rsidRPr="008E1568" w:rsidRDefault="00D57344" w:rsidP="00EA551D">
            <w:pPr>
              <w:pStyle w:val="PZUTabelatekstkolumnalewa"/>
              <w:jc w:val="center"/>
              <w:rPr>
                <w:rFonts w:ascii="Source Sans Pro" w:hAnsi="Source Sans Pro" w:cstheme="minorHAnsi"/>
                <w:i/>
                <w:sz w:val="20"/>
                <w:szCs w:val="20"/>
              </w:rPr>
            </w:pPr>
            <w:r w:rsidRPr="008E1568">
              <w:rPr>
                <w:rFonts w:ascii="Source Sans Pro" w:hAnsi="Source Sans Pro" w:cstheme="minorHAnsi"/>
                <w:i/>
                <w:sz w:val="20"/>
                <w:szCs w:val="20"/>
              </w:rPr>
              <w:t>(data i czytelny podpis)</w:t>
            </w:r>
          </w:p>
        </w:tc>
      </w:tr>
    </w:tbl>
    <w:p w14:paraId="608111FE" w14:textId="77777777" w:rsidR="00D57344" w:rsidRPr="008E1568" w:rsidRDefault="00D57344" w:rsidP="00D4246B">
      <w:pPr>
        <w:rPr>
          <w:rFonts w:ascii="Source Sans Pro" w:hAnsi="Source Sans Pro" w:cstheme="minorHAnsi"/>
          <w:sz w:val="20"/>
          <w:szCs w:val="20"/>
        </w:rPr>
      </w:pPr>
    </w:p>
    <w:p w14:paraId="529C32E9" w14:textId="77777777" w:rsidR="00D57344" w:rsidRPr="008E1568" w:rsidRDefault="00D57344" w:rsidP="00D4246B">
      <w:pPr>
        <w:rPr>
          <w:rFonts w:ascii="Source Sans Pro" w:hAnsi="Source Sans Pro" w:cstheme="minorHAnsi"/>
          <w:sz w:val="20"/>
          <w:szCs w:val="20"/>
        </w:rPr>
      </w:pPr>
    </w:p>
    <w:p w14:paraId="43A157E3" w14:textId="77777777" w:rsidR="00D57344" w:rsidRPr="008E1568" w:rsidRDefault="00D57344" w:rsidP="003D6221">
      <w:pPr>
        <w:pStyle w:val="PZUTabelanaglowek"/>
        <w:spacing w:line="360" w:lineRule="auto"/>
        <w:rPr>
          <w:rFonts w:ascii="Source Sans Pro" w:hAnsi="Source Sans Pro"/>
          <w:b w:val="0"/>
          <w:sz w:val="20"/>
          <w:szCs w:val="20"/>
        </w:rPr>
      </w:pPr>
    </w:p>
    <w:p w14:paraId="1FB56633" w14:textId="77777777" w:rsidR="00D57344" w:rsidRPr="008E1568" w:rsidRDefault="00D57344" w:rsidP="003D6221">
      <w:pPr>
        <w:pStyle w:val="PZUTabelanaglowek"/>
        <w:spacing w:line="360" w:lineRule="auto"/>
        <w:rPr>
          <w:rFonts w:ascii="Source Sans Pro" w:hAnsi="Source Sans Pro"/>
          <w:b w:val="0"/>
          <w:sz w:val="20"/>
          <w:szCs w:val="20"/>
        </w:rPr>
      </w:pPr>
    </w:p>
    <w:p w14:paraId="7F025DEB" w14:textId="77777777" w:rsidR="00D4246B" w:rsidRPr="008E1568" w:rsidRDefault="00D4246B" w:rsidP="00D4246B">
      <w:pPr>
        <w:rPr>
          <w:rFonts w:ascii="Source Sans Pro" w:hAnsi="Source Sans Pro"/>
          <w:sz w:val="20"/>
          <w:szCs w:val="20"/>
        </w:rPr>
      </w:pPr>
    </w:p>
    <w:tbl>
      <w:tblPr>
        <w:tblStyle w:val="Tabela-Siatka"/>
        <w:tblpPr w:leftFromText="141" w:rightFromText="141" w:horzAnchor="margin" w:tblpY="-14625"/>
        <w:tblW w:w="0" w:type="auto"/>
        <w:tblLook w:val="04A0" w:firstRow="1" w:lastRow="0" w:firstColumn="1" w:lastColumn="0" w:noHBand="0" w:noVBand="1"/>
      </w:tblPr>
      <w:tblGrid>
        <w:gridCol w:w="2740"/>
        <w:gridCol w:w="2740"/>
      </w:tblGrid>
      <w:tr w:rsidR="003A6E29" w:rsidRPr="008E1568" w14:paraId="2B42D642" w14:textId="77777777" w:rsidTr="00CE2CFB">
        <w:trPr>
          <w:trHeight w:val="1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</w:tcPr>
          <w:p w14:paraId="41658D7D" w14:textId="77777777" w:rsidR="003A6E29" w:rsidRPr="008E1568" w:rsidRDefault="003A6E29" w:rsidP="00D57344">
            <w:pPr>
              <w:rPr>
                <w:rFonts w:ascii="Source Sans Pro" w:hAnsi="Source Sans Pro"/>
                <w:sz w:val="20"/>
                <w:szCs w:val="20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</w:tcPr>
          <w:p w14:paraId="6FF1D344" w14:textId="77777777" w:rsidR="003A6E29" w:rsidRPr="008E1568" w:rsidRDefault="003A6E29" w:rsidP="00D57344">
            <w:pPr>
              <w:rPr>
                <w:rFonts w:ascii="Source Sans Pro" w:hAnsi="Source Sans Pro"/>
                <w:sz w:val="20"/>
                <w:szCs w:val="20"/>
              </w:rPr>
            </w:pPr>
          </w:p>
        </w:tc>
      </w:tr>
      <w:tr w:rsidR="003A6E29" w:rsidRPr="008E1568" w14:paraId="6118388F" w14:textId="77777777" w:rsidTr="00CE2CFB"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</w:tcPr>
          <w:p w14:paraId="3E2273E0" w14:textId="77777777" w:rsidR="003A6E29" w:rsidRPr="008E1568" w:rsidRDefault="003A6E29" w:rsidP="00D57344">
            <w:pPr>
              <w:pStyle w:val="PZUTabelatekstkolumnalewa"/>
              <w:jc w:val="center"/>
              <w:rPr>
                <w:rFonts w:ascii="Source Sans Pro" w:hAnsi="Source Sans Pro" w:cstheme="minorHAnsi"/>
                <w:i/>
                <w:sz w:val="20"/>
                <w:szCs w:val="20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</w:tcPr>
          <w:p w14:paraId="4AC4204E" w14:textId="77777777" w:rsidR="003A6E29" w:rsidRPr="008E1568" w:rsidRDefault="003A6E29" w:rsidP="00D57344">
            <w:pPr>
              <w:rPr>
                <w:rFonts w:ascii="Source Sans Pro" w:hAnsi="Source Sans Pro"/>
                <w:sz w:val="20"/>
                <w:szCs w:val="20"/>
              </w:rPr>
            </w:pPr>
          </w:p>
        </w:tc>
      </w:tr>
    </w:tbl>
    <w:p w14:paraId="793EB930" w14:textId="77777777" w:rsidR="00D40A9D" w:rsidRPr="008E1568" w:rsidRDefault="00D40A9D">
      <w:pPr>
        <w:rPr>
          <w:rFonts w:ascii="Source Sans Pro" w:hAnsi="Source Sans Pro" w:cstheme="minorHAnsi"/>
          <w:sz w:val="20"/>
          <w:szCs w:val="20"/>
        </w:rPr>
      </w:pPr>
    </w:p>
    <w:sectPr w:rsidR="00D40A9D" w:rsidRPr="008E1568" w:rsidSect="00C07A18">
      <w:headerReference w:type="default" r:id="rId17"/>
      <w:headerReference w:type="first" r:id="rId18"/>
      <w:type w:val="continuous"/>
      <w:pgSz w:w="11906" w:h="16838" w:code="9"/>
      <w:pgMar w:top="765" w:right="765" w:bottom="1134" w:left="765" w:header="284" w:footer="363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E05F5C" w14:textId="77777777" w:rsidR="00F231CB" w:rsidRDefault="00F231CB" w:rsidP="006F2D7E">
      <w:pPr>
        <w:spacing w:line="240" w:lineRule="auto"/>
      </w:pPr>
      <w:r>
        <w:separator/>
      </w:r>
    </w:p>
  </w:endnote>
  <w:endnote w:type="continuationSeparator" w:id="0">
    <w:p w14:paraId="26E7001D" w14:textId="77777777" w:rsidR="00F231CB" w:rsidRDefault="00F231CB" w:rsidP="006F2D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21C9A" w14:textId="77777777" w:rsidR="00474415" w:rsidRDefault="0047441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Source Sans Pro" w:hAnsi="Source Sans Pro"/>
        <w:sz w:val="20"/>
        <w:szCs w:val="20"/>
      </w:rPr>
      <w:id w:val="-2144495886"/>
      <w:docPartObj>
        <w:docPartGallery w:val="Page Numbers (Bottom of Page)"/>
        <w:docPartUnique/>
      </w:docPartObj>
    </w:sdtPr>
    <w:sdtContent>
      <w:p w14:paraId="60BBCB00" w14:textId="68FA4427" w:rsidR="00882639" w:rsidRPr="008E1568" w:rsidRDefault="00882639">
        <w:pPr>
          <w:pStyle w:val="Stopka"/>
          <w:jc w:val="right"/>
          <w:rPr>
            <w:rFonts w:ascii="Source Sans Pro" w:hAnsi="Source Sans Pro"/>
            <w:sz w:val="20"/>
            <w:szCs w:val="20"/>
          </w:rPr>
        </w:pPr>
        <w:r w:rsidRPr="008E1568">
          <w:rPr>
            <w:rFonts w:ascii="Source Sans Pro" w:hAnsi="Source Sans Pro"/>
            <w:sz w:val="20"/>
            <w:szCs w:val="20"/>
          </w:rPr>
          <w:fldChar w:fldCharType="begin"/>
        </w:r>
        <w:r w:rsidRPr="008E1568">
          <w:rPr>
            <w:rFonts w:ascii="Source Sans Pro" w:hAnsi="Source Sans Pro"/>
            <w:sz w:val="20"/>
            <w:szCs w:val="20"/>
          </w:rPr>
          <w:instrText>PAGE   \* MERGEFORMAT</w:instrText>
        </w:r>
        <w:r w:rsidRPr="008E1568">
          <w:rPr>
            <w:rFonts w:ascii="Source Sans Pro" w:hAnsi="Source Sans Pro"/>
            <w:sz w:val="20"/>
            <w:szCs w:val="20"/>
          </w:rPr>
          <w:fldChar w:fldCharType="separate"/>
        </w:r>
        <w:r w:rsidR="008E1568">
          <w:rPr>
            <w:rFonts w:ascii="Source Sans Pro" w:hAnsi="Source Sans Pro"/>
            <w:noProof/>
            <w:sz w:val="20"/>
            <w:szCs w:val="20"/>
          </w:rPr>
          <w:t>2</w:t>
        </w:r>
        <w:r w:rsidRPr="008E1568">
          <w:rPr>
            <w:rFonts w:ascii="Source Sans Pro" w:hAnsi="Source Sans Pro"/>
            <w:sz w:val="20"/>
            <w:szCs w:val="20"/>
          </w:rPr>
          <w:fldChar w:fldCharType="end"/>
        </w:r>
        <w:r w:rsidRPr="008E1568">
          <w:rPr>
            <w:rFonts w:ascii="Source Sans Pro" w:hAnsi="Source Sans Pro"/>
            <w:sz w:val="20"/>
            <w:szCs w:val="20"/>
          </w:rPr>
          <w:t>/</w:t>
        </w:r>
        <w:r w:rsidR="004D16BA">
          <w:rPr>
            <w:rFonts w:ascii="Source Sans Pro" w:hAnsi="Source Sans Pro"/>
            <w:sz w:val="20"/>
            <w:szCs w:val="20"/>
          </w:rPr>
          <w:t>7</w:t>
        </w:r>
      </w:p>
    </w:sdtContent>
  </w:sdt>
  <w:p w14:paraId="04E1C848" w14:textId="77777777" w:rsidR="00C07A18" w:rsidRDefault="00C07A1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Source Sans Pro" w:hAnsi="Source Sans Pro"/>
        <w:sz w:val="20"/>
        <w:szCs w:val="20"/>
      </w:rPr>
      <w:id w:val="250249424"/>
      <w:docPartObj>
        <w:docPartGallery w:val="Page Numbers (Bottom of Page)"/>
        <w:docPartUnique/>
      </w:docPartObj>
    </w:sdtPr>
    <w:sdtContent>
      <w:p w14:paraId="409B63DF" w14:textId="7FDA75CE" w:rsidR="00882639" w:rsidRPr="008E1568" w:rsidRDefault="00882639">
        <w:pPr>
          <w:pStyle w:val="Stopka"/>
          <w:jc w:val="right"/>
          <w:rPr>
            <w:rFonts w:ascii="Source Sans Pro" w:hAnsi="Source Sans Pro"/>
            <w:sz w:val="20"/>
            <w:szCs w:val="20"/>
          </w:rPr>
        </w:pPr>
        <w:r w:rsidRPr="008E1568">
          <w:rPr>
            <w:rFonts w:ascii="Source Sans Pro" w:hAnsi="Source Sans Pro"/>
            <w:sz w:val="20"/>
            <w:szCs w:val="20"/>
          </w:rPr>
          <w:fldChar w:fldCharType="begin"/>
        </w:r>
        <w:r w:rsidRPr="008E1568">
          <w:rPr>
            <w:rFonts w:ascii="Source Sans Pro" w:hAnsi="Source Sans Pro"/>
            <w:sz w:val="20"/>
            <w:szCs w:val="20"/>
          </w:rPr>
          <w:instrText>PAGE   \* MERGEFORMAT</w:instrText>
        </w:r>
        <w:r w:rsidRPr="008E1568">
          <w:rPr>
            <w:rFonts w:ascii="Source Sans Pro" w:hAnsi="Source Sans Pro"/>
            <w:sz w:val="20"/>
            <w:szCs w:val="20"/>
          </w:rPr>
          <w:fldChar w:fldCharType="separate"/>
        </w:r>
        <w:r w:rsidR="008E1568">
          <w:rPr>
            <w:rFonts w:ascii="Source Sans Pro" w:hAnsi="Source Sans Pro"/>
            <w:noProof/>
            <w:sz w:val="20"/>
            <w:szCs w:val="20"/>
          </w:rPr>
          <w:t>1</w:t>
        </w:r>
        <w:r w:rsidRPr="008E1568">
          <w:rPr>
            <w:rFonts w:ascii="Source Sans Pro" w:hAnsi="Source Sans Pro"/>
            <w:sz w:val="20"/>
            <w:szCs w:val="20"/>
          </w:rPr>
          <w:fldChar w:fldCharType="end"/>
        </w:r>
        <w:r w:rsidRPr="008E1568">
          <w:rPr>
            <w:rFonts w:ascii="Source Sans Pro" w:hAnsi="Source Sans Pro"/>
            <w:sz w:val="20"/>
            <w:szCs w:val="20"/>
          </w:rPr>
          <w:t>/3</w:t>
        </w:r>
      </w:p>
    </w:sdtContent>
  </w:sdt>
  <w:p w14:paraId="3FBA2E2A" w14:textId="77777777" w:rsidR="008072C0" w:rsidRDefault="008072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917591" w14:textId="77777777" w:rsidR="00F231CB" w:rsidRDefault="00F231CB" w:rsidP="006F2D7E">
      <w:pPr>
        <w:spacing w:line="240" w:lineRule="auto"/>
      </w:pPr>
      <w:r>
        <w:separator/>
      </w:r>
    </w:p>
  </w:footnote>
  <w:footnote w:type="continuationSeparator" w:id="0">
    <w:p w14:paraId="697E7CD6" w14:textId="77777777" w:rsidR="00F231CB" w:rsidRDefault="00F231CB" w:rsidP="006F2D7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A16F57" w14:textId="77777777" w:rsidR="00474415" w:rsidRDefault="004744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2FD902" w14:textId="77777777" w:rsidR="00474415" w:rsidRDefault="004744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3DED73" w14:textId="77777777" w:rsidR="00304BE9" w:rsidRDefault="00304BE9" w:rsidP="009834D7">
    <w:pPr>
      <w:spacing w:line="240" w:lineRule="auto"/>
      <w:rPr>
        <w:rFonts w:eastAsia="Times New Roman" w:cs="Tahoma"/>
        <w:b/>
        <w:color w:val="1E1E1E"/>
        <w:szCs w:val="18"/>
        <w:lang w:eastAsia="pl-PL"/>
      </w:rPr>
    </w:pPr>
  </w:p>
  <w:p w14:paraId="07EE3580" w14:textId="77777777" w:rsidR="009834D7" w:rsidRPr="008E1568" w:rsidRDefault="009834D7" w:rsidP="009834D7">
    <w:pPr>
      <w:spacing w:line="240" w:lineRule="auto"/>
      <w:rPr>
        <w:rFonts w:ascii="Source Sans Pro" w:eastAsia="Times New Roman" w:hAnsi="Source Sans Pro" w:cs="Tahoma"/>
        <w:color w:val="1E1E1E"/>
        <w:sz w:val="20"/>
        <w:szCs w:val="20"/>
        <w:lang w:eastAsia="pl-PL"/>
      </w:rPr>
    </w:pPr>
    <w:r w:rsidRPr="00FC1EB0">
      <w:rPr>
        <w:rFonts w:ascii="Source Sans Pro" w:eastAsia="Times New Roman" w:hAnsi="Source Sans Pro" w:cs="Tahoma"/>
        <w:b/>
        <w:color w:val="1E1E1E"/>
        <w:sz w:val="20"/>
        <w:szCs w:val="20"/>
        <w:lang w:eastAsia="pl-PL"/>
      </w:rPr>
      <w:t>Załącznik nr 5a</w:t>
    </w:r>
    <w:r w:rsidRPr="008E1568">
      <w:rPr>
        <w:rFonts w:ascii="Source Sans Pro" w:eastAsia="Times New Roman" w:hAnsi="Source Sans Pro" w:cs="Tahoma"/>
        <w:color w:val="1E1E1E"/>
        <w:sz w:val="20"/>
        <w:szCs w:val="20"/>
        <w:lang w:eastAsia="pl-PL"/>
      </w:rPr>
      <w:t xml:space="preserve"> </w:t>
    </w:r>
  </w:p>
  <w:p w14:paraId="2F5FE70B" w14:textId="0633E5DB" w:rsidR="008072C0" w:rsidRPr="002B1A2E" w:rsidRDefault="00EE1291" w:rsidP="006D1810">
    <w:pPr>
      <w:spacing w:line="240" w:lineRule="auto"/>
      <w:rPr>
        <w:szCs w:val="18"/>
      </w:rPr>
    </w:pPr>
    <w:r w:rsidRPr="008E1568">
      <w:rPr>
        <w:rFonts w:ascii="Source Sans Pro" w:eastAsia="Times New Roman" w:hAnsi="Source Sans Pro" w:cs="Tahoma"/>
        <w:color w:val="1E1E1E"/>
        <w:sz w:val="20"/>
        <w:szCs w:val="20"/>
        <w:lang w:eastAsia="pl-PL"/>
      </w:rPr>
      <w:t xml:space="preserve">do </w:t>
    </w:r>
    <w:r w:rsidR="006D1810" w:rsidRPr="006D1810">
      <w:rPr>
        <w:rFonts w:ascii="Source Sans Pro" w:eastAsia="Times New Roman" w:hAnsi="Source Sans Pro" w:cs="Tahoma"/>
        <w:color w:val="1E1E1E"/>
        <w:sz w:val="20"/>
        <w:szCs w:val="20"/>
        <w:lang w:eastAsia="pl-PL"/>
      </w:rPr>
      <w:t xml:space="preserve">Zasad przeprowadzania postępowania kwalifikacyjnego </w:t>
    </w:r>
    <w:r w:rsidR="00474415">
      <w:rPr>
        <w:rFonts w:ascii="Source Sans Pro" w:eastAsia="Times New Roman" w:hAnsi="Source Sans Pro" w:cs="Tahoma"/>
        <w:color w:val="1E1E1E"/>
        <w:sz w:val="20"/>
        <w:szCs w:val="20"/>
        <w:lang w:eastAsia="pl-PL"/>
      </w:rPr>
      <w:t xml:space="preserve">na Prezesa/Prezeskę Zarządu oraz Członka/Członkinię </w:t>
    </w:r>
    <w:r w:rsidR="006D1810" w:rsidRPr="006D1810">
      <w:rPr>
        <w:rFonts w:ascii="Source Sans Pro" w:eastAsia="Times New Roman" w:hAnsi="Source Sans Pro" w:cs="Tahoma"/>
        <w:color w:val="1E1E1E"/>
        <w:sz w:val="20"/>
        <w:szCs w:val="20"/>
        <w:lang w:eastAsia="pl-PL"/>
      </w:rPr>
      <w:t xml:space="preserve">Zarządu w </w:t>
    </w:r>
    <w:r w:rsidR="00474415">
      <w:rPr>
        <w:rFonts w:ascii="Source Sans Pro" w:eastAsia="Times New Roman" w:hAnsi="Source Sans Pro" w:cs="Tahoma"/>
        <w:color w:val="1E1E1E"/>
        <w:sz w:val="20"/>
        <w:szCs w:val="20"/>
        <w:lang w:eastAsia="pl-PL"/>
      </w:rPr>
      <w:t>Fundacji PZU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A56A6" w14:textId="77777777" w:rsidR="008072C0" w:rsidRDefault="008072C0">
    <w:pPr>
      <w:pStyle w:val="Nagwek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19732" w14:textId="77777777" w:rsidR="008072C0" w:rsidRDefault="008072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80B63EC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1458CAD8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4FE30DA"/>
    <w:multiLevelType w:val="hybridMultilevel"/>
    <w:tmpl w:val="AAFADB9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D14DB4"/>
    <w:multiLevelType w:val="hybridMultilevel"/>
    <w:tmpl w:val="5224B864"/>
    <w:lvl w:ilvl="0" w:tplc="CF22EDD4">
      <w:start w:val="1"/>
      <w:numFmt w:val="bullet"/>
      <w:lvlText w:val="•"/>
      <w:lvlJc w:val="left"/>
      <w:pPr>
        <w:ind w:left="360" w:hanging="360"/>
      </w:pPr>
      <w:rPr>
        <w:rFonts w:ascii="Tahoma" w:hAnsi="Tahoma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70BE0"/>
    <w:multiLevelType w:val="hybridMultilevel"/>
    <w:tmpl w:val="8F9E305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C366179"/>
    <w:multiLevelType w:val="hybridMultilevel"/>
    <w:tmpl w:val="55A4F7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511F73"/>
    <w:multiLevelType w:val="hybridMultilevel"/>
    <w:tmpl w:val="6C4AE24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F0C0F40"/>
    <w:multiLevelType w:val="hybridMultilevel"/>
    <w:tmpl w:val="8F88E0F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F865327"/>
    <w:multiLevelType w:val="hybridMultilevel"/>
    <w:tmpl w:val="5524BBD0"/>
    <w:lvl w:ilvl="0" w:tplc="9FCA9C8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085614"/>
    <w:multiLevelType w:val="hybridMultilevel"/>
    <w:tmpl w:val="62C22D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3D564B"/>
    <w:multiLevelType w:val="hybridMultilevel"/>
    <w:tmpl w:val="A7A018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4E66DA"/>
    <w:multiLevelType w:val="hybridMultilevel"/>
    <w:tmpl w:val="F50A1B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46311C"/>
    <w:multiLevelType w:val="hybridMultilevel"/>
    <w:tmpl w:val="74682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2F68AD"/>
    <w:multiLevelType w:val="hybridMultilevel"/>
    <w:tmpl w:val="195069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A053A7"/>
    <w:multiLevelType w:val="hybridMultilevel"/>
    <w:tmpl w:val="F68E51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3D468B"/>
    <w:multiLevelType w:val="hybridMultilevel"/>
    <w:tmpl w:val="1918264A"/>
    <w:lvl w:ilvl="0" w:tplc="CF22EDD4">
      <w:start w:val="1"/>
      <w:numFmt w:val="bullet"/>
      <w:pStyle w:val="PZUListapunktowana"/>
      <w:lvlText w:val="•"/>
      <w:lvlJc w:val="left"/>
      <w:pPr>
        <w:ind w:left="720" w:hanging="360"/>
      </w:pPr>
      <w:rPr>
        <w:rFonts w:ascii="Tahoma" w:hAnsi="Tahom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6475644">
    <w:abstractNumId w:val="12"/>
  </w:num>
  <w:num w:numId="2" w16cid:durableId="248318845">
    <w:abstractNumId w:val="9"/>
  </w:num>
  <w:num w:numId="3" w16cid:durableId="567149566">
    <w:abstractNumId w:val="13"/>
  </w:num>
  <w:num w:numId="4" w16cid:durableId="1514416593">
    <w:abstractNumId w:val="2"/>
  </w:num>
  <w:num w:numId="5" w16cid:durableId="1315336756">
    <w:abstractNumId w:val="4"/>
  </w:num>
  <w:num w:numId="6" w16cid:durableId="39941417">
    <w:abstractNumId w:val="7"/>
  </w:num>
  <w:num w:numId="7" w16cid:durableId="669529168">
    <w:abstractNumId w:val="6"/>
  </w:num>
  <w:num w:numId="8" w16cid:durableId="274757756">
    <w:abstractNumId w:val="5"/>
  </w:num>
  <w:num w:numId="9" w16cid:durableId="485125044">
    <w:abstractNumId w:val="11"/>
  </w:num>
  <w:num w:numId="10" w16cid:durableId="632247418">
    <w:abstractNumId w:val="3"/>
  </w:num>
  <w:num w:numId="11" w16cid:durableId="395784791">
    <w:abstractNumId w:val="10"/>
  </w:num>
  <w:num w:numId="12" w16cid:durableId="281772011">
    <w:abstractNumId w:val="15"/>
  </w:num>
  <w:num w:numId="13" w16cid:durableId="2053994525">
    <w:abstractNumId w:val="1"/>
  </w:num>
  <w:num w:numId="14" w16cid:durableId="1286499603">
    <w:abstractNumId w:val="0"/>
  </w:num>
  <w:num w:numId="15" w16cid:durableId="2140996127">
    <w:abstractNumId w:val="14"/>
  </w:num>
  <w:num w:numId="16" w16cid:durableId="5931325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289"/>
    <w:rsid w:val="000102D8"/>
    <w:rsid w:val="000302C2"/>
    <w:rsid w:val="00030C23"/>
    <w:rsid w:val="0003395F"/>
    <w:rsid w:val="0003739B"/>
    <w:rsid w:val="000377C4"/>
    <w:rsid w:val="00041580"/>
    <w:rsid w:val="00047E83"/>
    <w:rsid w:val="000520CD"/>
    <w:rsid w:val="0006639D"/>
    <w:rsid w:val="0007488D"/>
    <w:rsid w:val="000903AA"/>
    <w:rsid w:val="000A1E0B"/>
    <w:rsid w:val="000A721D"/>
    <w:rsid w:val="000B3047"/>
    <w:rsid w:val="000C7F4C"/>
    <w:rsid w:val="00107F46"/>
    <w:rsid w:val="00116FD3"/>
    <w:rsid w:val="001177CD"/>
    <w:rsid w:val="001248F4"/>
    <w:rsid w:val="001440E2"/>
    <w:rsid w:val="00152E0B"/>
    <w:rsid w:val="001727DD"/>
    <w:rsid w:val="00182A22"/>
    <w:rsid w:val="00183366"/>
    <w:rsid w:val="00184917"/>
    <w:rsid w:val="00194857"/>
    <w:rsid w:val="001B0598"/>
    <w:rsid w:val="001C596E"/>
    <w:rsid w:val="001C6FE1"/>
    <w:rsid w:val="001D26CB"/>
    <w:rsid w:val="001D5965"/>
    <w:rsid w:val="001E0F25"/>
    <w:rsid w:val="001F6F4D"/>
    <w:rsid w:val="00215FAA"/>
    <w:rsid w:val="00223F3D"/>
    <w:rsid w:val="00233C07"/>
    <w:rsid w:val="002478C1"/>
    <w:rsid w:val="002627A1"/>
    <w:rsid w:val="002810B0"/>
    <w:rsid w:val="00284B01"/>
    <w:rsid w:val="0029500F"/>
    <w:rsid w:val="002A1759"/>
    <w:rsid w:val="002B1A2E"/>
    <w:rsid w:val="002B3D76"/>
    <w:rsid w:val="002C30FB"/>
    <w:rsid w:val="002D180E"/>
    <w:rsid w:val="002D33FE"/>
    <w:rsid w:val="002E218F"/>
    <w:rsid w:val="002E39D2"/>
    <w:rsid w:val="002F31D3"/>
    <w:rsid w:val="0030091D"/>
    <w:rsid w:val="00304BE9"/>
    <w:rsid w:val="00314E1A"/>
    <w:rsid w:val="00315CF0"/>
    <w:rsid w:val="003207D4"/>
    <w:rsid w:val="00321D6F"/>
    <w:rsid w:val="00343CE9"/>
    <w:rsid w:val="00346F18"/>
    <w:rsid w:val="00350FE3"/>
    <w:rsid w:val="00363DDC"/>
    <w:rsid w:val="00366726"/>
    <w:rsid w:val="00372256"/>
    <w:rsid w:val="00373F0A"/>
    <w:rsid w:val="00375170"/>
    <w:rsid w:val="003816FD"/>
    <w:rsid w:val="00381CAF"/>
    <w:rsid w:val="00390305"/>
    <w:rsid w:val="00391ABB"/>
    <w:rsid w:val="003A6E29"/>
    <w:rsid w:val="003A726C"/>
    <w:rsid w:val="003B6DA9"/>
    <w:rsid w:val="003B7942"/>
    <w:rsid w:val="003C4DDB"/>
    <w:rsid w:val="003C61FA"/>
    <w:rsid w:val="003D2296"/>
    <w:rsid w:val="003D6221"/>
    <w:rsid w:val="003E0694"/>
    <w:rsid w:val="00412381"/>
    <w:rsid w:val="004246F7"/>
    <w:rsid w:val="00457191"/>
    <w:rsid w:val="004628DC"/>
    <w:rsid w:val="00467B0C"/>
    <w:rsid w:val="00467F72"/>
    <w:rsid w:val="00471147"/>
    <w:rsid w:val="00474415"/>
    <w:rsid w:val="004859A7"/>
    <w:rsid w:val="00496F8A"/>
    <w:rsid w:val="004A3352"/>
    <w:rsid w:val="004A7DE8"/>
    <w:rsid w:val="004D16BA"/>
    <w:rsid w:val="004D1D6D"/>
    <w:rsid w:val="004D6281"/>
    <w:rsid w:val="004E57B1"/>
    <w:rsid w:val="004F73DA"/>
    <w:rsid w:val="005133EF"/>
    <w:rsid w:val="005143DA"/>
    <w:rsid w:val="00527878"/>
    <w:rsid w:val="00537D17"/>
    <w:rsid w:val="00540865"/>
    <w:rsid w:val="005429E2"/>
    <w:rsid w:val="00544DDD"/>
    <w:rsid w:val="00547A8C"/>
    <w:rsid w:val="00551299"/>
    <w:rsid w:val="005612E8"/>
    <w:rsid w:val="00571289"/>
    <w:rsid w:val="00572376"/>
    <w:rsid w:val="005816B2"/>
    <w:rsid w:val="00581C25"/>
    <w:rsid w:val="0058295F"/>
    <w:rsid w:val="00596100"/>
    <w:rsid w:val="005A08D7"/>
    <w:rsid w:val="005A317F"/>
    <w:rsid w:val="005B77D0"/>
    <w:rsid w:val="005C45A8"/>
    <w:rsid w:val="005E3BA9"/>
    <w:rsid w:val="005E472C"/>
    <w:rsid w:val="005F3D44"/>
    <w:rsid w:val="005F4E38"/>
    <w:rsid w:val="005F6FC5"/>
    <w:rsid w:val="006008AB"/>
    <w:rsid w:val="00623195"/>
    <w:rsid w:val="00625750"/>
    <w:rsid w:val="006270A5"/>
    <w:rsid w:val="0063429A"/>
    <w:rsid w:val="00634975"/>
    <w:rsid w:val="006421AE"/>
    <w:rsid w:val="00642589"/>
    <w:rsid w:val="0065274C"/>
    <w:rsid w:val="006738B0"/>
    <w:rsid w:val="00685D47"/>
    <w:rsid w:val="006879F4"/>
    <w:rsid w:val="00697795"/>
    <w:rsid w:val="006A6CD6"/>
    <w:rsid w:val="006B0C07"/>
    <w:rsid w:val="006C0CDC"/>
    <w:rsid w:val="006C3043"/>
    <w:rsid w:val="006D1810"/>
    <w:rsid w:val="006E089E"/>
    <w:rsid w:val="006F2D7E"/>
    <w:rsid w:val="00703D4F"/>
    <w:rsid w:val="007125C6"/>
    <w:rsid w:val="00716A4F"/>
    <w:rsid w:val="007308BB"/>
    <w:rsid w:val="00732CB3"/>
    <w:rsid w:val="00745A8A"/>
    <w:rsid w:val="00745DBD"/>
    <w:rsid w:val="00761B30"/>
    <w:rsid w:val="00767CAE"/>
    <w:rsid w:val="0077503D"/>
    <w:rsid w:val="00780428"/>
    <w:rsid w:val="00794205"/>
    <w:rsid w:val="007A1859"/>
    <w:rsid w:val="007C4475"/>
    <w:rsid w:val="007E5F3D"/>
    <w:rsid w:val="007E6ED0"/>
    <w:rsid w:val="007F5C4F"/>
    <w:rsid w:val="008072C0"/>
    <w:rsid w:val="00814C5D"/>
    <w:rsid w:val="00816E56"/>
    <w:rsid w:val="00830CB6"/>
    <w:rsid w:val="0083776C"/>
    <w:rsid w:val="00844449"/>
    <w:rsid w:val="00845FEC"/>
    <w:rsid w:val="008463FB"/>
    <w:rsid w:val="0085032C"/>
    <w:rsid w:val="00855A22"/>
    <w:rsid w:val="0085777F"/>
    <w:rsid w:val="00857C52"/>
    <w:rsid w:val="0086002E"/>
    <w:rsid w:val="0086102A"/>
    <w:rsid w:val="00865638"/>
    <w:rsid w:val="00871252"/>
    <w:rsid w:val="0087186A"/>
    <w:rsid w:val="00880C90"/>
    <w:rsid w:val="00882639"/>
    <w:rsid w:val="00882657"/>
    <w:rsid w:val="00893471"/>
    <w:rsid w:val="00896A2D"/>
    <w:rsid w:val="008A531E"/>
    <w:rsid w:val="008A6A44"/>
    <w:rsid w:val="008C10F7"/>
    <w:rsid w:val="008C4105"/>
    <w:rsid w:val="008E1568"/>
    <w:rsid w:val="008E3B58"/>
    <w:rsid w:val="008F38C1"/>
    <w:rsid w:val="008F7CFE"/>
    <w:rsid w:val="00900F4A"/>
    <w:rsid w:val="009256C5"/>
    <w:rsid w:val="00931ADB"/>
    <w:rsid w:val="00943658"/>
    <w:rsid w:val="00944408"/>
    <w:rsid w:val="00944E73"/>
    <w:rsid w:val="0094654E"/>
    <w:rsid w:val="009564A9"/>
    <w:rsid w:val="009576C9"/>
    <w:rsid w:val="009701E6"/>
    <w:rsid w:val="00972D7C"/>
    <w:rsid w:val="00974613"/>
    <w:rsid w:val="00977654"/>
    <w:rsid w:val="009803EF"/>
    <w:rsid w:val="0098130B"/>
    <w:rsid w:val="009834D7"/>
    <w:rsid w:val="009864E8"/>
    <w:rsid w:val="009877D2"/>
    <w:rsid w:val="00996765"/>
    <w:rsid w:val="009A1EC0"/>
    <w:rsid w:val="009A6CFC"/>
    <w:rsid w:val="009B1779"/>
    <w:rsid w:val="009D1F1B"/>
    <w:rsid w:val="00A0501B"/>
    <w:rsid w:val="00A12540"/>
    <w:rsid w:val="00A22D6E"/>
    <w:rsid w:val="00A23AFB"/>
    <w:rsid w:val="00A23D42"/>
    <w:rsid w:val="00A44923"/>
    <w:rsid w:val="00A55E6E"/>
    <w:rsid w:val="00A60C24"/>
    <w:rsid w:val="00A623AB"/>
    <w:rsid w:val="00A62698"/>
    <w:rsid w:val="00A64D10"/>
    <w:rsid w:val="00A6548F"/>
    <w:rsid w:val="00A72302"/>
    <w:rsid w:val="00A741F6"/>
    <w:rsid w:val="00A766D7"/>
    <w:rsid w:val="00A95CF9"/>
    <w:rsid w:val="00AA44B9"/>
    <w:rsid w:val="00AA7A2D"/>
    <w:rsid w:val="00AB2B00"/>
    <w:rsid w:val="00AC3671"/>
    <w:rsid w:val="00AC3879"/>
    <w:rsid w:val="00AE517B"/>
    <w:rsid w:val="00AF1126"/>
    <w:rsid w:val="00AF1A9A"/>
    <w:rsid w:val="00AF4E63"/>
    <w:rsid w:val="00AF64B4"/>
    <w:rsid w:val="00B04FA8"/>
    <w:rsid w:val="00B13151"/>
    <w:rsid w:val="00B13DA4"/>
    <w:rsid w:val="00B15253"/>
    <w:rsid w:val="00B221F2"/>
    <w:rsid w:val="00B2653F"/>
    <w:rsid w:val="00B40FFF"/>
    <w:rsid w:val="00B53F81"/>
    <w:rsid w:val="00B564C9"/>
    <w:rsid w:val="00B6421D"/>
    <w:rsid w:val="00B672DD"/>
    <w:rsid w:val="00B67717"/>
    <w:rsid w:val="00B81038"/>
    <w:rsid w:val="00B847A3"/>
    <w:rsid w:val="00B84DC8"/>
    <w:rsid w:val="00B92C29"/>
    <w:rsid w:val="00BB087E"/>
    <w:rsid w:val="00BC70EE"/>
    <w:rsid w:val="00BD4972"/>
    <w:rsid w:val="00BE023A"/>
    <w:rsid w:val="00BE0522"/>
    <w:rsid w:val="00BE0796"/>
    <w:rsid w:val="00BE6B16"/>
    <w:rsid w:val="00C07A18"/>
    <w:rsid w:val="00C310AA"/>
    <w:rsid w:val="00C32CB1"/>
    <w:rsid w:val="00C37274"/>
    <w:rsid w:val="00C700B8"/>
    <w:rsid w:val="00C80E21"/>
    <w:rsid w:val="00C86D67"/>
    <w:rsid w:val="00C87248"/>
    <w:rsid w:val="00C9716F"/>
    <w:rsid w:val="00CB5C70"/>
    <w:rsid w:val="00CC48EE"/>
    <w:rsid w:val="00CC7DA0"/>
    <w:rsid w:val="00CE2CFB"/>
    <w:rsid w:val="00CF5528"/>
    <w:rsid w:val="00D01C3C"/>
    <w:rsid w:val="00D24571"/>
    <w:rsid w:val="00D34339"/>
    <w:rsid w:val="00D40A9D"/>
    <w:rsid w:val="00D40BDF"/>
    <w:rsid w:val="00D41694"/>
    <w:rsid w:val="00D4246B"/>
    <w:rsid w:val="00D53EE1"/>
    <w:rsid w:val="00D55A60"/>
    <w:rsid w:val="00D57344"/>
    <w:rsid w:val="00D64E61"/>
    <w:rsid w:val="00D72485"/>
    <w:rsid w:val="00D76246"/>
    <w:rsid w:val="00DA1A1B"/>
    <w:rsid w:val="00DA6500"/>
    <w:rsid w:val="00DB0255"/>
    <w:rsid w:val="00DC6ED2"/>
    <w:rsid w:val="00DD03E4"/>
    <w:rsid w:val="00DD4D31"/>
    <w:rsid w:val="00DD7719"/>
    <w:rsid w:val="00DE1117"/>
    <w:rsid w:val="00DE4BA0"/>
    <w:rsid w:val="00E07F35"/>
    <w:rsid w:val="00E10B95"/>
    <w:rsid w:val="00E1250C"/>
    <w:rsid w:val="00E27A0F"/>
    <w:rsid w:val="00E27A8E"/>
    <w:rsid w:val="00E31355"/>
    <w:rsid w:val="00E32FFF"/>
    <w:rsid w:val="00E400DF"/>
    <w:rsid w:val="00E40389"/>
    <w:rsid w:val="00E41112"/>
    <w:rsid w:val="00E42402"/>
    <w:rsid w:val="00E44ABB"/>
    <w:rsid w:val="00E506C2"/>
    <w:rsid w:val="00E529A4"/>
    <w:rsid w:val="00E546FC"/>
    <w:rsid w:val="00E611F3"/>
    <w:rsid w:val="00E61B48"/>
    <w:rsid w:val="00E668D7"/>
    <w:rsid w:val="00E731A7"/>
    <w:rsid w:val="00E74329"/>
    <w:rsid w:val="00E7788F"/>
    <w:rsid w:val="00E82377"/>
    <w:rsid w:val="00E97A27"/>
    <w:rsid w:val="00EB0AA9"/>
    <w:rsid w:val="00EB74CD"/>
    <w:rsid w:val="00EC7703"/>
    <w:rsid w:val="00ED63B4"/>
    <w:rsid w:val="00EE1291"/>
    <w:rsid w:val="00EF05F6"/>
    <w:rsid w:val="00EF5222"/>
    <w:rsid w:val="00EF5368"/>
    <w:rsid w:val="00EF79F3"/>
    <w:rsid w:val="00F01418"/>
    <w:rsid w:val="00F0352C"/>
    <w:rsid w:val="00F035C6"/>
    <w:rsid w:val="00F1023F"/>
    <w:rsid w:val="00F231CB"/>
    <w:rsid w:val="00F23209"/>
    <w:rsid w:val="00F3292F"/>
    <w:rsid w:val="00F73F99"/>
    <w:rsid w:val="00F84CBE"/>
    <w:rsid w:val="00FC0086"/>
    <w:rsid w:val="00FC1EB0"/>
    <w:rsid w:val="00FC3188"/>
    <w:rsid w:val="00FD3859"/>
    <w:rsid w:val="00FD66BF"/>
    <w:rsid w:val="00FE26B9"/>
    <w:rsid w:val="00FF2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1221DA"/>
  <w15:docId w15:val="{BAFFB108-FE98-4F3E-8867-BD64941DF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6726"/>
    <w:pPr>
      <w:spacing w:line="260" w:lineRule="exact"/>
    </w:pPr>
    <w:rPr>
      <w:rFonts w:ascii="Tahoma" w:hAnsi="Tahoma"/>
      <w:spacing w:val="4"/>
      <w:sz w:val="18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F2D7E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2D7E"/>
  </w:style>
  <w:style w:type="paragraph" w:styleId="Stopka">
    <w:name w:val="footer"/>
    <w:basedOn w:val="Normalny"/>
    <w:link w:val="StopkaZnak"/>
    <w:uiPriority w:val="99"/>
    <w:unhideWhenUsed/>
    <w:rsid w:val="006F2D7E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2D7E"/>
  </w:style>
  <w:style w:type="paragraph" w:styleId="Tekstdymka">
    <w:name w:val="Balloon Text"/>
    <w:basedOn w:val="Normalny"/>
    <w:link w:val="TekstdymkaZnak"/>
    <w:uiPriority w:val="99"/>
    <w:semiHidden/>
    <w:unhideWhenUsed/>
    <w:rsid w:val="006F2D7E"/>
    <w:pPr>
      <w:spacing w:line="240" w:lineRule="auto"/>
    </w:pPr>
    <w:rPr>
      <w:rFonts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F2D7E"/>
    <w:rPr>
      <w:rFonts w:ascii="Tahoma" w:hAnsi="Tahoma" w:cs="Tahoma"/>
      <w:sz w:val="16"/>
      <w:szCs w:val="16"/>
    </w:rPr>
  </w:style>
  <w:style w:type="paragraph" w:customStyle="1" w:styleId="PZUNaglowek">
    <w:name w:val="PZU Naglowek"/>
    <w:basedOn w:val="Normalny"/>
    <w:qFormat/>
    <w:rsid w:val="00152E0B"/>
    <w:pPr>
      <w:spacing w:line="180" w:lineRule="exact"/>
    </w:pPr>
    <w:rPr>
      <w:color w:val="00377B"/>
      <w:spacing w:val="2"/>
      <w:sz w:val="14"/>
    </w:rPr>
  </w:style>
  <w:style w:type="table" w:styleId="Tabela-Siatka">
    <w:name w:val="Table Grid"/>
    <w:basedOn w:val="Standardowy"/>
    <w:uiPriority w:val="59"/>
    <w:rsid w:val="006A6C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ZUStopka">
    <w:name w:val="PZU Stopka"/>
    <w:basedOn w:val="Normalny"/>
    <w:qFormat/>
    <w:rsid w:val="00DC6ED2"/>
    <w:pPr>
      <w:spacing w:line="160" w:lineRule="exact"/>
    </w:pPr>
    <w:rPr>
      <w:color w:val="003C7D" w:themeColor="accent5"/>
      <w:spacing w:val="0"/>
      <w:sz w:val="13"/>
    </w:rPr>
  </w:style>
  <w:style w:type="paragraph" w:customStyle="1" w:styleId="PZUAdresat">
    <w:name w:val="PZU Adresat"/>
    <w:basedOn w:val="Normalny"/>
    <w:qFormat/>
    <w:rsid w:val="001C596E"/>
    <w:pPr>
      <w:spacing w:line="280" w:lineRule="exact"/>
    </w:pPr>
    <w:rPr>
      <w:sz w:val="20"/>
    </w:rPr>
  </w:style>
  <w:style w:type="paragraph" w:customStyle="1" w:styleId="PZUTeksttytul">
    <w:name w:val="PZU Tekst tytul"/>
    <w:basedOn w:val="Normalny"/>
    <w:qFormat/>
    <w:rsid w:val="00A6548F"/>
    <w:pPr>
      <w:spacing w:after="240" w:line="440" w:lineRule="exact"/>
    </w:pPr>
    <w:rPr>
      <w:color w:val="003C7D" w:themeColor="accent5"/>
      <w:spacing w:val="0"/>
      <w:sz w:val="36"/>
      <w:szCs w:val="36"/>
      <w:lang w:val="en-US"/>
    </w:rPr>
  </w:style>
  <w:style w:type="paragraph" w:customStyle="1" w:styleId="PZUTekstnaglowek">
    <w:name w:val="PZU Tekst naglowek"/>
    <w:basedOn w:val="Normalny"/>
    <w:qFormat/>
    <w:rsid w:val="00DC6ED2"/>
    <w:rPr>
      <w:b/>
      <w:color w:val="003C7D" w:themeColor="accent5"/>
      <w:sz w:val="19"/>
      <w:lang w:val="en-US"/>
    </w:rPr>
  </w:style>
  <w:style w:type="paragraph" w:customStyle="1" w:styleId="PZUTekstwyrozniony">
    <w:name w:val="PZU Tekst wyrozniony"/>
    <w:basedOn w:val="Normalny"/>
    <w:link w:val="PZUTekstwyroznionyZnak"/>
    <w:qFormat/>
    <w:rsid w:val="00A0501B"/>
    <w:rPr>
      <w:b/>
      <w:color w:val="000000" w:themeColor="text1"/>
      <w:lang w:val="en-US"/>
    </w:rPr>
  </w:style>
  <w:style w:type="paragraph" w:customStyle="1" w:styleId="PZUTabelanaglowek">
    <w:name w:val="PZU Tabela naglowek"/>
    <w:basedOn w:val="Normalny"/>
    <w:qFormat/>
    <w:rsid w:val="00697795"/>
    <w:pPr>
      <w:spacing w:line="200" w:lineRule="exact"/>
    </w:pPr>
    <w:rPr>
      <w:rFonts w:cs="Tahoma"/>
      <w:b/>
      <w:color w:val="003C7D" w:themeColor="accent5"/>
      <w:spacing w:val="0"/>
      <w:sz w:val="14"/>
      <w:szCs w:val="13"/>
    </w:rPr>
  </w:style>
  <w:style w:type="character" w:customStyle="1" w:styleId="PZUTekstwyroznionyZnak">
    <w:name w:val="PZU Tekst wyrozniony Znak"/>
    <w:link w:val="PZUTekstwyrozniony"/>
    <w:rsid w:val="00A0501B"/>
    <w:rPr>
      <w:rFonts w:ascii="Tahoma" w:hAnsi="Tahoma"/>
      <w:b/>
      <w:color w:val="000000" w:themeColor="text1"/>
      <w:spacing w:val="4"/>
      <w:sz w:val="18"/>
      <w:szCs w:val="22"/>
      <w:lang w:val="en-US" w:eastAsia="en-US"/>
    </w:rPr>
  </w:style>
  <w:style w:type="paragraph" w:customStyle="1" w:styleId="PZUTabelatekstkolumnalewa">
    <w:name w:val="PZU Tabela tekst kolumna lewa"/>
    <w:basedOn w:val="Normalny"/>
    <w:qFormat/>
    <w:rsid w:val="00697795"/>
    <w:pPr>
      <w:spacing w:line="200" w:lineRule="exact"/>
    </w:pPr>
    <w:rPr>
      <w:rFonts w:cs="Tahoma"/>
      <w:spacing w:val="0"/>
      <w:sz w:val="14"/>
      <w:szCs w:val="13"/>
    </w:rPr>
  </w:style>
  <w:style w:type="paragraph" w:customStyle="1" w:styleId="PZUTabelatekstkolumna">
    <w:name w:val="PZU Tabela tekst kolumna"/>
    <w:basedOn w:val="Normalny"/>
    <w:qFormat/>
    <w:rsid w:val="00DD7719"/>
    <w:pPr>
      <w:spacing w:line="200" w:lineRule="exact"/>
    </w:pPr>
    <w:rPr>
      <w:rFonts w:cs="Tahoma"/>
      <w:spacing w:val="0"/>
      <w:sz w:val="14"/>
      <w:szCs w:val="13"/>
    </w:rPr>
  </w:style>
  <w:style w:type="paragraph" w:customStyle="1" w:styleId="PZUListapunktowana">
    <w:name w:val="PZU Lista punktowana"/>
    <w:basedOn w:val="Normalny"/>
    <w:qFormat/>
    <w:rsid w:val="00AF1126"/>
    <w:pPr>
      <w:numPr>
        <w:numId w:val="12"/>
      </w:numPr>
      <w:ind w:left="284" w:hanging="284"/>
      <w:outlineLvl w:val="0"/>
    </w:pPr>
    <w:rPr>
      <w:lang w:val="en-US"/>
    </w:rPr>
  </w:style>
  <w:style w:type="paragraph" w:styleId="Listapunktowana">
    <w:name w:val="List Bullet"/>
    <w:basedOn w:val="Normalny"/>
    <w:uiPriority w:val="99"/>
    <w:semiHidden/>
    <w:unhideWhenUsed/>
    <w:rsid w:val="009564A9"/>
    <w:pPr>
      <w:numPr>
        <w:numId w:val="13"/>
      </w:numPr>
      <w:tabs>
        <w:tab w:val="clear" w:pos="360"/>
        <w:tab w:val="left" w:pos="284"/>
      </w:tabs>
      <w:ind w:left="284" w:hanging="284"/>
      <w:contextualSpacing/>
      <w:outlineLvl w:val="0"/>
    </w:pPr>
  </w:style>
  <w:style w:type="paragraph" w:styleId="Listapunktowana2">
    <w:name w:val="List Bullet 2"/>
    <w:basedOn w:val="Normalny"/>
    <w:uiPriority w:val="99"/>
    <w:semiHidden/>
    <w:unhideWhenUsed/>
    <w:rsid w:val="009564A9"/>
    <w:pPr>
      <w:numPr>
        <w:numId w:val="14"/>
      </w:numPr>
      <w:tabs>
        <w:tab w:val="clear" w:pos="643"/>
        <w:tab w:val="left" w:pos="567"/>
      </w:tabs>
      <w:ind w:left="568" w:hanging="284"/>
      <w:contextualSpacing/>
    </w:pPr>
  </w:style>
  <w:style w:type="paragraph" w:styleId="Legenda">
    <w:name w:val="caption"/>
    <w:basedOn w:val="Normalny"/>
    <w:next w:val="Normalny"/>
    <w:uiPriority w:val="35"/>
    <w:unhideWhenUsed/>
    <w:qFormat/>
    <w:rsid w:val="00703D4F"/>
    <w:pPr>
      <w:spacing w:after="200" w:line="240" w:lineRule="auto"/>
    </w:pPr>
    <w:rPr>
      <w:b/>
      <w:bCs/>
      <w:color w:val="E6E6E6" w:themeColor="accent1"/>
      <w:szCs w:val="18"/>
    </w:rPr>
  </w:style>
  <w:style w:type="paragraph" w:styleId="Akapitzlist">
    <w:name w:val="List Paragraph"/>
    <w:basedOn w:val="Normalny"/>
    <w:uiPriority w:val="34"/>
    <w:qFormat/>
    <w:rsid w:val="00107F46"/>
    <w:pPr>
      <w:ind w:left="720"/>
      <w:contextualSpacing/>
    </w:pPr>
  </w:style>
  <w:style w:type="table" w:customStyle="1" w:styleId="PZUTabela">
    <w:name w:val="PZU Tabela"/>
    <w:basedOn w:val="Standardowy"/>
    <w:uiPriority w:val="99"/>
    <w:rsid w:val="001F6F4D"/>
    <w:pPr>
      <w:spacing w:line="200" w:lineRule="exact"/>
    </w:pPr>
    <w:rPr>
      <w:rFonts w:ascii="Tahoma" w:hAnsi="Tahoma"/>
      <w:sz w:val="14"/>
    </w:rPr>
    <w:tblPr>
      <w:tblStyleRowBandSize w:val="1"/>
      <w:tblInd w:w="85" w:type="dxa"/>
      <w:tblBorders>
        <w:insideV w:val="single" w:sz="2" w:space="0" w:color="003C7D" w:themeColor="accent5"/>
      </w:tblBorders>
      <w:tblCellMar>
        <w:top w:w="57" w:type="dxa"/>
        <w:left w:w="85" w:type="dxa"/>
        <w:bottom w:w="57" w:type="dxa"/>
        <w:right w:w="85" w:type="dxa"/>
      </w:tblCellMar>
    </w:tblPr>
    <w:tcPr>
      <w:vAlign w:val="center"/>
    </w:tcPr>
    <w:tblStylePr w:type="firstRow">
      <w:rPr>
        <w:rFonts w:ascii="Tahoma" w:hAnsi="Tahoma"/>
        <w:b/>
        <w:color w:val="003C7D" w:themeColor="accent5"/>
        <w:sz w:val="14"/>
      </w:rPr>
      <w:tblPr>
        <w:tblCellMar>
          <w:top w:w="85" w:type="dxa"/>
          <w:left w:w="85" w:type="dxa"/>
          <w:bottom w:w="85" w:type="dxa"/>
          <w:right w:w="85" w:type="dxa"/>
        </w:tblCellMar>
      </w:tblPr>
      <w:tcPr>
        <w:tcBorders>
          <w:bottom w:val="single" w:sz="18" w:space="0" w:color="003C7D" w:themeColor="accent5"/>
        </w:tcBorders>
      </w:tcPr>
    </w:tblStylePr>
    <w:tblStylePr w:type="band2Horz">
      <w:tblPr/>
      <w:tcPr>
        <w:shd w:val="clear" w:color="auto" w:fill="E6E6E6" w:themeFill="accent1"/>
      </w:tcPr>
    </w:tblStylePr>
  </w:style>
  <w:style w:type="character" w:styleId="Odwoaniedokomentarza">
    <w:name w:val="annotation reference"/>
    <w:basedOn w:val="Domylnaczcionkaakapitu"/>
    <w:uiPriority w:val="99"/>
    <w:semiHidden/>
    <w:unhideWhenUsed/>
    <w:rsid w:val="0062575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2575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25750"/>
    <w:rPr>
      <w:rFonts w:ascii="Tahoma" w:hAnsi="Tahoma"/>
      <w:spacing w:val="4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257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25750"/>
    <w:rPr>
      <w:rFonts w:ascii="Tahoma" w:hAnsi="Tahoma"/>
      <w:b/>
      <w:bCs/>
      <w:spacing w:val="4"/>
      <w:lang w:eastAsia="en-US"/>
    </w:rPr>
  </w:style>
  <w:style w:type="paragraph" w:styleId="Poprawka">
    <w:name w:val="Revision"/>
    <w:hidden/>
    <w:uiPriority w:val="99"/>
    <w:semiHidden/>
    <w:rsid w:val="00EE1291"/>
    <w:rPr>
      <w:rFonts w:ascii="Tahoma" w:hAnsi="Tahoma"/>
      <w:spacing w:val="4"/>
      <w:sz w:val="1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header" Target="header5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ZU\szablony\PZU_papier%20firmowy.dot" TargetMode="External"/></Relationships>
</file>

<file path=word/theme/theme1.xml><?xml version="1.0" encoding="utf-8"?>
<a:theme xmlns:a="http://schemas.openxmlformats.org/drawingml/2006/main" name="Motyw pakietu Office">
  <a:themeElements>
    <a:clrScheme name="PZU kolorystyka">
      <a:dk1>
        <a:srgbClr val="000000"/>
      </a:dk1>
      <a:lt1>
        <a:srgbClr val="FFFFFF"/>
      </a:lt1>
      <a:dk2>
        <a:srgbClr val="002346"/>
      </a:dk2>
      <a:lt2>
        <a:srgbClr val="FFFFFF"/>
      </a:lt2>
      <a:accent1>
        <a:srgbClr val="E6E6E6"/>
      </a:accent1>
      <a:accent2>
        <a:srgbClr val="5ABEEB"/>
      </a:accent2>
      <a:accent3>
        <a:srgbClr val="0096DC"/>
      </a:accent3>
      <a:accent4>
        <a:srgbClr val="0064AF"/>
      </a:accent4>
      <a:accent5>
        <a:srgbClr val="003C7D"/>
      </a:accent5>
      <a:accent6>
        <a:srgbClr val="002346"/>
      </a:accent6>
      <a:hlink>
        <a:srgbClr val="008CE6"/>
      </a:hlink>
      <a:folHlink>
        <a:srgbClr val="000A14"/>
      </a:folHlink>
    </a:clrScheme>
    <a:fontScheme name="PZU typografia">
      <a:majorFont>
        <a:latin typeface="Tahoma"/>
        <a:ea typeface=""/>
        <a:cs typeface=""/>
      </a:majorFont>
      <a:minorFont>
        <a:latin typeface="Tahom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68BEE8F6496414CB8737E068FACE4BC" ma:contentTypeVersion="0" ma:contentTypeDescription="Utwórz nowy dokument." ma:contentTypeScope="" ma:versionID="41d8966bc465110278425fa1b119407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a4808c853e9eb948d4d7c462f60bb1c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FD6659A-98ED-41D5-A91D-DE7DC8A75FF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AB2495C-CAE5-4F3B-9BD2-D80117DD479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D4FFDFD-37F0-4E01-AFC4-E2062FCE93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C086D97-C52C-4A65-B918-3F3FD7E078C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PZU_papier firmowy</Template>
  <TotalTime>1</TotalTime>
  <Pages>7</Pages>
  <Words>1010</Words>
  <Characters>6063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PZU SA</Company>
  <LinksUpToDate>false</LinksUpToDate>
  <CharactersWithSpaces>7059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White Cat Studio</dc:creator>
  <cp:lastModifiedBy>Zaborska-Probola Ewa (Fundacja PZU)</cp:lastModifiedBy>
  <cp:revision>3</cp:revision>
  <cp:lastPrinted>2018-06-12T12:45:00Z</cp:lastPrinted>
  <dcterms:created xsi:type="dcterms:W3CDTF">2026-06-08T13:29:00Z</dcterms:created>
  <dcterms:modified xsi:type="dcterms:W3CDTF">2026-06-12T14:21:00Z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0x010100C68BEE8F6496414CB8737E068FACE4BC</vt:lpwstr>
  </property>
  <property fmtid="{D5CDD505-2E9C-101B-9397-08002B2CF9AE}" pid="3" name="MSIP_Label_ad6fd914-8286-453e-8cdd-01ba4c22f429_Enabled">
    <vt:lpwstr>true</vt:lpwstr>
  </property>
  <property fmtid="{D5CDD505-2E9C-101B-9397-08002B2CF9AE}" pid="4" name="MSIP_Label_ad6fd914-8286-453e-8cdd-01ba4c22f429_SetDate">
    <vt:lpwstr>2025-10-23T07:52:13Z</vt:lpwstr>
  </property>
  <property fmtid="{D5CDD505-2E9C-101B-9397-08002B2CF9AE}" pid="5" name="MSIP_Label_ad6fd914-8286-453e-8cdd-01ba4c22f429_Method">
    <vt:lpwstr>Standard</vt:lpwstr>
  </property>
  <property fmtid="{D5CDD505-2E9C-101B-9397-08002B2CF9AE}" pid="6" name="MSIP_Label_ad6fd914-8286-453e-8cdd-01ba4c22f429_Name">
    <vt:lpwstr>Informacja chroniona</vt:lpwstr>
  </property>
  <property fmtid="{D5CDD505-2E9C-101B-9397-08002B2CF9AE}" pid="7" name="MSIP_Label_ad6fd914-8286-453e-8cdd-01ba4c22f429_SiteId">
    <vt:lpwstr>70494a27-b38e-4c71-aa33-8d5d48639f41</vt:lpwstr>
  </property>
  <property fmtid="{D5CDD505-2E9C-101B-9397-08002B2CF9AE}" pid="8" name="MSIP_Label_ad6fd914-8286-453e-8cdd-01ba4c22f429_ActionId">
    <vt:lpwstr>2dddf144-ab19-4253-a020-8fbd04dd05bc</vt:lpwstr>
  </property>
  <property fmtid="{D5CDD505-2E9C-101B-9397-08002B2CF9AE}" pid="9" name="MSIP_Label_ad6fd914-8286-453e-8cdd-01ba4c22f429_ContentBits">
    <vt:lpwstr>0</vt:lpwstr>
  </property>
</Properties>
</file>